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B7" w:rsidRPr="00115742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9026B7" w:rsidRPr="00115742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9026B7" w:rsidRPr="00115742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9026B7" w:rsidRPr="00115742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26B7" w:rsidRPr="00115742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Pr="00115742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НИ</w:t>
      </w:r>
      <w:r w:rsidRPr="00115742">
        <w:rPr>
          <w:rFonts w:ascii="Arial" w:hAnsi="Arial" w:cs="Arial"/>
          <w:b/>
          <w:sz w:val="32"/>
          <w:szCs w:val="32"/>
        </w:rPr>
        <w:t>Е</w:t>
      </w:r>
    </w:p>
    <w:p w:rsidR="009026B7" w:rsidRDefault="009026B7" w:rsidP="005558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30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b/>
            <w:sz w:val="32"/>
            <w:szCs w:val="32"/>
          </w:rPr>
          <w:t>2023 г</w:t>
        </w:r>
      </w:smartTag>
      <w:r>
        <w:rPr>
          <w:rFonts w:ascii="Arial" w:hAnsi="Arial" w:cs="Arial"/>
          <w:b/>
          <w:sz w:val="32"/>
          <w:szCs w:val="32"/>
        </w:rPr>
        <w:t>. №71</w:t>
      </w:r>
    </w:p>
    <w:p w:rsidR="009026B7" w:rsidRDefault="009026B7" w:rsidP="00632DE2">
      <w:pPr>
        <w:pStyle w:val="NoSpacing1"/>
        <w:rPr>
          <w:rFonts w:ascii="Times New Roman" w:hAnsi="Times New Roman"/>
          <w:b/>
          <w:sz w:val="28"/>
          <w:szCs w:val="28"/>
        </w:rPr>
      </w:pPr>
    </w:p>
    <w:p w:rsidR="009026B7" w:rsidRPr="00A240A8" w:rsidRDefault="009026B7" w:rsidP="00E56A36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2DE2">
        <w:rPr>
          <w:rFonts w:ascii="Arial" w:hAnsi="Arial" w:cs="Arial"/>
          <w:b/>
          <w:bCs/>
          <w:sz w:val="28"/>
          <w:szCs w:val="28"/>
        </w:rPr>
        <w:t xml:space="preserve">О внесении изменений в </w:t>
      </w: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о проведении общественных обсуждений по вопросам градостроительной деятельности на территории муниципального образования «Щекинского сельсовет» Рыльского района</w:t>
      </w:r>
      <w:r w:rsidRPr="00EC0004">
        <w:rPr>
          <w:rFonts w:ascii="Arial" w:hAnsi="Arial" w:cs="Arial"/>
          <w:sz w:val="32"/>
          <w:szCs w:val="32"/>
        </w:rPr>
        <w:t> </w:t>
      </w:r>
      <w:r w:rsidRPr="00EC0004">
        <w:rPr>
          <w:rFonts w:ascii="Arial" w:hAnsi="Arial" w:cs="Arial"/>
          <w:b/>
          <w:bCs/>
          <w:sz w:val="32"/>
          <w:szCs w:val="32"/>
        </w:rPr>
        <w:t>Курской области</w:t>
      </w:r>
      <w:r>
        <w:rPr>
          <w:rFonts w:ascii="Arial" w:hAnsi="Arial" w:cs="Arial"/>
          <w:b/>
          <w:bCs/>
          <w:sz w:val="32"/>
          <w:szCs w:val="32"/>
        </w:rPr>
        <w:t xml:space="preserve">, утвержденное решением Собрания депутатов Щекинского сельсовета Рыльского района от </w:t>
      </w:r>
      <w:r>
        <w:rPr>
          <w:rFonts w:ascii="Arial" w:hAnsi="Arial" w:cs="Arial"/>
          <w:b/>
          <w:sz w:val="32"/>
          <w:szCs w:val="32"/>
        </w:rPr>
        <w:t xml:space="preserve">20 января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b/>
            <w:sz w:val="32"/>
            <w:szCs w:val="32"/>
          </w:rPr>
          <w:t>2020 г</w:t>
        </w:r>
      </w:smartTag>
      <w:r>
        <w:rPr>
          <w:rFonts w:ascii="Arial" w:hAnsi="Arial" w:cs="Arial"/>
          <w:b/>
          <w:sz w:val="32"/>
          <w:szCs w:val="32"/>
        </w:rPr>
        <w:t>. </w:t>
      </w:r>
      <w:r w:rsidRPr="00A240A8">
        <w:rPr>
          <w:rFonts w:ascii="Arial" w:hAnsi="Arial" w:cs="Arial"/>
          <w:b/>
          <w:sz w:val="32"/>
          <w:szCs w:val="32"/>
        </w:rPr>
        <w:t>№ 164</w:t>
      </w:r>
    </w:p>
    <w:p w:rsidR="009026B7" w:rsidRPr="00632DE2" w:rsidRDefault="009026B7" w:rsidP="00632DE2">
      <w:pPr>
        <w:pStyle w:val="NoSpacing1"/>
        <w:jc w:val="center"/>
        <w:rPr>
          <w:rFonts w:ascii="Arial" w:hAnsi="Arial" w:cs="Arial"/>
          <w:b/>
          <w:bCs/>
          <w:sz w:val="28"/>
          <w:szCs w:val="28"/>
        </w:rPr>
      </w:pPr>
    </w:p>
    <w:p w:rsidR="009026B7" w:rsidRDefault="009026B7" w:rsidP="00263B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026B7" w:rsidRDefault="009026B7" w:rsidP="00263B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026B7" w:rsidRPr="00632DE2" w:rsidRDefault="009026B7" w:rsidP="00263B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026B7" w:rsidRPr="00263B6B" w:rsidRDefault="009026B7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  В соответствии с Градостроительным </w:t>
      </w:r>
      <w:hyperlink r:id="rId4" w:history="1">
        <w:r w:rsidRPr="00632DE2">
          <w:rPr>
            <w:rFonts w:ascii="Arial" w:hAnsi="Arial" w:cs="Arial"/>
            <w:sz w:val="24"/>
            <w:szCs w:val="24"/>
          </w:rPr>
          <w:t>кодексом</w:t>
        </w:r>
      </w:hyperlink>
      <w:r w:rsidRPr="00263B6B"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5" w:history="1">
        <w:r w:rsidRPr="00632DE2">
          <w:rPr>
            <w:rFonts w:ascii="Arial" w:hAnsi="Arial" w:cs="Arial"/>
            <w:sz w:val="24"/>
            <w:szCs w:val="24"/>
          </w:rPr>
          <w:t>законом</w:t>
        </w:r>
      </w:hyperlink>
      <w:r w:rsidRPr="00263B6B">
        <w:rPr>
          <w:rFonts w:ascii="Arial" w:hAnsi="Arial" w:cs="Arial"/>
          <w:sz w:val="24"/>
          <w:szCs w:val="24"/>
        </w:rPr>
        <w:t xml:space="preserve"> от 06.10.2003  № 131-ФЗ «Об общих принципах организации местного самоуправления в Российской Федерации», </w:t>
      </w:r>
      <w:hyperlink r:id="rId6" w:history="1">
        <w:r w:rsidRPr="00632DE2">
          <w:rPr>
            <w:rFonts w:ascii="Arial" w:hAnsi="Arial" w:cs="Arial"/>
            <w:sz w:val="24"/>
            <w:szCs w:val="24"/>
          </w:rPr>
          <w:t>Уставом</w:t>
        </w:r>
      </w:hyperlink>
      <w:r w:rsidRPr="00632DE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>
        <w:rPr>
          <w:rFonts w:ascii="Arial" w:hAnsi="Arial" w:cs="Arial"/>
          <w:sz w:val="24"/>
          <w:szCs w:val="24"/>
        </w:rPr>
        <w:t>Щекинский</w:t>
      </w:r>
      <w:r w:rsidRPr="00632DE2">
        <w:rPr>
          <w:rFonts w:ascii="Arial" w:hAnsi="Arial" w:cs="Arial"/>
          <w:sz w:val="24"/>
          <w:szCs w:val="24"/>
        </w:rPr>
        <w:t xml:space="preserve"> сельсовет</w:t>
      </w:r>
      <w:r w:rsidRPr="00263B6B">
        <w:rPr>
          <w:rFonts w:ascii="Arial" w:hAnsi="Arial" w:cs="Arial"/>
          <w:sz w:val="24"/>
          <w:szCs w:val="24"/>
        </w:rPr>
        <w:t>»</w:t>
      </w:r>
      <w:r w:rsidRPr="00632DE2">
        <w:rPr>
          <w:rFonts w:ascii="Arial" w:hAnsi="Arial" w:cs="Arial"/>
          <w:sz w:val="24"/>
          <w:szCs w:val="24"/>
        </w:rPr>
        <w:t xml:space="preserve">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Курской области, </w:t>
      </w:r>
      <w:r w:rsidRPr="00632DE2">
        <w:rPr>
          <w:rFonts w:ascii="Arial" w:hAnsi="Arial" w:cs="Arial"/>
          <w:sz w:val="24"/>
          <w:szCs w:val="24"/>
        </w:rPr>
        <w:t xml:space="preserve">Собрание депутатов </w:t>
      </w:r>
      <w:r>
        <w:rPr>
          <w:rFonts w:ascii="Arial" w:hAnsi="Arial" w:cs="Arial"/>
          <w:sz w:val="24"/>
          <w:szCs w:val="24"/>
        </w:rPr>
        <w:t>Щекинского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Pr="00263B6B">
        <w:rPr>
          <w:rFonts w:ascii="Arial" w:hAnsi="Arial" w:cs="Arial"/>
          <w:sz w:val="24"/>
          <w:szCs w:val="24"/>
        </w:rPr>
        <w:t xml:space="preserve"> решило:</w:t>
      </w:r>
    </w:p>
    <w:p w:rsidR="009026B7" w:rsidRPr="00632DE2" w:rsidRDefault="009026B7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1. Внести в </w:t>
      </w:r>
      <w:r w:rsidRPr="001727C3">
        <w:rPr>
          <w:rFonts w:ascii="Arial" w:hAnsi="Arial" w:cs="Arial"/>
          <w:bCs/>
          <w:sz w:val="24"/>
          <w:szCs w:val="24"/>
        </w:rPr>
        <w:t>Положение о проведении общественных обсуждений по вопросам градостроительной деятельности на территории муниципального образования «Щекинского сельсовет» Рыльского района</w:t>
      </w:r>
      <w:r w:rsidRPr="001727C3">
        <w:rPr>
          <w:rFonts w:ascii="Arial" w:hAnsi="Arial" w:cs="Arial"/>
          <w:sz w:val="24"/>
          <w:szCs w:val="24"/>
        </w:rPr>
        <w:t> </w:t>
      </w:r>
      <w:r w:rsidRPr="001727C3">
        <w:rPr>
          <w:rFonts w:ascii="Arial" w:hAnsi="Arial" w:cs="Arial"/>
          <w:bCs/>
          <w:sz w:val="24"/>
          <w:szCs w:val="24"/>
        </w:rPr>
        <w:t xml:space="preserve">Курской области, утвержденное решением Собрания депутатов Щекинского сельсовета Рыльского района от </w:t>
      </w:r>
      <w:r w:rsidRPr="001727C3">
        <w:rPr>
          <w:rFonts w:ascii="Arial" w:hAnsi="Arial" w:cs="Arial"/>
          <w:sz w:val="24"/>
          <w:szCs w:val="24"/>
        </w:rPr>
        <w:t xml:space="preserve">20 января </w:t>
      </w:r>
      <w:smartTag w:uri="urn:schemas-microsoft-com:office:smarttags" w:element="metricconverter">
        <w:smartTagPr>
          <w:attr w:name="ProductID" w:val="2020 г"/>
        </w:smartTagPr>
        <w:r w:rsidRPr="001727C3">
          <w:rPr>
            <w:rFonts w:ascii="Arial" w:hAnsi="Arial" w:cs="Arial"/>
            <w:sz w:val="24"/>
            <w:szCs w:val="24"/>
          </w:rPr>
          <w:t>2020 г</w:t>
        </w:r>
      </w:smartTag>
      <w:r w:rsidRPr="001727C3">
        <w:rPr>
          <w:rFonts w:ascii="Arial" w:hAnsi="Arial" w:cs="Arial"/>
          <w:sz w:val="24"/>
          <w:szCs w:val="24"/>
        </w:rPr>
        <w:t>. № 164</w:t>
      </w:r>
      <w:r>
        <w:rPr>
          <w:rFonts w:ascii="Arial" w:hAnsi="Arial" w:cs="Arial"/>
          <w:sz w:val="24"/>
          <w:szCs w:val="24"/>
        </w:rPr>
        <w:t xml:space="preserve"> </w:t>
      </w:r>
      <w:r w:rsidRPr="00632DE2">
        <w:rPr>
          <w:rFonts w:ascii="Arial" w:hAnsi="Arial" w:cs="Arial"/>
          <w:sz w:val="24"/>
          <w:szCs w:val="24"/>
        </w:rPr>
        <w:t>следующие изменения:</w:t>
      </w:r>
    </w:p>
    <w:p w:rsidR="009026B7" w:rsidRDefault="009026B7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6C5022">
        <w:rPr>
          <w:rFonts w:ascii="Arial" w:hAnsi="Arial" w:cs="Arial"/>
          <w:sz w:val="24"/>
          <w:szCs w:val="24"/>
        </w:rPr>
        <w:t xml:space="preserve">1.1. В </w:t>
      </w:r>
      <w:r>
        <w:rPr>
          <w:rFonts w:ascii="Arial" w:hAnsi="Arial" w:cs="Arial"/>
          <w:sz w:val="24"/>
          <w:szCs w:val="24"/>
        </w:rPr>
        <w:t>абзаце 2 раздела 3 П</w:t>
      </w:r>
      <w:r w:rsidRPr="006C5022">
        <w:rPr>
          <w:rFonts w:ascii="Arial" w:hAnsi="Arial" w:cs="Arial"/>
          <w:sz w:val="24"/>
          <w:szCs w:val="24"/>
        </w:rPr>
        <w:t>оложения слова «менее одного месяца и более трех месяцев» заменить словами «</w:t>
      </w:r>
      <w:r>
        <w:rPr>
          <w:rFonts w:ascii="Arial" w:hAnsi="Arial" w:cs="Arial"/>
          <w:sz w:val="24"/>
          <w:szCs w:val="24"/>
        </w:rPr>
        <w:t>превышать один месяц</w:t>
      </w:r>
      <w:r w:rsidRPr="006C5022">
        <w:rPr>
          <w:rFonts w:ascii="Arial" w:hAnsi="Arial" w:cs="Arial"/>
          <w:sz w:val="24"/>
          <w:szCs w:val="24"/>
        </w:rPr>
        <w:t>»;</w:t>
      </w:r>
    </w:p>
    <w:p w:rsidR="009026B7" w:rsidRDefault="009026B7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6C5022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абзаце 3 раздела 3 П</w:t>
      </w:r>
      <w:r w:rsidRPr="006C5022">
        <w:rPr>
          <w:rFonts w:ascii="Arial" w:hAnsi="Arial" w:cs="Arial"/>
          <w:sz w:val="24"/>
          <w:szCs w:val="24"/>
        </w:rPr>
        <w:t>оложения</w:t>
      </w:r>
      <w:r>
        <w:rPr>
          <w:rFonts w:ascii="Arial" w:hAnsi="Arial" w:cs="Arial"/>
          <w:sz w:val="24"/>
          <w:szCs w:val="24"/>
        </w:rPr>
        <w:t xml:space="preserve"> слова «</w:t>
      </w:r>
      <w:r w:rsidRPr="00026B67">
        <w:rPr>
          <w:rFonts w:ascii="Arial" w:hAnsi="Arial" w:cs="Arial"/>
          <w:sz w:val="24"/>
          <w:szCs w:val="24"/>
        </w:rPr>
        <w:t>не менее двух и не более четырех</w:t>
      </w:r>
      <w:r>
        <w:rPr>
          <w:rFonts w:ascii="Arial" w:hAnsi="Arial" w:cs="Arial"/>
          <w:sz w:val="24"/>
          <w:szCs w:val="24"/>
        </w:rPr>
        <w:t xml:space="preserve"> месяцев» заменить словами «не более одного месяца»;</w:t>
      </w:r>
    </w:p>
    <w:p w:rsidR="009026B7" w:rsidRPr="006C5022" w:rsidRDefault="009026B7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  </w:t>
      </w:r>
      <w:r w:rsidRPr="006C5022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абзаце 4 раздела 3 П</w:t>
      </w:r>
      <w:r w:rsidRPr="006C5022">
        <w:rPr>
          <w:rFonts w:ascii="Arial" w:hAnsi="Arial" w:cs="Arial"/>
          <w:sz w:val="24"/>
          <w:szCs w:val="24"/>
        </w:rPr>
        <w:t>оложения</w:t>
      </w:r>
      <w:r>
        <w:rPr>
          <w:rFonts w:ascii="Arial" w:hAnsi="Arial" w:cs="Arial"/>
          <w:sz w:val="24"/>
          <w:szCs w:val="24"/>
        </w:rPr>
        <w:t xml:space="preserve"> второе предложение исключить.</w:t>
      </w:r>
    </w:p>
    <w:p w:rsidR="009026B7" w:rsidRPr="00632DE2" w:rsidRDefault="009026B7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  в сети «Интернет».</w:t>
      </w:r>
    </w:p>
    <w:p w:rsidR="009026B7" w:rsidRPr="00632DE2" w:rsidRDefault="009026B7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>3.Настоящее решение вступает в силу после его официального опубликования.</w:t>
      </w:r>
    </w:p>
    <w:p w:rsidR="009026B7" w:rsidRPr="00263B6B" w:rsidRDefault="009026B7" w:rsidP="00632D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026B7" w:rsidRPr="00632DE2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2DE2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9026B7" w:rsidRPr="00632DE2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Щекинского</w:t>
      </w:r>
      <w:r w:rsidRPr="00632DE2">
        <w:rPr>
          <w:rFonts w:ascii="Arial" w:hAnsi="Arial" w:cs="Arial"/>
          <w:bCs/>
          <w:color w:val="000000"/>
          <w:sz w:val="24"/>
          <w:szCs w:val="24"/>
        </w:rPr>
        <w:t xml:space="preserve"> сельсовета</w:t>
      </w:r>
    </w:p>
    <w:p w:rsidR="009026B7" w:rsidRPr="00632DE2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2DE2"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                           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   Т.М.Курочкина</w:t>
      </w:r>
    </w:p>
    <w:p w:rsidR="009026B7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026B7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026B7" w:rsidRPr="00632DE2" w:rsidRDefault="009026B7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026B7" w:rsidRPr="00632DE2" w:rsidRDefault="009026B7" w:rsidP="00632D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632DE2">
        <w:rPr>
          <w:rFonts w:ascii="Arial" w:hAnsi="Arial" w:cs="Arial"/>
          <w:sz w:val="24"/>
          <w:szCs w:val="24"/>
        </w:rPr>
        <w:t xml:space="preserve">сельсовета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9026B7" w:rsidRPr="00632DE2" w:rsidRDefault="009026B7" w:rsidP="0002566D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Рыльского района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Н.А.Гребенникова</w:t>
      </w:r>
      <w:r w:rsidRPr="00632DE2">
        <w:rPr>
          <w:rFonts w:ascii="Arial" w:hAnsi="Arial" w:cs="Arial"/>
          <w:sz w:val="24"/>
          <w:szCs w:val="24"/>
        </w:rPr>
        <w:t xml:space="preserve">                                     </w:t>
      </w:r>
      <w:r w:rsidRPr="00632DE2">
        <w:rPr>
          <w:rFonts w:ascii="Arial" w:hAnsi="Arial" w:cs="Arial"/>
          <w:sz w:val="24"/>
          <w:szCs w:val="24"/>
        </w:rPr>
        <w:tab/>
      </w:r>
    </w:p>
    <w:sectPr w:rsidR="009026B7" w:rsidRPr="00632DE2" w:rsidSect="00632DE2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B6B"/>
    <w:rsid w:val="000115C6"/>
    <w:rsid w:val="00023FAE"/>
    <w:rsid w:val="0002566D"/>
    <w:rsid w:val="00026B67"/>
    <w:rsid w:val="0003727A"/>
    <w:rsid w:val="00115742"/>
    <w:rsid w:val="001727C3"/>
    <w:rsid w:val="00184A95"/>
    <w:rsid w:val="00185816"/>
    <w:rsid w:val="001A745E"/>
    <w:rsid w:val="001E2BD3"/>
    <w:rsid w:val="00263B6B"/>
    <w:rsid w:val="002802FD"/>
    <w:rsid w:val="004A770F"/>
    <w:rsid w:val="004F32DC"/>
    <w:rsid w:val="00530B33"/>
    <w:rsid w:val="00550627"/>
    <w:rsid w:val="0055589D"/>
    <w:rsid w:val="005B07B4"/>
    <w:rsid w:val="005F7EF9"/>
    <w:rsid w:val="00601EC3"/>
    <w:rsid w:val="00606E16"/>
    <w:rsid w:val="006235B1"/>
    <w:rsid w:val="00632DE2"/>
    <w:rsid w:val="006C394A"/>
    <w:rsid w:val="006C5022"/>
    <w:rsid w:val="006D18DF"/>
    <w:rsid w:val="00773D56"/>
    <w:rsid w:val="007D4D37"/>
    <w:rsid w:val="007E0269"/>
    <w:rsid w:val="00811565"/>
    <w:rsid w:val="009026B7"/>
    <w:rsid w:val="009C463B"/>
    <w:rsid w:val="00A240A8"/>
    <w:rsid w:val="00A31AA4"/>
    <w:rsid w:val="00B90ABD"/>
    <w:rsid w:val="00D24314"/>
    <w:rsid w:val="00D51572"/>
    <w:rsid w:val="00E56A36"/>
    <w:rsid w:val="00EC0004"/>
    <w:rsid w:val="00EF4203"/>
    <w:rsid w:val="00F37849"/>
    <w:rsid w:val="00F96035"/>
    <w:rsid w:val="00FA0850"/>
    <w:rsid w:val="00FD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84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263B6B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6B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263B6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63B6B"/>
    <w:rPr>
      <w:rFonts w:cs="Times New Roman"/>
      <w:color w:val="0000FF"/>
      <w:u w:val="single"/>
    </w:rPr>
  </w:style>
  <w:style w:type="paragraph" w:customStyle="1" w:styleId="art-page-footer">
    <w:name w:val="art-page-footer"/>
    <w:basedOn w:val="Normal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263B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09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8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8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98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7031D808E47CE30487338811177F25FB96958CBEDA115452F01ADBF8A65A0830EE5FD8BF59B13935B2CCfCjCF" TargetMode="External"/><Relationship Id="rId5" Type="http://schemas.openxmlformats.org/officeDocument/2006/relationships/hyperlink" Target="consultantplus://offline/ref=5E7031D808E47CE304872D85077B2529FE9CCF89BED218000BAF4186AFAF505F77A1069AFB54B03Cf3jDF" TargetMode="External"/><Relationship Id="rId4" Type="http://schemas.openxmlformats.org/officeDocument/2006/relationships/hyperlink" Target="consultantplus://offline/ref=11F1F328D9E87637B1AADC6F1427F6A84AC442DDF8BE8E839E42F3856CbD0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357</Words>
  <Characters>2041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9</cp:revision>
  <cp:lastPrinted>2023-03-01T08:39:00Z</cp:lastPrinted>
  <dcterms:created xsi:type="dcterms:W3CDTF">2019-12-23T19:33:00Z</dcterms:created>
  <dcterms:modified xsi:type="dcterms:W3CDTF">2023-03-21T10:58:00Z</dcterms:modified>
</cp:coreProperties>
</file>