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C6" w:rsidRPr="00115742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page_4_0"/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167BC6" w:rsidRPr="00115742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167BC6" w:rsidRPr="00115742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167BC6" w:rsidRPr="00115742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67BC6" w:rsidRPr="00115742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</w:t>
      </w:r>
      <w:r w:rsidRPr="00115742">
        <w:rPr>
          <w:rFonts w:ascii="Arial" w:hAnsi="Arial" w:cs="Arial"/>
          <w:b/>
          <w:sz w:val="32"/>
          <w:szCs w:val="32"/>
        </w:rPr>
        <w:t>Е</w:t>
      </w:r>
      <w:r>
        <w:rPr>
          <w:rFonts w:ascii="Arial" w:hAnsi="Arial" w:cs="Arial"/>
          <w:b/>
          <w:sz w:val="32"/>
          <w:szCs w:val="32"/>
        </w:rPr>
        <w:t>НИ</w:t>
      </w:r>
      <w:r w:rsidRPr="00115742">
        <w:rPr>
          <w:rFonts w:ascii="Arial" w:hAnsi="Arial" w:cs="Arial"/>
          <w:b/>
          <w:sz w:val="32"/>
          <w:szCs w:val="32"/>
        </w:rPr>
        <w:t>Е</w:t>
      </w:r>
    </w:p>
    <w:p w:rsidR="00167BC6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30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b/>
            <w:sz w:val="32"/>
            <w:szCs w:val="32"/>
          </w:rPr>
          <w:t>2023 г</w:t>
        </w:r>
      </w:smartTag>
      <w:r>
        <w:rPr>
          <w:rFonts w:ascii="Arial" w:hAnsi="Arial" w:cs="Arial"/>
          <w:b/>
          <w:sz w:val="32"/>
          <w:szCs w:val="32"/>
        </w:rPr>
        <w:t>. №70</w:t>
      </w:r>
    </w:p>
    <w:p w:rsidR="00167BC6" w:rsidRDefault="00167BC6" w:rsidP="008B6F08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67BC6" w:rsidRDefault="00167BC6" w:rsidP="00491482">
      <w:pPr>
        <w:widowControl w:val="0"/>
        <w:spacing w:line="239" w:lineRule="auto"/>
        <w:ind w:right="-52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 п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едоста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вл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ении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от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с</w:t>
      </w:r>
      <w:r w:rsidRPr="00B67337">
        <w:rPr>
          <w:rFonts w:ascii="Arial" w:hAnsi="Arial" w:cs="Arial"/>
          <w:b/>
          <w:bCs/>
          <w:color w:val="000000"/>
          <w:spacing w:val="1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очки 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ендной пла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ы по до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г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ово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а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р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енды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униц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и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пального и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у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щ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ес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>ва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, а также расторжение договора аренды муниципального имущества  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в связи 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с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 час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т</w:t>
      </w:r>
      <w:r w:rsidRPr="00B67337"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и</w:t>
      </w:r>
      <w:r w:rsidRPr="00B67337">
        <w:rPr>
          <w:rFonts w:ascii="Arial" w:hAnsi="Arial" w:cs="Arial"/>
          <w:b/>
          <w:bCs/>
          <w:color w:val="000000"/>
          <w:sz w:val="32"/>
          <w:szCs w:val="32"/>
        </w:rPr>
        <w:t xml:space="preserve">чной </w:t>
      </w:r>
      <w:r w:rsidRPr="00B67337">
        <w:rPr>
          <w:rFonts w:ascii="Arial" w:hAnsi="Arial" w:cs="Arial"/>
          <w:b/>
          <w:bCs/>
          <w:color w:val="000000"/>
          <w:w w:val="99"/>
          <w:sz w:val="32"/>
          <w:szCs w:val="32"/>
        </w:rPr>
        <w:t>м</w:t>
      </w:r>
      <w:r>
        <w:rPr>
          <w:rFonts w:ascii="Arial" w:hAnsi="Arial" w:cs="Arial"/>
          <w:b/>
          <w:bCs/>
          <w:color w:val="000000"/>
          <w:sz w:val="32"/>
          <w:szCs w:val="32"/>
        </w:rPr>
        <w:t>обилизацией</w:t>
      </w:r>
    </w:p>
    <w:p w:rsidR="00167BC6" w:rsidRDefault="00167BC6" w:rsidP="00F42747">
      <w:pPr>
        <w:widowControl w:val="0"/>
        <w:spacing w:line="239" w:lineRule="auto"/>
        <w:ind w:left="487" w:right="40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67BC6" w:rsidRDefault="00167BC6" w:rsidP="00F42747">
      <w:pPr>
        <w:widowControl w:val="0"/>
        <w:spacing w:line="239" w:lineRule="auto"/>
        <w:ind w:left="487" w:right="40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67BC6" w:rsidRPr="00B67337" w:rsidRDefault="00167BC6" w:rsidP="00F42747">
      <w:pPr>
        <w:widowControl w:val="0"/>
        <w:spacing w:line="239" w:lineRule="auto"/>
        <w:ind w:left="487" w:right="408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67BC6" w:rsidRPr="00F42747" w:rsidRDefault="00167BC6" w:rsidP="001C3076">
      <w:pPr>
        <w:widowControl w:val="0"/>
        <w:tabs>
          <w:tab w:val="left" w:pos="1843"/>
          <w:tab w:val="left" w:pos="2377"/>
          <w:tab w:val="left" w:pos="4017"/>
          <w:tab w:val="left" w:pos="6091"/>
          <w:tab w:val="left" w:pos="6639"/>
          <w:tab w:val="left" w:pos="7792"/>
          <w:tab w:val="left" w:pos="9426"/>
        </w:tabs>
        <w:spacing w:line="240" w:lineRule="auto"/>
        <w:ind w:right="-19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ч.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10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ст.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35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06.10.2003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131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-Ф</w:t>
      </w:r>
      <w:r w:rsidRPr="00F42747">
        <w:rPr>
          <w:rFonts w:ascii="Arial" w:hAnsi="Arial" w:cs="Arial"/>
          <w:color w:val="000000"/>
          <w:sz w:val="24"/>
          <w:szCs w:val="24"/>
        </w:rPr>
        <w:t>З «Об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принципах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орга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самоу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ии», распоряжением 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ьства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15.10.2022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3046-р</w:t>
      </w:r>
      <w:r w:rsidRPr="00F42747">
        <w:rPr>
          <w:rFonts w:ascii="Arial" w:hAnsi="Arial" w:cs="Arial"/>
          <w:color w:val="000000"/>
          <w:spacing w:val="8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Уста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>Собрание  депутатов Щекинского сельсовета Рыльского района Решило:</w:t>
      </w:r>
    </w:p>
    <w:p w:rsidR="00167BC6" w:rsidRPr="00F42747" w:rsidRDefault="00167BC6" w:rsidP="00F42747">
      <w:pPr>
        <w:widowControl w:val="0"/>
        <w:tabs>
          <w:tab w:val="left" w:pos="1890"/>
          <w:tab w:val="left" w:pos="2742"/>
          <w:tab w:val="left" w:pos="3840"/>
          <w:tab w:val="left" w:pos="5157"/>
          <w:tab w:val="left" w:pos="5645"/>
          <w:tab w:val="left" w:pos="6440"/>
          <w:tab w:val="left" w:pos="7475"/>
          <w:tab w:val="left" w:pos="8097"/>
          <w:tab w:val="left" w:pos="9028"/>
        </w:tabs>
        <w:spacing w:line="240" w:lineRule="auto"/>
        <w:ind w:right="-17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1.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договорам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ницип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ества,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каз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у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том</w:t>
      </w:r>
      <w:r w:rsidRPr="00F42747">
        <w:rPr>
          <w:rFonts w:ascii="Arial" w:hAnsi="Arial" w:cs="Arial"/>
          <w:color w:val="000000"/>
          <w:spacing w:val="10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сле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емельных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ков)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либо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раве</w:t>
      </w:r>
      <w:r w:rsidRPr="00F42747">
        <w:rPr>
          <w:rFonts w:ascii="Arial" w:hAnsi="Arial" w:cs="Arial"/>
          <w:color w:val="000000"/>
          <w:spacing w:val="2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хо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веде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2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вного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управления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ницип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2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учрежде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МО «Щекинский сельсовет» Рыльского района Курской области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орам, являющимся фи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ическими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>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 в том 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дуал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нима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елями,</w:t>
      </w:r>
      <w:r w:rsidRPr="00F42747">
        <w:rPr>
          <w:rFonts w:ascii="Arial" w:hAnsi="Arial" w:cs="Arial"/>
          <w:color w:val="000000"/>
          <w:spacing w:val="1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z w:val="24"/>
          <w:szCs w:val="24"/>
        </w:rPr>
        <w:t>рид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>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которых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7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7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же 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ческое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ицо, яв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 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ым учред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учас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тни</w:t>
      </w:r>
      <w:r w:rsidRPr="00F42747">
        <w:rPr>
          <w:rFonts w:ascii="Arial" w:hAnsi="Arial" w:cs="Arial"/>
          <w:color w:val="000000"/>
          <w:sz w:val="24"/>
          <w:szCs w:val="24"/>
        </w:rPr>
        <w:t>ком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юр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ческого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лица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его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руковод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ем,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учае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 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а,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чис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индив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дуа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изи</w:t>
      </w:r>
      <w:r w:rsidRPr="00F42747">
        <w:rPr>
          <w:rFonts w:ascii="Arial" w:hAnsi="Arial" w:cs="Arial"/>
          <w:color w:val="000000"/>
          <w:sz w:val="24"/>
          <w:szCs w:val="24"/>
        </w:rPr>
        <w:t>ческ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а, являющиеся учреди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ем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участ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ком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юр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ческо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лиц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руководи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ем,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ваны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ую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ужбу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моб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лы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Российской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едерац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z w:val="24"/>
          <w:szCs w:val="24"/>
        </w:rPr>
        <w:t>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та</w:t>
      </w:r>
      <w:r w:rsidRPr="00F42747">
        <w:rPr>
          <w:rFonts w:ascii="Arial" w:hAnsi="Arial" w:cs="Arial"/>
          <w:color w:val="000000"/>
          <w:spacing w:val="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5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21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ября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2 г"/>
        </w:smartTagPr>
        <w:r w:rsidRPr="00F42747">
          <w:rPr>
            <w:rFonts w:ascii="Arial" w:hAnsi="Arial" w:cs="Arial"/>
            <w:color w:val="000000"/>
            <w:sz w:val="24"/>
            <w:szCs w:val="24"/>
          </w:rPr>
          <w:t>2022</w:t>
        </w:r>
        <w:r w:rsidRPr="00F42747">
          <w:rPr>
            <w:rFonts w:ascii="Arial" w:hAnsi="Arial" w:cs="Arial"/>
            <w:color w:val="000000"/>
            <w:spacing w:val="150"/>
            <w:sz w:val="24"/>
            <w:szCs w:val="24"/>
          </w:rPr>
          <w:t xml:space="preserve"> </w:t>
        </w:r>
        <w:r w:rsidRPr="00F42747">
          <w:rPr>
            <w:rFonts w:ascii="Arial" w:hAnsi="Arial" w:cs="Arial"/>
            <w:color w:val="000000"/>
            <w:w w:val="99"/>
            <w:sz w:val="24"/>
            <w:szCs w:val="24"/>
          </w:rPr>
          <w:t>г</w:t>
        </w:r>
      </w:smartTag>
      <w:r w:rsidRPr="00F42747">
        <w:rPr>
          <w:rFonts w:ascii="Arial" w:hAnsi="Arial" w:cs="Arial"/>
          <w:color w:val="000000"/>
          <w:sz w:val="24"/>
          <w:szCs w:val="24"/>
        </w:rPr>
        <w:t>.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647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«Об</w:t>
      </w:r>
      <w:r w:rsidRPr="00F42747">
        <w:rPr>
          <w:rFonts w:ascii="Arial" w:hAnsi="Arial" w:cs="Arial"/>
          <w:color w:val="000000"/>
          <w:spacing w:val="1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объяв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5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ации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оссийской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»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роходят</w:t>
      </w:r>
      <w:r w:rsidRPr="00F42747">
        <w:rPr>
          <w:rFonts w:ascii="Arial" w:hAnsi="Arial" w:cs="Arial"/>
          <w:color w:val="000000"/>
          <w:spacing w:val="1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ую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службу</w:t>
      </w:r>
      <w:r w:rsidRPr="00F42747">
        <w:rPr>
          <w:rFonts w:ascii="Arial" w:hAnsi="Arial" w:cs="Arial"/>
          <w:color w:val="000000"/>
          <w:spacing w:val="9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у,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юченному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ктом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ать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38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6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28.03.1998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№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53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-Ф</w:t>
      </w:r>
      <w:r w:rsidRPr="00F42747">
        <w:rPr>
          <w:rFonts w:ascii="Arial" w:hAnsi="Arial" w:cs="Arial"/>
          <w:color w:val="000000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«О</w:t>
      </w:r>
      <w:r w:rsidRPr="00F42747">
        <w:rPr>
          <w:rFonts w:ascii="Arial" w:hAnsi="Arial" w:cs="Arial"/>
          <w:color w:val="000000"/>
          <w:spacing w:val="6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обя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службе»</w:t>
      </w:r>
      <w:bookmarkStart w:id="1" w:name="_page_28_0"/>
      <w:bookmarkEnd w:id="0"/>
      <w:r w:rsidRPr="00F42747">
        <w:rPr>
          <w:rFonts w:ascii="Arial" w:hAnsi="Arial" w:cs="Arial"/>
          <w:color w:val="000000"/>
          <w:sz w:val="24"/>
          <w:szCs w:val="24"/>
        </w:rPr>
        <w:t xml:space="preserve"> (далее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ьный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н)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z w:val="24"/>
          <w:szCs w:val="24"/>
        </w:rPr>
        <w:t>бо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</w:t>
      </w:r>
      <w:r w:rsidRPr="00F42747">
        <w:rPr>
          <w:rFonts w:ascii="Arial" w:hAnsi="Arial" w:cs="Arial"/>
          <w:color w:val="000000"/>
          <w:spacing w:val="13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ьн</w:t>
      </w:r>
      <w:r w:rsidRPr="00F42747">
        <w:rPr>
          <w:rFonts w:ascii="Arial" w:hAnsi="Arial" w:cs="Arial"/>
          <w:color w:val="000000"/>
          <w:sz w:val="24"/>
          <w:szCs w:val="24"/>
        </w:rPr>
        <w:t>ом 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выполнени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1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лы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ской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ии, предос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яется:</w:t>
      </w:r>
    </w:p>
    <w:p w:rsidR="00167BC6" w:rsidRPr="00F42747" w:rsidRDefault="00167B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а)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право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срочку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spacing w:val="9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 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ой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3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задач, 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ложенных на Вооруженные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167BC6" w:rsidRPr="00F42747" w:rsidRDefault="00167BC6" w:rsidP="00F42747">
      <w:pPr>
        <w:widowControl w:val="0"/>
        <w:spacing w:line="240" w:lineRule="auto"/>
        <w:ind w:right="-69" w:firstLine="540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б)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раво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оворов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бе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раф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 са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ций</w:t>
      </w:r>
      <w:r w:rsidRPr="00F42747">
        <w:rPr>
          <w:rFonts w:ascii="Arial" w:hAnsi="Arial" w:cs="Arial"/>
          <w:color w:val="000000"/>
          <w:sz w:val="24"/>
          <w:szCs w:val="24"/>
        </w:rPr>
        <w:t>.</w:t>
      </w:r>
    </w:p>
    <w:p w:rsidR="00167BC6" w:rsidRPr="00F42747" w:rsidRDefault="00167B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2.</w:t>
      </w:r>
      <w:r w:rsidRPr="00F42747">
        <w:rPr>
          <w:rFonts w:ascii="Arial" w:hAnsi="Arial" w:cs="Arial"/>
          <w:color w:val="000000"/>
          <w:spacing w:val="18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аты,</w:t>
      </w:r>
      <w:r w:rsidRPr="00F42747">
        <w:rPr>
          <w:rFonts w:ascii="Arial" w:hAnsi="Arial" w:cs="Arial"/>
          <w:color w:val="000000"/>
          <w:spacing w:val="18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указа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«а»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5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следующ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 услов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ях:</w:t>
      </w:r>
    </w:p>
    <w:p w:rsidR="00167BC6" w:rsidRPr="00F42747" w:rsidRDefault="00167BC6" w:rsidP="00F42747">
      <w:pPr>
        <w:widowControl w:val="0"/>
        <w:tabs>
          <w:tab w:val="left" w:pos="1787"/>
          <w:tab w:val="left" w:pos="2814"/>
          <w:tab w:val="left" w:pos="4736"/>
          <w:tab w:val="left" w:pos="5325"/>
          <w:tab w:val="left" w:pos="7316"/>
          <w:tab w:val="left" w:pos="8294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вие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исполь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дуемо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ества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тви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олнении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ых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ии,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ицом,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анным в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кте 1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 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я;</w:t>
      </w:r>
    </w:p>
    <w:p w:rsidR="00167BC6" w:rsidRPr="00F42747" w:rsidRDefault="00167BC6" w:rsidP="00F42747">
      <w:pPr>
        <w:widowControl w:val="0"/>
        <w:tabs>
          <w:tab w:val="left" w:pos="958"/>
          <w:tab w:val="left" w:pos="2419"/>
          <w:tab w:val="left" w:pos="3470"/>
          <w:tab w:val="left" w:pos="4336"/>
          <w:tab w:val="left" w:pos="5362"/>
          <w:tab w:val="left" w:pos="6641"/>
          <w:tab w:val="left" w:pos="7863"/>
          <w:tab w:val="left" w:pos="8446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9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ле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срочки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ой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пий</w:t>
      </w:r>
      <w:r w:rsidRPr="00F42747">
        <w:rPr>
          <w:rFonts w:ascii="Arial" w:hAnsi="Arial" w:cs="Arial"/>
          <w:color w:val="000000"/>
          <w:spacing w:val="2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докуме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верждаю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>
        <w:rPr>
          <w:rFonts w:ascii="Arial" w:hAnsi="Arial" w:cs="Arial"/>
          <w:color w:val="000000"/>
          <w:sz w:val="24"/>
          <w:szCs w:val="24"/>
        </w:rPr>
        <w:t xml:space="preserve">их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hAnsi="Arial" w:cs="Arial"/>
          <w:color w:val="000000"/>
          <w:sz w:val="24"/>
          <w:szCs w:val="24"/>
        </w:rPr>
        <w:t xml:space="preserve">ус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z w:val="24"/>
          <w:szCs w:val="24"/>
        </w:rPr>
        <w:tab/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hAnsi="Arial" w:cs="Arial"/>
          <w:color w:val="000000"/>
          <w:sz w:val="24"/>
          <w:szCs w:val="24"/>
        </w:rPr>
        <w:t xml:space="preserve">ужбы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 </w:t>
      </w:r>
      <w:r w:rsidRPr="00F42747">
        <w:rPr>
          <w:rFonts w:ascii="Arial" w:hAnsi="Arial" w:cs="Arial"/>
          <w:color w:val="000000"/>
          <w:sz w:val="24"/>
          <w:szCs w:val="24"/>
        </w:rPr>
        <w:t>час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из</w:t>
      </w:r>
      <w:r w:rsidRPr="00F42747">
        <w:rPr>
          <w:rFonts w:ascii="Arial" w:hAnsi="Arial" w:cs="Arial"/>
          <w:color w:val="000000"/>
          <w:sz w:val="24"/>
          <w:szCs w:val="24"/>
        </w:rPr>
        <w:t>ации</w:t>
      </w:r>
      <w:r w:rsidRPr="00F42747">
        <w:rPr>
          <w:rFonts w:ascii="Arial" w:hAnsi="Arial" w:cs="Arial"/>
          <w:color w:val="000000"/>
          <w:spacing w:val="15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Вооруженных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>ах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5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5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ючени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тракта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2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соо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ветс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стать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38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z w:val="24"/>
          <w:szCs w:val="24"/>
        </w:rPr>
        <w:t>бо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 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ьном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содейс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вии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3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>
        <w:rPr>
          <w:rFonts w:ascii="Arial" w:hAnsi="Arial" w:cs="Arial"/>
          <w:color w:val="000000"/>
          <w:sz w:val="24"/>
          <w:szCs w:val="24"/>
        </w:rPr>
        <w:t xml:space="preserve">лы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hAnsi="Arial" w:cs="Arial"/>
          <w:color w:val="000000"/>
          <w:sz w:val="24"/>
          <w:szCs w:val="24"/>
        </w:rPr>
        <w:t xml:space="preserve">оссийской </w:t>
      </w:r>
      <w:r w:rsidRPr="00F42747">
        <w:rPr>
          <w:rFonts w:ascii="Arial" w:hAnsi="Arial" w:cs="Arial"/>
          <w:color w:val="000000"/>
          <w:spacing w:val="-5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ым 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ельной 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и, с которым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тракты;</w:t>
      </w:r>
    </w:p>
    <w:p w:rsidR="00167BC6" w:rsidRPr="00F42747" w:rsidRDefault="00167B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ору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яется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отсрочка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ицом,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кте</w:t>
      </w:r>
      <w:r w:rsidRPr="00F42747">
        <w:rPr>
          <w:rFonts w:ascii="Arial" w:hAnsi="Arial" w:cs="Arial"/>
          <w:color w:val="000000"/>
          <w:spacing w:val="10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10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службы</w:t>
      </w:r>
      <w:r w:rsidRPr="00F42747">
        <w:rPr>
          <w:rFonts w:ascii="Arial" w:hAnsi="Arial" w:cs="Arial"/>
          <w:color w:val="000000"/>
          <w:spacing w:val="18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ания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z w:val="24"/>
          <w:szCs w:val="24"/>
        </w:rPr>
        <w:t>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8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задач, 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ложенных на Вооруженные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167BC6" w:rsidRPr="00F42747" w:rsidRDefault="00167BC6" w:rsidP="00F42747">
      <w:pPr>
        <w:widowControl w:val="0"/>
        <w:tabs>
          <w:tab w:val="left" w:pos="1787"/>
          <w:tab w:val="left" w:pos="2814"/>
          <w:tab w:val="left" w:pos="4736"/>
          <w:tab w:val="left" w:pos="5325"/>
          <w:tab w:val="left" w:pos="7316"/>
          <w:tab w:val="left" w:pos="8294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же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</w:t>
      </w:r>
      <w:r w:rsidRPr="00F42747">
        <w:rPr>
          <w:rFonts w:ascii="Arial" w:hAnsi="Arial" w:cs="Arial"/>
          <w:color w:val="000000"/>
          <w:spacing w:val="18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ате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ьного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сог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</w:t>
      </w:r>
      <w:r w:rsidRPr="00F42747">
        <w:rPr>
          <w:rFonts w:ascii="Arial" w:hAnsi="Arial" w:cs="Arial"/>
          <w:color w:val="000000"/>
          <w:spacing w:val="7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ча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8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ода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службы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тви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>
        <w:rPr>
          <w:rFonts w:ascii="Arial" w:hAnsi="Arial" w:cs="Arial"/>
          <w:color w:val="000000"/>
          <w:sz w:val="24"/>
          <w:szCs w:val="24"/>
        </w:rPr>
        <w:t xml:space="preserve">олнении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ых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ии,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эт</w:t>
      </w:r>
      <w:r w:rsidRPr="00F42747">
        <w:rPr>
          <w:rFonts w:ascii="Arial" w:hAnsi="Arial" w:cs="Arial"/>
          <w:color w:val="000000"/>
          <w:sz w:val="24"/>
          <w:szCs w:val="24"/>
        </w:rPr>
        <w:t>апно,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не</w:t>
      </w:r>
      <w:r w:rsidRPr="00F42747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меся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атежам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размер 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орых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не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ае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мера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ежемесяч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8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овору аренды;</w:t>
      </w:r>
    </w:p>
    <w:p w:rsidR="00167BC6" w:rsidRDefault="00167BC6" w:rsidP="00AD31B2">
      <w:pPr>
        <w:widowControl w:val="0"/>
        <w:spacing w:line="240" w:lineRule="auto"/>
        <w:ind w:right="-6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допускае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анов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атеже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4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одлежащ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х 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 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ором в 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и 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 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167BC6" w:rsidRPr="00F42747" w:rsidRDefault="00167BC6" w:rsidP="00AD31B2">
      <w:pPr>
        <w:widowControl w:val="0"/>
        <w:spacing w:line="240" w:lineRule="auto"/>
        <w:ind w:right="-6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применяю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шт</w:t>
      </w:r>
      <w:r w:rsidRPr="00F42747">
        <w:rPr>
          <w:rFonts w:ascii="Arial" w:hAnsi="Arial" w:cs="Arial"/>
          <w:color w:val="000000"/>
          <w:sz w:val="24"/>
          <w:szCs w:val="24"/>
        </w:rPr>
        <w:t>рафы,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чуж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средст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ами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иные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ответстве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pacing w:val="16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6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есоблюде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ором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порядка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сроков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есе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аты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(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том</w:t>
      </w:r>
      <w:r w:rsidRPr="00F42747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случаях, есл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такие</w:t>
      </w:r>
      <w:r w:rsidRPr="00F42747">
        <w:rPr>
          <w:rFonts w:ascii="Arial" w:hAnsi="Arial" w:cs="Arial"/>
          <w:color w:val="000000"/>
          <w:spacing w:val="6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предусмотре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овором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)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ер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од</w:t>
      </w:r>
      <w:r w:rsidRPr="00F42747">
        <w:rPr>
          <w:rFonts w:ascii="Arial" w:hAnsi="Arial" w:cs="Arial"/>
          <w:color w:val="000000"/>
          <w:spacing w:val="6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 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иц</w:t>
      </w:r>
      <w:r w:rsidRPr="00F42747">
        <w:rPr>
          <w:rFonts w:ascii="Arial" w:hAnsi="Arial" w:cs="Arial"/>
          <w:color w:val="000000"/>
          <w:sz w:val="24"/>
          <w:szCs w:val="24"/>
        </w:rPr>
        <w:t>ом,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ным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11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1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1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bookmarkEnd w:id="1"/>
      <w:r w:rsidRPr="00F42747">
        <w:rPr>
          <w:rFonts w:ascii="Arial" w:hAnsi="Arial" w:cs="Arial"/>
          <w:color w:val="000000"/>
          <w:sz w:val="24"/>
          <w:szCs w:val="24"/>
        </w:rPr>
        <w:t xml:space="preserve"> ока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z w:val="24"/>
          <w:szCs w:val="24"/>
        </w:rPr>
        <w:t>ного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1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адач,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зл</w:t>
      </w:r>
      <w:r w:rsidRPr="00F42747">
        <w:rPr>
          <w:rFonts w:ascii="Arial" w:hAnsi="Arial" w:cs="Arial"/>
          <w:color w:val="000000"/>
          <w:sz w:val="24"/>
          <w:szCs w:val="24"/>
        </w:rPr>
        <w:t>оже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Вооруженные Си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;</w:t>
      </w:r>
    </w:p>
    <w:p w:rsidR="00167BC6" w:rsidRPr="00F42747" w:rsidRDefault="00167BC6" w:rsidP="00F42747">
      <w:pPr>
        <w:widowControl w:val="0"/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коммунал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sz w:val="24"/>
          <w:szCs w:val="24"/>
        </w:rPr>
        <w:t>ные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дуемым</w:t>
      </w:r>
      <w:r w:rsidRPr="00F42747">
        <w:rPr>
          <w:rFonts w:ascii="Arial" w:hAnsi="Arial" w:cs="Arial"/>
          <w:color w:val="000000"/>
          <w:spacing w:val="20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2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оворам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аренды,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орым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датору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редостав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93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отсрочка</w:t>
      </w:r>
      <w:r w:rsidRPr="00F42747">
        <w:rPr>
          <w:rFonts w:ascii="Arial" w:hAnsi="Arial" w:cs="Arial"/>
          <w:color w:val="000000"/>
          <w:spacing w:val="9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ы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ой пла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ы, в период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отсрочк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пл</w:t>
      </w:r>
      <w:r w:rsidRPr="00F42747">
        <w:rPr>
          <w:rFonts w:ascii="Arial" w:hAnsi="Arial" w:cs="Arial"/>
          <w:color w:val="000000"/>
          <w:sz w:val="24"/>
          <w:szCs w:val="24"/>
        </w:rPr>
        <w:t>ач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ваются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ем.</w:t>
      </w:r>
    </w:p>
    <w:p w:rsidR="00167BC6" w:rsidRPr="00F42747" w:rsidRDefault="00167BC6" w:rsidP="00F42747">
      <w:pPr>
        <w:widowControl w:val="0"/>
        <w:spacing w:line="240" w:lineRule="auto"/>
        <w:ind w:right="-18" w:firstLine="540"/>
        <w:jc w:val="both"/>
        <w:rPr>
          <w:rFonts w:ascii="Arial" w:hAnsi="Arial" w:cs="Arial"/>
          <w:color w:val="000000"/>
          <w:sz w:val="24"/>
          <w:szCs w:val="24"/>
        </w:rPr>
      </w:pPr>
      <w:r w:rsidRPr="00F42747">
        <w:rPr>
          <w:rFonts w:ascii="Arial" w:hAnsi="Arial" w:cs="Arial"/>
          <w:color w:val="000000"/>
          <w:sz w:val="24"/>
          <w:szCs w:val="24"/>
        </w:rPr>
        <w:t>3.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оржение</w:t>
      </w:r>
      <w:r w:rsidRPr="00F42747">
        <w:rPr>
          <w:rFonts w:ascii="Arial" w:hAnsi="Arial" w:cs="Arial"/>
          <w:color w:val="000000"/>
          <w:spacing w:val="11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договора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11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бе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траф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</w:t>
      </w:r>
      <w:r w:rsidRPr="00F42747">
        <w:rPr>
          <w:rFonts w:ascii="Arial" w:hAnsi="Arial" w:cs="Arial"/>
          <w:color w:val="000000"/>
          <w:spacing w:val="11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ций</w:t>
      </w:r>
      <w:r w:rsidRPr="00F42747">
        <w:rPr>
          <w:rFonts w:ascii="Arial" w:hAnsi="Arial" w:cs="Arial"/>
          <w:color w:val="000000"/>
          <w:sz w:val="24"/>
          <w:szCs w:val="24"/>
        </w:rPr>
        <w:t>,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ное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подпунк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«б»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кта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1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астоя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я,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осу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ествляе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а следую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</w:t>
      </w:r>
      <w:r w:rsidRPr="00F42747">
        <w:rPr>
          <w:rFonts w:ascii="Arial" w:hAnsi="Arial" w:cs="Arial"/>
          <w:color w:val="000000"/>
          <w:sz w:val="24"/>
          <w:szCs w:val="24"/>
        </w:rPr>
        <w:t>их ус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овиях:</w:t>
      </w:r>
    </w:p>
    <w:p w:rsidR="00167BC6" w:rsidRPr="00F42747" w:rsidRDefault="00167BC6" w:rsidP="00F42747">
      <w:pPr>
        <w:widowControl w:val="0"/>
        <w:tabs>
          <w:tab w:val="left" w:pos="1197"/>
          <w:tab w:val="left" w:pos="1651"/>
          <w:tab w:val="left" w:pos="2974"/>
          <w:tab w:val="left" w:pos="3618"/>
          <w:tab w:val="left" w:pos="4672"/>
          <w:tab w:val="left" w:pos="5579"/>
          <w:tab w:val="left" w:pos="6476"/>
          <w:tab w:val="left" w:pos="8292"/>
          <w:tab w:val="left" w:pos="8931"/>
        </w:tabs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аренда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направ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яе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3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ды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>
        <w:rPr>
          <w:rFonts w:ascii="Arial" w:hAnsi="Arial" w:cs="Arial"/>
          <w:color w:val="000000"/>
          <w:sz w:val="24"/>
          <w:szCs w:val="24"/>
        </w:rPr>
        <w:t xml:space="preserve"> приложением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пий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докуме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hAnsi="Arial" w:cs="Arial"/>
          <w:color w:val="000000"/>
          <w:sz w:val="24"/>
          <w:szCs w:val="24"/>
        </w:rPr>
        <w:t xml:space="preserve">тов,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одтверждаю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щи</w:t>
      </w:r>
      <w:r>
        <w:rPr>
          <w:rFonts w:ascii="Arial" w:hAnsi="Arial" w:cs="Arial"/>
          <w:color w:val="000000"/>
          <w:sz w:val="24"/>
          <w:szCs w:val="24"/>
        </w:rPr>
        <w:t xml:space="preserve">х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ус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рохождения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военной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ч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моб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pacing w:val="10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0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ых 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лах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оссийской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едераци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пии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15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юче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pacing w:val="14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нт</w:t>
      </w:r>
      <w:r w:rsidRPr="00F42747">
        <w:rPr>
          <w:rFonts w:ascii="Arial" w:hAnsi="Arial" w:cs="Arial"/>
          <w:color w:val="000000"/>
          <w:sz w:val="24"/>
          <w:szCs w:val="24"/>
        </w:rPr>
        <w:t>рак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 о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рохождении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вое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ной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ужбы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соответств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у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ктом</w:t>
      </w:r>
      <w:r w:rsidRPr="00F42747">
        <w:rPr>
          <w:rFonts w:ascii="Arial" w:hAnsi="Arial" w:cs="Arial"/>
          <w:color w:val="000000"/>
          <w:spacing w:val="12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7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тьи</w:t>
      </w:r>
      <w:r w:rsidRPr="00F42747">
        <w:rPr>
          <w:rFonts w:ascii="Arial" w:hAnsi="Arial" w:cs="Arial"/>
          <w:color w:val="000000"/>
          <w:spacing w:val="127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38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едераль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ого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акона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ибо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тракта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доброво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соде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>ств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ии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вы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ол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адач, </w:t>
      </w:r>
      <w:r w:rsidRPr="00F42747">
        <w:rPr>
          <w:rFonts w:ascii="Arial" w:hAnsi="Arial" w:cs="Arial"/>
          <w:color w:val="000000"/>
          <w:sz w:val="24"/>
          <w:szCs w:val="24"/>
        </w:rPr>
        <w:t>во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>
        <w:rPr>
          <w:rFonts w:ascii="Arial" w:hAnsi="Arial" w:cs="Arial"/>
          <w:color w:val="000000"/>
          <w:sz w:val="24"/>
          <w:szCs w:val="24"/>
        </w:rPr>
        <w:t xml:space="preserve">ложенных на </w:t>
      </w:r>
      <w:r w:rsidRPr="00F42747">
        <w:rPr>
          <w:rFonts w:ascii="Arial" w:hAnsi="Arial" w:cs="Arial"/>
          <w:color w:val="000000"/>
          <w:sz w:val="24"/>
          <w:szCs w:val="24"/>
        </w:rPr>
        <w:t>Вооруже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>
        <w:rPr>
          <w:rFonts w:ascii="Arial" w:hAnsi="Arial" w:cs="Arial"/>
          <w:color w:val="000000"/>
          <w:sz w:val="24"/>
          <w:szCs w:val="24"/>
        </w:rPr>
        <w:t xml:space="preserve">ые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ил</w:t>
      </w:r>
      <w:r>
        <w:rPr>
          <w:rFonts w:ascii="Arial" w:hAnsi="Arial" w:cs="Arial"/>
          <w:color w:val="000000"/>
          <w:sz w:val="24"/>
          <w:szCs w:val="24"/>
        </w:rPr>
        <w:t xml:space="preserve">ы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Р</w:t>
      </w:r>
      <w:r w:rsidRPr="00F42747">
        <w:rPr>
          <w:rFonts w:ascii="Arial" w:hAnsi="Arial" w:cs="Arial"/>
          <w:color w:val="000000"/>
          <w:sz w:val="24"/>
          <w:szCs w:val="24"/>
        </w:rPr>
        <w:t>осс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ий</w:t>
      </w:r>
      <w:r w:rsidRPr="00F42747">
        <w:rPr>
          <w:rFonts w:ascii="Arial" w:hAnsi="Arial" w:cs="Arial"/>
          <w:color w:val="000000"/>
          <w:sz w:val="24"/>
          <w:szCs w:val="24"/>
        </w:rPr>
        <w:t>ско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z w:val="24"/>
          <w:szCs w:val="24"/>
        </w:rPr>
        <w:tab/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Ф</w:t>
      </w:r>
      <w:r w:rsidRPr="00F42747">
        <w:rPr>
          <w:rFonts w:ascii="Arial" w:hAnsi="Arial" w:cs="Arial"/>
          <w:color w:val="000000"/>
          <w:sz w:val="24"/>
          <w:szCs w:val="24"/>
        </w:rPr>
        <w:t>едера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ции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,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редос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енного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федераль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ор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лни</w:t>
      </w:r>
      <w:r w:rsidRPr="00F42747">
        <w:rPr>
          <w:rFonts w:ascii="Arial" w:hAnsi="Arial" w:cs="Arial"/>
          <w:color w:val="000000"/>
          <w:sz w:val="24"/>
          <w:szCs w:val="24"/>
        </w:rPr>
        <w:t>те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й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аст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,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86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ко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орым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аключены ука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ые кон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ракты;</w:t>
      </w:r>
    </w:p>
    <w:p w:rsidR="00167BC6" w:rsidRPr="00F42747" w:rsidRDefault="00167BC6" w:rsidP="00F903AD">
      <w:pPr>
        <w:widowControl w:val="0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аренды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подлеж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ю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со</w:t>
      </w:r>
      <w:r w:rsidRPr="00F42747">
        <w:rPr>
          <w:rFonts w:ascii="Arial" w:hAnsi="Arial" w:cs="Arial"/>
          <w:color w:val="000000"/>
          <w:spacing w:val="4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уче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я</w:t>
      </w:r>
      <w:r w:rsidRPr="00F42747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дода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елем уведом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ия о рас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оржении 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овора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ды;</w:t>
      </w:r>
    </w:p>
    <w:p w:rsidR="00167BC6" w:rsidRPr="00F42747" w:rsidRDefault="00167BC6" w:rsidP="00F42747">
      <w:pPr>
        <w:widowControl w:val="0"/>
        <w:spacing w:line="240" w:lineRule="auto"/>
        <w:ind w:right="-19" w:firstLine="5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w w:val="99"/>
          <w:sz w:val="24"/>
          <w:szCs w:val="24"/>
        </w:rPr>
        <w:t>-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применяю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ся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шт</w:t>
      </w:r>
      <w:r w:rsidRPr="00F42747">
        <w:rPr>
          <w:rFonts w:ascii="Arial" w:hAnsi="Arial" w:cs="Arial"/>
          <w:color w:val="000000"/>
          <w:sz w:val="24"/>
          <w:szCs w:val="24"/>
        </w:rPr>
        <w:t>рафы,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ц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ты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а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ь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</w:t>
      </w:r>
      <w:r w:rsidRPr="00F42747">
        <w:rPr>
          <w:rFonts w:ascii="Arial" w:hAnsi="Arial" w:cs="Arial"/>
          <w:color w:val="000000"/>
          <w:sz w:val="24"/>
          <w:szCs w:val="24"/>
        </w:rPr>
        <w:t>ова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72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чуж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71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еж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pacing w:val="1"/>
          <w:sz w:val="24"/>
          <w:szCs w:val="24"/>
        </w:rPr>
        <w:t>ым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 xml:space="preserve"> средст</w:t>
      </w:r>
      <w:r w:rsidRPr="00F42747">
        <w:rPr>
          <w:rFonts w:ascii="Arial" w:hAnsi="Arial" w:cs="Arial"/>
          <w:color w:val="000000"/>
          <w:spacing w:val="1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ами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или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иные</w:t>
      </w:r>
      <w:r w:rsidRPr="00F42747">
        <w:rPr>
          <w:rFonts w:ascii="Arial" w:hAnsi="Arial" w:cs="Arial"/>
          <w:color w:val="000000"/>
          <w:spacing w:val="3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ответстве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нн</w:t>
      </w:r>
      <w:r w:rsidRPr="00F42747">
        <w:rPr>
          <w:rFonts w:ascii="Arial" w:hAnsi="Arial" w:cs="Arial"/>
          <w:color w:val="000000"/>
          <w:sz w:val="24"/>
          <w:szCs w:val="24"/>
        </w:rPr>
        <w:t>ост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свя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зи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расторже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ни</w:t>
      </w:r>
      <w:r w:rsidRPr="00F42747">
        <w:rPr>
          <w:rFonts w:ascii="Arial" w:hAnsi="Arial" w:cs="Arial"/>
          <w:color w:val="000000"/>
          <w:sz w:val="24"/>
          <w:szCs w:val="24"/>
        </w:rPr>
        <w:t>ем</w:t>
      </w:r>
      <w:r w:rsidRPr="00F42747">
        <w:rPr>
          <w:rFonts w:ascii="Arial" w:hAnsi="Arial" w:cs="Arial"/>
          <w:color w:val="000000"/>
          <w:spacing w:val="3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ора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(в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т</w:t>
      </w:r>
      <w:r w:rsidRPr="00F42747">
        <w:rPr>
          <w:rFonts w:ascii="Arial" w:hAnsi="Arial" w:cs="Arial"/>
          <w:color w:val="000000"/>
          <w:sz w:val="24"/>
          <w:szCs w:val="24"/>
        </w:rPr>
        <w:t>ом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чис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случаях,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ес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ли</w:t>
      </w:r>
      <w:r w:rsidRPr="00F42747">
        <w:rPr>
          <w:rFonts w:ascii="Arial" w:hAnsi="Arial" w:cs="Arial"/>
          <w:color w:val="000000"/>
          <w:spacing w:val="69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так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и</w:t>
      </w:r>
      <w:r w:rsidRPr="00F42747">
        <w:rPr>
          <w:rFonts w:ascii="Arial" w:hAnsi="Arial" w:cs="Arial"/>
          <w:color w:val="000000"/>
          <w:sz w:val="24"/>
          <w:szCs w:val="24"/>
        </w:rPr>
        <w:t>е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меры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п</w:t>
      </w:r>
      <w:r w:rsidRPr="00F42747">
        <w:rPr>
          <w:rFonts w:ascii="Arial" w:hAnsi="Arial" w:cs="Arial"/>
          <w:color w:val="000000"/>
          <w:sz w:val="24"/>
          <w:szCs w:val="24"/>
        </w:rPr>
        <w:t>редусмотре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ы</w:t>
      </w:r>
      <w:r w:rsidRPr="00F42747">
        <w:rPr>
          <w:rFonts w:ascii="Arial" w:hAnsi="Arial" w:cs="Arial"/>
          <w:color w:val="000000"/>
          <w:spacing w:val="68"/>
          <w:sz w:val="24"/>
          <w:szCs w:val="24"/>
        </w:rPr>
        <w:t xml:space="preserve"> </w:t>
      </w:r>
      <w:r w:rsidRPr="00F42747">
        <w:rPr>
          <w:rFonts w:ascii="Arial" w:hAnsi="Arial" w:cs="Arial"/>
          <w:color w:val="000000"/>
          <w:sz w:val="24"/>
          <w:szCs w:val="24"/>
        </w:rPr>
        <w:t>до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г</w:t>
      </w:r>
      <w:r w:rsidRPr="00F42747">
        <w:rPr>
          <w:rFonts w:ascii="Arial" w:hAnsi="Arial" w:cs="Arial"/>
          <w:color w:val="000000"/>
          <w:sz w:val="24"/>
          <w:szCs w:val="24"/>
        </w:rPr>
        <w:t>о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в</w:t>
      </w:r>
      <w:r w:rsidRPr="00F42747">
        <w:rPr>
          <w:rFonts w:ascii="Arial" w:hAnsi="Arial" w:cs="Arial"/>
          <w:color w:val="000000"/>
          <w:sz w:val="24"/>
          <w:szCs w:val="24"/>
        </w:rPr>
        <w:t>ором аре</w:t>
      </w:r>
      <w:r w:rsidRPr="00F42747">
        <w:rPr>
          <w:rFonts w:ascii="Arial" w:hAnsi="Arial" w:cs="Arial"/>
          <w:color w:val="000000"/>
          <w:w w:val="99"/>
          <w:sz w:val="24"/>
          <w:szCs w:val="24"/>
        </w:rPr>
        <w:t>н</w:t>
      </w:r>
      <w:r w:rsidRPr="00F42747">
        <w:rPr>
          <w:rFonts w:ascii="Arial" w:hAnsi="Arial" w:cs="Arial"/>
          <w:color w:val="000000"/>
          <w:sz w:val="24"/>
          <w:szCs w:val="24"/>
        </w:rPr>
        <w:t>ды).</w:t>
      </w:r>
    </w:p>
    <w:p w:rsidR="00167BC6" w:rsidRDefault="00167BC6" w:rsidP="00F42747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274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Р</w:t>
      </w:r>
      <w:r w:rsidRPr="00F42747">
        <w:rPr>
          <w:rFonts w:ascii="Arial" w:hAnsi="Arial" w:cs="Arial"/>
          <w:sz w:val="24"/>
          <w:szCs w:val="24"/>
        </w:rPr>
        <w:t xml:space="preserve">азместить настоящее решение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 сельсовета Рыльского района</w:t>
      </w:r>
      <w:r w:rsidRPr="00F42747">
        <w:rPr>
          <w:rFonts w:ascii="Arial" w:hAnsi="Arial" w:cs="Arial"/>
          <w:sz w:val="24"/>
          <w:szCs w:val="24"/>
        </w:rPr>
        <w:t xml:space="preserve"> в сети </w:t>
      </w:r>
      <w:r>
        <w:rPr>
          <w:rFonts w:ascii="Arial" w:hAnsi="Arial" w:cs="Arial"/>
          <w:sz w:val="24"/>
          <w:szCs w:val="24"/>
        </w:rPr>
        <w:t>И</w:t>
      </w:r>
      <w:r w:rsidRPr="00F42747">
        <w:rPr>
          <w:rFonts w:ascii="Arial" w:hAnsi="Arial" w:cs="Arial"/>
          <w:sz w:val="24"/>
          <w:szCs w:val="24"/>
        </w:rPr>
        <w:t>нтернет.</w:t>
      </w:r>
    </w:p>
    <w:p w:rsidR="00167BC6" w:rsidRPr="00F903AD" w:rsidRDefault="00167BC6" w:rsidP="00F42747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5.Контроль за исполнением данного решения возложить на главу </w:t>
      </w:r>
      <w:r w:rsidRPr="00F903AD">
        <w:rPr>
          <w:rFonts w:ascii="Arial" w:hAnsi="Arial" w:cs="Arial"/>
          <w:sz w:val="24"/>
          <w:szCs w:val="24"/>
        </w:rPr>
        <w:t>Щекинского сельсовета Рыльского района Н.А.Гребенникову.</w:t>
      </w:r>
    </w:p>
    <w:p w:rsidR="00167BC6" w:rsidRPr="00F903AD" w:rsidRDefault="00167BC6" w:rsidP="00F903A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67BC6" w:rsidRDefault="00167BC6" w:rsidP="00F903AD">
      <w:pPr>
        <w:jc w:val="both"/>
        <w:rPr>
          <w:rFonts w:ascii="Arial" w:hAnsi="Arial" w:cs="Arial"/>
          <w:sz w:val="24"/>
          <w:szCs w:val="24"/>
        </w:rPr>
      </w:pP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Щекинского сельсовета Рыльского района                                       Т.М.Курочкина</w:t>
      </w: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Глава Щекинского сельсовета</w:t>
      </w:r>
    </w:p>
    <w:p w:rsidR="00167BC6" w:rsidRPr="00F903AD" w:rsidRDefault="00167BC6" w:rsidP="00F903AD">
      <w:pPr>
        <w:jc w:val="both"/>
        <w:rPr>
          <w:rFonts w:ascii="Arial" w:hAnsi="Arial" w:cs="Arial"/>
          <w:sz w:val="24"/>
          <w:szCs w:val="24"/>
        </w:rPr>
      </w:pPr>
      <w:r w:rsidRPr="00F903AD">
        <w:rPr>
          <w:rFonts w:ascii="Arial" w:hAnsi="Arial" w:cs="Arial"/>
          <w:sz w:val="24"/>
          <w:szCs w:val="24"/>
        </w:rPr>
        <w:t>Рыльского района                                                                          Н.А.Гребенникова</w:t>
      </w:r>
    </w:p>
    <w:p w:rsidR="00167BC6" w:rsidRPr="00F42747" w:rsidRDefault="00167BC6" w:rsidP="00F903AD">
      <w:pPr>
        <w:widowControl w:val="0"/>
        <w:tabs>
          <w:tab w:val="left" w:pos="1890"/>
          <w:tab w:val="left" w:pos="2742"/>
          <w:tab w:val="left" w:pos="3840"/>
          <w:tab w:val="left" w:pos="5157"/>
          <w:tab w:val="left" w:pos="5645"/>
          <w:tab w:val="left" w:pos="6440"/>
          <w:tab w:val="left" w:pos="7475"/>
          <w:tab w:val="left" w:pos="8097"/>
          <w:tab w:val="left" w:pos="9028"/>
        </w:tabs>
        <w:spacing w:line="240" w:lineRule="auto"/>
        <w:ind w:right="-17" w:firstLine="851"/>
        <w:jc w:val="both"/>
        <w:rPr>
          <w:lang w:eastAsia="ar-SA"/>
        </w:rPr>
      </w:pPr>
    </w:p>
    <w:sectPr w:rsidR="00167BC6" w:rsidRPr="00F42747" w:rsidSect="00491482">
      <w:type w:val="continuous"/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9A8"/>
    <w:rsid w:val="00115742"/>
    <w:rsid w:val="00167BC6"/>
    <w:rsid w:val="001C3076"/>
    <w:rsid w:val="00234884"/>
    <w:rsid w:val="00392EC6"/>
    <w:rsid w:val="003A6C5F"/>
    <w:rsid w:val="00491482"/>
    <w:rsid w:val="005E448A"/>
    <w:rsid w:val="006569A8"/>
    <w:rsid w:val="00747512"/>
    <w:rsid w:val="008B6F08"/>
    <w:rsid w:val="009F17B6"/>
    <w:rsid w:val="00A43288"/>
    <w:rsid w:val="00AD31B2"/>
    <w:rsid w:val="00B67337"/>
    <w:rsid w:val="00C65BAA"/>
    <w:rsid w:val="00EC0E17"/>
    <w:rsid w:val="00F42747"/>
    <w:rsid w:val="00F903AD"/>
    <w:rsid w:val="00FB4446"/>
    <w:rsid w:val="00FD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747"/>
    <w:pPr>
      <w:spacing w:line="259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931</Words>
  <Characters>5311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dcterms:created xsi:type="dcterms:W3CDTF">2022-12-23T07:03:00Z</dcterms:created>
  <dcterms:modified xsi:type="dcterms:W3CDTF">2023-03-21T10:57:00Z</dcterms:modified>
</cp:coreProperties>
</file>