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DF" w:rsidRPr="00A22C8F" w:rsidRDefault="00A55DDF" w:rsidP="006B542D">
      <w:pPr>
        <w:keepNext/>
        <w:jc w:val="center"/>
        <w:rPr>
          <w:rFonts w:ascii="Arial" w:hAnsi="Arial" w:cs="Arial"/>
          <w:b/>
          <w:sz w:val="32"/>
          <w:szCs w:val="32"/>
        </w:rPr>
      </w:pPr>
      <w:r w:rsidRPr="00A22C8F">
        <w:rPr>
          <w:rFonts w:ascii="Arial" w:hAnsi="Arial" w:cs="Arial"/>
          <w:b/>
          <w:sz w:val="32"/>
          <w:szCs w:val="32"/>
        </w:rPr>
        <w:t>АДМИНИСТРАЦИЯ</w:t>
      </w:r>
    </w:p>
    <w:p w:rsidR="00A55DDF" w:rsidRPr="00A22C8F" w:rsidRDefault="00A55DDF" w:rsidP="006B542D">
      <w:pPr>
        <w:keepNext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ЩЕКИНСКОГО</w:t>
      </w:r>
      <w:r w:rsidRPr="00A22C8F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A55DDF" w:rsidRPr="00A22C8F" w:rsidRDefault="00A55DDF" w:rsidP="006B542D">
      <w:pPr>
        <w:keepNext/>
        <w:jc w:val="center"/>
        <w:rPr>
          <w:rFonts w:ascii="Arial" w:hAnsi="Arial" w:cs="Arial"/>
          <w:b/>
          <w:sz w:val="32"/>
          <w:szCs w:val="32"/>
        </w:rPr>
      </w:pPr>
      <w:r w:rsidRPr="00A22C8F">
        <w:rPr>
          <w:rFonts w:ascii="Arial" w:hAnsi="Arial" w:cs="Arial"/>
          <w:b/>
          <w:sz w:val="32"/>
          <w:szCs w:val="32"/>
        </w:rPr>
        <w:t>РЫЛЬСКОГО РАЙОНА</w:t>
      </w:r>
    </w:p>
    <w:p w:rsidR="00A55DDF" w:rsidRPr="00A22C8F" w:rsidRDefault="00A55DDF" w:rsidP="006B542D">
      <w:pPr>
        <w:keepNext/>
        <w:jc w:val="center"/>
        <w:rPr>
          <w:rFonts w:ascii="Arial" w:hAnsi="Arial" w:cs="Arial"/>
          <w:b/>
          <w:sz w:val="32"/>
          <w:szCs w:val="32"/>
        </w:rPr>
      </w:pPr>
    </w:p>
    <w:p w:rsidR="00A55DDF" w:rsidRPr="00A22C8F" w:rsidRDefault="00A55DDF" w:rsidP="006B542D">
      <w:pPr>
        <w:pStyle w:val="a0"/>
        <w:jc w:val="center"/>
        <w:rPr>
          <w:rFonts w:ascii="Arial" w:hAnsi="Arial" w:cs="Arial"/>
          <w:b/>
          <w:sz w:val="32"/>
          <w:szCs w:val="32"/>
        </w:rPr>
      </w:pPr>
      <w:r w:rsidRPr="00A22C8F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A55DDF" w:rsidRPr="00A22C8F" w:rsidRDefault="00A55DDF" w:rsidP="006B542D">
      <w:pPr>
        <w:pStyle w:val="a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24 марта 2023г. №33</w:t>
      </w:r>
    </w:p>
    <w:p w:rsidR="00A55DDF" w:rsidRDefault="00A55DDF" w:rsidP="00275BF5">
      <w:pPr>
        <w:jc w:val="center"/>
        <w:textAlignment w:val="baseline"/>
        <w:rPr>
          <w:rFonts w:ascii="Arial" w:hAnsi="Arial" w:cs="Arial"/>
          <w:b/>
          <w:sz w:val="32"/>
          <w:szCs w:val="32"/>
        </w:rPr>
      </w:pPr>
    </w:p>
    <w:p w:rsidR="00A55DDF" w:rsidRPr="00275BF5" w:rsidRDefault="00A55DDF" w:rsidP="00275BF5">
      <w:pPr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275BF5">
        <w:rPr>
          <w:rFonts w:ascii="Arial" w:hAnsi="Arial" w:cs="Arial"/>
          <w:b/>
          <w:sz w:val="32"/>
          <w:szCs w:val="32"/>
        </w:rPr>
        <w:t xml:space="preserve">Об </w:t>
      </w:r>
      <w:r w:rsidRPr="00275BF5">
        <w:rPr>
          <w:rFonts w:ascii="Arial" w:hAnsi="Arial" w:cs="Arial"/>
          <w:b/>
          <w:bCs/>
          <w:sz w:val="32"/>
          <w:szCs w:val="32"/>
        </w:rPr>
        <w:t>утверждении плана основных мероприятий, направленных на укрепление межнационального и межконфессионального согласия, профилакти</w:t>
      </w:r>
      <w:r>
        <w:rPr>
          <w:rFonts w:ascii="Arial" w:hAnsi="Arial" w:cs="Arial"/>
          <w:b/>
          <w:bCs/>
          <w:sz w:val="32"/>
          <w:szCs w:val="32"/>
        </w:rPr>
        <w:t>ку межнациональных конфликтов на территории Щекинского</w:t>
      </w:r>
      <w:r w:rsidRPr="00275BF5">
        <w:rPr>
          <w:rFonts w:ascii="Arial" w:hAnsi="Arial" w:cs="Arial"/>
          <w:b/>
          <w:bCs/>
          <w:sz w:val="32"/>
          <w:szCs w:val="32"/>
        </w:rPr>
        <w:t xml:space="preserve"> сельсовета</w:t>
      </w:r>
      <w:r w:rsidRPr="00275BF5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на 2023</w:t>
      </w:r>
      <w:r w:rsidRPr="00275BF5">
        <w:rPr>
          <w:rFonts w:ascii="Arial" w:hAnsi="Arial" w:cs="Arial"/>
          <w:b/>
          <w:bCs/>
          <w:sz w:val="32"/>
          <w:szCs w:val="32"/>
        </w:rPr>
        <w:t xml:space="preserve"> год</w:t>
      </w:r>
    </w:p>
    <w:p w:rsidR="00A55DDF" w:rsidRPr="00BB0B78" w:rsidRDefault="00A55DDF">
      <w:pPr>
        <w:rPr>
          <w:rFonts w:ascii="Arial" w:hAnsi="Arial" w:cs="Arial"/>
        </w:rPr>
      </w:pPr>
    </w:p>
    <w:p w:rsidR="00A55DDF" w:rsidRPr="00BB0B78" w:rsidRDefault="00A55DDF">
      <w:pPr>
        <w:rPr>
          <w:rFonts w:ascii="Arial" w:hAnsi="Arial" w:cs="Arial"/>
        </w:rPr>
      </w:pPr>
    </w:p>
    <w:p w:rsidR="00A55DDF" w:rsidRPr="00BB0B78" w:rsidRDefault="00A55DDF">
      <w:pPr>
        <w:rPr>
          <w:rFonts w:ascii="Arial" w:hAnsi="Arial" w:cs="Arial"/>
        </w:rPr>
      </w:pPr>
    </w:p>
    <w:p w:rsidR="00A55DDF" w:rsidRPr="00275BF5" w:rsidRDefault="00A55DDF" w:rsidP="00BB0B78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В целях регулирования политических, социально – экономических, культурных и иных процессов в муниципальном образовании, оказывающи</w:t>
      </w:r>
      <w:r>
        <w:rPr>
          <w:rFonts w:ascii="Arial" w:hAnsi="Arial" w:cs="Arial"/>
        </w:rPr>
        <w:t>х влияние на ситуацию в области</w:t>
      </w:r>
      <w:r w:rsidRPr="00275BF5">
        <w:rPr>
          <w:rFonts w:ascii="Arial" w:hAnsi="Arial" w:cs="Arial"/>
        </w:rPr>
        <w:t xml:space="preserve"> противод</w:t>
      </w:r>
      <w:r>
        <w:rPr>
          <w:rFonts w:ascii="Arial" w:hAnsi="Arial" w:cs="Arial"/>
        </w:rPr>
        <w:t xml:space="preserve">ействия терроризму, укрепление </w:t>
      </w:r>
      <w:r w:rsidRPr="00275BF5">
        <w:rPr>
          <w:rFonts w:ascii="Arial" w:hAnsi="Arial" w:cs="Arial"/>
        </w:rPr>
        <w:t>толерантной среды на основе ценностей многонационального российского общества, принципов соблюдения прав и свобод человека,</w:t>
      </w:r>
      <w:r w:rsidRPr="00275BF5">
        <w:rPr>
          <w:rFonts w:ascii="Arial" w:hAnsi="Arial" w:cs="Arial"/>
          <w:color w:val="000000"/>
        </w:rPr>
        <w:t xml:space="preserve"> гармонизацию межнациональных отношений на территории </w:t>
      </w:r>
      <w:r>
        <w:rPr>
          <w:rFonts w:ascii="Arial" w:hAnsi="Arial" w:cs="Arial"/>
          <w:color w:val="000000"/>
        </w:rPr>
        <w:t>Щекинского</w:t>
      </w:r>
      <w:r w:rsidRPr="00275BF5">
        <w:rPr>
          <w:rFonts w:ascii="Arial" w:hAnsi="Arial" w:cs="Arial"/>
          <w:color w:val="000000"/>
        </w:rPr>
        <w:t xml:space="preserve"> сельсовета Рыльского района Курской</w:t>
      </w:r>
      <w:r>
        <w:rPr>
          <w:rFonts w:ascii="Arial" w:hAnsi="Arial" w:cs="Arial"/>
          <w:color w:val="000000"/>
        </w:rPr>
        <w:t xml:space="preserve"> области,</w:t>
      </w:r>
      <w:r w:rsidRPr="00275BF5">
        <w:rPr>
          <w:rFonts w:ascii="Arial" w:hAnsi="Arial" w:cs="Arial"/>
          <w:color w:val="000000"/>
        </w:rPr>
        <w:t xml:space="preserve"> </w:t>
      </w:r>
      <w:r w:rsidRPr="00275BF5">
        <w:rPr>
          <w:rFonts w:ascii="Arial" w:hAnsi="Arial" w:cs="Arial"/>
        </w:rPr>
        <w:t>руководствуясь Стратегией государственной национальной политики, утвержденной Президентом Российской Федерации и федеральным зако</w:t>
      </w:r>
      <w:r>
        <w:rPr>
          <w:rFonts w:ascii="Arial" w:hAnsi="Arial" w:cs="Arial"/>
        </w:rPr>
        <w:t>ном от 06.10.2003 г. № 131 – ФЗ</w:t>
      </w:r>
      <w:r w:rsidRPr="00275BF5">
        <w:rPr>
          <w:rFonts w:ascii="Arial" w:hAnsi="Arial" w:cs="Arial"/>
        </w:rPr>
        <w:t xml:space="preserve"> «Об общих принципах организации местного самоуправ</w:t>
      </w:r>
      <w:r>
        <w:rPr>
          <w:rFonts w:ascii="Arial" w:hAnsi="Arial" w:cs="Arial"/>
        </w:rPr>
        <w:t xml:space="preserve">ления в Российской Федерации», </w:t>
      </w:r>
      <w:r w:rsidRPr="00275BF5">
        <w:rPr>
          <w:rFonts w:ascii="Arial" w:hAnsi="Arial" w:cs="Arial"/>
        </w:rPr>
        <w:t xml:space="preserve">администрация </w:t>
      </w:r>
      <w:r>
        <w:rPr>
          <w:rFonts w:ascii="Arial" w:hAnsi="Arial" w:cs="Arial"/>
        </w:rPr>
        <w:t>Щекинского</w:t>
      </w:r>
      <w:r w:rsidRPr="00275BF5">
        <w:rPr>
          <w:rFonts w:ascii="Arial" w:hAnsi="Arial" w:cs="Arial"/>
        </w:rPr>
        <w:t xml:space="preserve"> сельсовета Рыльского района</w:t>
      </w:r>
      <w:r>
        <w:rPr>
          <w:rFonts w:ascii="Arial" w:hAnsi="Arial" w:cs="Arial"/>
        </w:rPr>
        <w:t xml:space="preserve"> постановляет</w:t>
      </w:r>
      <w:r w:rsidRPr="00275BF5">
        <w:rPr>
          <w:rFonts w:ascii="Arial" w:hAnsi="Arial" w:cs="Arial"/>
        </w:rPr>
        <w:t>:</w:t>
      </w:r>
    </w:p>
    <w:p w:rsidR="00A55DDF" w:rsidRPr="00275BF5" w:rsidRDefault="00A55DDF" w:rsidP="00BB0B78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1. Утвердить План основных мероприятий,</w:t>
      </w:r>
      <w:r w:rsidRPr="00275BF5">
        <w:rPr>
          <w:rFonts w:ascii="Arial" w:hAnsi="Arial" w:cs="Arial"/>
          <w:b/>
          <w:bCs/>
        </w:rPr>
        <w:t xml:space="preserve"> </w:t>
      </w:r>
      <w:r w:rsidRPr="00275BF5">
        <w:rPr>
          <w:rFonts w:ascii="Arial" w:hAnsi="Arial" w:cs="Arial"/>
        </w:rPr>
        <w:t>направленных на укрепление межнационального и межконфессион</w:t>
      </w:r>
      <w:r>
        <w:rPr>
          <w:rFonts w:ascii="Arial" w:hAnsi="Arial" w:cs="Arial"/>
        </w:rPr>
        <w:t xml:space="preserve">ального согласия, профилактику </w:t>
      </w:r>
      <w:r w:rsidRPr="00275BF5">
        <w:rPr>
          <w:rFonts w:ascii="Arial" w:hAnsi="Arial" w:cs="Arial"/>
        </w:rPr>
        <w:t xml:space="preserve">межнациональных конфликтов </w:t>
      </w:r>
      <w:r w:rsidRPr="006B542D">
        <w:rPr>
          <w:rFonts w:ascii="Arial" w:hAnsi="Arial" w:cs="Arial"/>
          <w:bCs/>
        </w:rPr>
        <w:t>на территории Щекинского сельсовета</w:t>
      </w:r>
      <w:r w:rsidRPr="00275BF5">
        <w:rPr>
          <w:rFonts w:ascii="Arial" w:hAnsi="Arial" w:cs="Arial"/>
        </w:rPr>
        <w:t xml:space="preserve"> на 20</w:t>
      </w:r>
      <w:r>
        <w:rPr>
          <w:rFonts w:ascii="Arial" w:hAnsi="Arial" w:cs="Arial"/>
        </w:rPr>
        <w:t>23</w:t>
      </w:r>
      <w:r w:rsidRPr="00275BF5">
        <w:rPr>
          <w:rFonts w:ascii="Arial" w:hAnsi="Arial" w:cs="Arial"/>
        </w:rPr>
        <w:t xml:space="preserve"> год согласно приложению.</w:t>
      </w:r>
    </w:p>
    <w:p w:rsidR="00A55DDF" w:rsidRPr="00275BF5" w:rsidRDefault="00A55DDF" w:rsidP="00BB0B78">
      <w:pPr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 w:rsidRPr="00275BF5">
        <w:rPr>
          <w:rFonts w:ascii="Arial" w:hAnsi="Arial" w:cs="Arial"/>
          <w:color w:val="000000"/>
        </w:rPr>
        <w:t xml:space="preserve">2. Настоящее разместить на официальном сайте администрации </w:t>
      </w:r>
      <w:r>
        <w:rPr>
          <w:rFonts w:ascii="Arial" w:hAnsi="Arial" w:cs="Arial"/>
          <w:color w:val="000000"/>
        </w:rPr>
        <w:t>Щекинского</w:t>
      </w:r>
      <w:r w:rsidRPr="00275BF5">
        <w:rPr>
          <w:rFonts w:ascii="Arial" w:hAnsi="Arial" w:cs="Arial"/>
          <w:color w:val="000000"/>
        </w:rPr>
        <w:t xml:space="preserve"> сельсовета</w:t>
      </w:r>
      <w:r>
        <w:rPr>
          <w:rFonts w:ascii="Arial" w:hAnsi="Arial" w:cs="Arial"/>
          <w:color w:val="000000"/>
        </w:rPr>
        <w:t xml:space="preserve"> Рыльского района</w:t>
      </w:r>
      <w:r w:rsidRPr="00275BF5">
        <w:rPr>
          <w:rFonts w:ascii="Arial" w:hAnsi="Arial" w:cs="Arial"/>
          <w:color w:val="000000"/>
        </w:rPr>
        <w:t xml:space="preserve"> в сети «Интернет</w:t>
      </w:r>
      <w:r>
        <w:rPr>
          <w:rFonts w:ascii="Arial" w:hAnsi="Arial" w:cs="Arial"/>
          <w:color w:val="000000"/>
        </w:rPr>
        <w:t>»</w:t>
      </w:r>
      <w:r w:rsidRPr="00275BF5">
        <w:rPr>
          <w:rFonts w:ascii="Arial" w:hAnsi="Arial" w:cs="Arial"/>
        </w:rPr>
        <w:t>.</w:t>
      </w:r>
    </w:p>
    <w:p w:rsidR="00A55DDF" w:rsidRPr="00275BF5" w:rsidRDefault="00A55DDF" w:rsidP="00BB0B78">
      <w:pPr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275BF5">
        <w:rPr>
          <w:rFonts w:ascii="Arial" w:hAnsi="Arial" w:cs="Arial"/>
          <w:color w:val="000000"/>
        </w:rPr>
        <w:t>3. Контроль за исполнением настоящего постановления оставляю за собой.</w:t>
      </w:r>
    </w:p>
    <w:p w:rsidR="00A55DDF" w:rsidRPr="00275BF5" w:rsidRDefault="00A55DDF" w:rsidP="00FE2F12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55DDF" w:rsidRDefault="00A55DDF" w:rsidP="00FE2F12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55DDF" w:rsidRDefault="00A55DDF" w:rsidP="00FE2F12">
      <w:pPr>
        <w:suppressAutoHyphens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55DDF" w:rsidRDefault="00A55DDF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Щекинского сельсовета</w:t>
      </w:r>
    </w:p>
    <w:p w:rsidR="00A55DDF" w:rsidRDefault="00A55DDF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Рыльского района                                                                            Н.А.Гребенникова</w:t>
      </w:r>
    </w:p>
    <w:p w:rsidR="00A55DDF" w:rsidRDefault="00A55DDF">
      <w:pPr>
        <w:rPr>
          <w:rFonts w:ascii="Arial" w:hAnsi="Arial" w:cs="Arial"/>
          <w:color w:val="000000"/>
        </w:rPr>
      </w:pPr>
    </w:p>
    <w:p w:rsidR="00A55DDF" w:rsidRDefault="00A55DDF">
      <w:pPr>
        <w:rPr>
          <w:rFonts w:ascii="Arial" w:hAnsi="Arial" w:cs="Arial"/>
          <w:color w:val="000000"/>
        </w:rPr>
      </w:pPr>
    </w:p>
    <w:p w:rsidR="00A55DDF" w:rsidRDefault="00A55DDF">
      <w:pPr>
        <w:rPr>
          <w:rFonts w:ascii="Arial" w:hAnsi="Arial" w:cs="Arial"/>
          <w:color w:val="000000"/>
        </w:rPr>
      </w:pPr>
    </w:p>
    <w:p w:rsidR="00A55DDF" w:rsidRDefault="00A55DDF">
      <w:pPr>
        <w:rPr>
          <w:rFonts w:ascii="Arial" w:hAnsi="Arial" w:cs="Arial"/>
          <w:color w:val="000000"/>
        </w:rPr>
      </w:pPr>
    </w:p>
    <w:p w:rsidR="00A55DDF" w:rsidRDefault="00A55DDF">
      <w:pPr>
        <w:rPr>
          <w:rFonts w:ascii="Arial" w:hAnsi="Arial" w:cs="Arial"/>
          <w:color w:val="000000"/>
        </w:rPr>
      </w:pPr>
    </w:p>
    <w:p w:rsidR="00A55DDF" w:rsidRDefault="00A55DDF">
      <w:pPr>
        <w:rPr>
          <w:rFonts w:ascii="Arial" w:hAnsi="Arial" w:cs="Arial"/>
          <w:color w:val="000000"/>
        </w:rPr>
      </w:pPr>
    </w:p>
    <w:p w:rsidR="00A55DDF" w:rsidRDefault="00A55DDF">
      <w:pPr>
        <w:rPr>
          <w:rFonts w:ascii="Arial" w:hAnsi="Arial" w:cs="Arial"/>
          <w:color w:val="000000"/>
        </w:rPr>
      </w:pPr>
    </w:p>
    <w:p w:rsidR="00A55DDF" w:rsidRDefault="00A55DDF">
      <w:pPr>
        <w:rPr>
          <w:rFonts w:ascii="Arial" w:hAnsi="Arial" w:cs="Arial"/>
          <w:color w:val="000000"/>
        </w:rPr>
      </w:pPr>
    </w:p>
    <w:p w:rsidR="00A55DDF" w:rsidRDefault="00A55DDF">
      <w:pPr>
        <w:rPr>
          <w:rFonts w:ascii="Arial" w:hAnsi="Arial" w:cs="Arial"/>
          <w:color w:val="000000"/>
        </w:rPr>
      </w:pPr>
    </w:p>
    <w:p w:rsidR="00A55DDF" w:rsidRDefault="00A55DDF">
      <w:pPr>
        <w:rPr>
          <w:rFonts w:ascii="Arial" w:hAnsi="Arial" w:cs="Arial"/>
          <w:color w:val="000000"/>
        </w:rPr>
      </w:pPr>
    </w:p>
    <w:p w:rsidR="00A55DDF" w:rsidRDefault="00A55DDF">
      <w:pPr>
        <w:rPr>
          <w:rFonts w:ascii="Arial" w:hAnsi="Arial" w:cs="Arial"/>
          <w:color w:val="000000"/>
        </w:rPr>
      </w:pPr>
    </w:p>
    <w:p w:rsidR="00A55DDF" w:rsidRPr="00275BF5" w:rsidRDefault="00A55DDF" w:rsidP="001F0E25">
      <w:pPr>
        <w:pStyle w:val="ConsNormal"/>
        <w:widowControl/>
        <w:tabs>
          <w:tab w:val="left" w:pos="7288"/>
          <w:tab w:val="right" w:pos="9354"/>
        </w:tabs>
        <w:ind w:firstLine="0"/>
        <w:jc w:val="right"/>
        <w:rPr>
          <w:sz w:val="24"/>
          <w:szCs w:val="24"/>
        </w:rPr>
      </w:pPr>
      <w:r w:rsidRPr="00275BF5">
        <w:rPr>
          <w:sz w:val="24"/>
          <w:szCs w:val="24"/>
        </w:rPr>
        <w:t xml:space="preserve">Приложение </w:t>
      </w:r>
    </w:p>
    <w:p w:rsidR="00A55DDF" w:rsidRPr="00275BF5" w:rsidRDefault="00A55DDF" w:rsidP="0039230F">
      <w:pPr>
        <w:pStyle w:val="Con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  <w:r w:rsidRPr="00275BF5">
        <w:rPr>
          <w:sz w:val="24"/>
          <w:szCs w:val="24"/>
        </w:rPr>
        <w:t>администрации</w:t>
      </w:r>
    </w:p>
    <w:p w:rsidR="00A55DDF" w:rsidRPr="00275BF5" w:rsidRDefault="00A55DDF" w:rsidP="0039230F">
      <w:pPr>
        <w:pStyle w:val="Con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Щекинского сельсовета</w:t>
      </w:r>
    </w:p>
    <w:p w:rsidR="00A55DDF" w:rsidRPr="00275BF5" w:rsidRDefault="00A55DDF" w:rsidP="0039230F">
      <w:pPr>
        <w:pStyle w:val="ConsNormal"/>
        <w:widowControl/>
        <w:ind w:firstLine="0"/>
        <w:jc w:val="right"/>
        <w:rPr>
          <w:sz w:val="24"/>
          <w:szCs w:val="24"/>
        </w:rPr>
      </w:pPr>
      <w:r w:rsidRPr="00275BF5">
        <w:rPr>
          <w:sz w:val="24"/>
          <w:szCs w:val="24"/>
        </w:rPr>
        <w:t>Р</w:t>
      </w:r>
      <w:r>
        <w:rPr>
          <w:sz w:val="24"/>
          <w:szCs w:val="24"/>
        </w:rPr>
        <w:t xml:space="preserve">ыльского района </w:t>
      </w:r>
    </w:p>
    <w:p w:rsidR="00A55DDF" w:rsidRPr="00466AD8" w:rsidRDefault="00A55DDF" w:rsidP="0039230F">
      <w:pPr>
        <w:pStyle w:val="ConsNormal"/>
        <w:widowControl/>
        <w:ind w:firstLine="0"/>
        <w:jc w:val="right"/>
        <w:rPr>
          <w:sz w:val="24"/>
          <w:szCs w:val="24"/>
        </w:rPr>
      </w:pPr>
      <w:r w:rsidRPr="00275BF5">
        <w:rPr>
          <w:sz w:val="24"/>
          <w:szCs w:val="24"/>
        </w:rPr>
        <w:t xml:space="preserve">от </w:t>
      </w:r>
      <w:r>
        <w:rPr>
          <w:sz w:val="24"/>
          <w:szCs w:val="24"/>
        </w:rPr>
        <w:t>24</w:t>
      </w:r>
      <w:r w:rsidRPr="00B31E94">
        <w:rPr>
          <w:sz w:val="24"/>
          <w:szCs w:val="24"/>
        </w:rPr>
        <w:t>.</w:t>
      </w:r>
      <w:r>
        <w:rPr>
          <w:sz w:val="24"/>
          <w:szCs w:val="24"/>
        </w:rPr>
        <w:t>03.2023г</w:t>
      </w:r>
      <w:r w:rsidRPr="00466AD8">
        <w:rPr>
          <w:sz w:val="24"/>
          <w:szCs w:val="24"/>
        </w:rPr>
        <w:t xml:space="preserve">. </w:t>
      </w:r>
      <w:r w:rsidRPr="00275BF5">
        <w:rPr>
          <w:sz w:val="24"/>
          <w:szCs w:val="24"/>
        </w:rPr>
        <w:t>№</w:t>
      </w:r>
      <w:r>
        <w:rPr>
          <w:sz w:val="24"/>
          <w:szCs w:val="24"/>
        </w:rPr>
        <w:t>33</w:t>
      </w:r>
    </w:p>
    <w:p w:rsidR="00A55DDF" w:rsidRDefault="00A55DDF" w:rsidP="00BB0B78">
      <w:pPr>
        <w:pStyle w:val="ConsNormal"/>
        <w:widowControl/>
        <w:ind w:firstLine="0"/>
        <w:rPr>
          <w:sz w:val="24"/>
          <w:szCs w:val="24"/>
        </w:rPr>
      </w:pPr>
    </w:p>
    <w:p w:rsidR="00A55DDF" w:rsidRDefault="00A55DDF" w:rsidP="00BB0B78">
      <w:pPr>
        <w:pStyle w:val="ConsNormal"/>
        <w:widowControl/>
        <w:ind w:firstLine="0"/>
        <w:rPr>
          <w:sz w:val="24"/>
          <w:szCs w:val="24"/>
        </w:rPr>
      </w:pPr>
    </w:p>
    <w:p w:rsidR="00A55DDF" w:rsidRPr="00275BF5" w:rsidRDefault="00A55DDF" w:rsidP="00BB0B78">
      <w:pPr>
        <w:pStyle w:val="ConsNormal"/>
        <w:widowControl/>
        <w:ind w:firstLine="0"/>
        <w:rPr>
          <w:sz w:val="24"/>
          <w:szCs w:val="24"/>
        </w:rPr>
      </w:pPr>
    </w:p>
    <w:p w:rsidR="00A55DDF" w:rsidRPr="00275BF5" w:rsidRDefault="00A55DDF" w:rsidP="00E84D0E">
      <w:pPr>
        <w:jc w:val="center"/>
        <w:rPr>
          <w:rFonts w:ascii="Arial" w:hAnsi="Arial" w:cs="Arial"/>
          <w:b/>
          <w:bCs/>
        </w:rPr>
      </w:pPr>
      <w:r w:rsidRPr="00275BF5">
        <w:rPr>
          <w:rFonts w:ascii="Arial" w:hAnsi="Arial" w:cs="Arial"/>
          <w:b/>
          <w:bCs/>
        </w:rPr>
        <w:t xml:space="preserve">План </w:t>
      </w:r>
    </w:p>
    <w:p w:rsidR="00A55DDF" w:rsidRPr="00275BF5" w:rsidRDefault="00A55DDF" w:rsidP="006B542D">
      <w:pPr>
        <w:jc w:val="center"/>
        <w:rPr>
          <w:rFonts w:ascii="Arial" w:hAnsi="Arial" w:cs="Arial"/>
          <w:b/>
          <w:bCs/>
        </w:rPr>
      </w:pPr>
      <w:r w:rsidRPr="00275BF5">
        <w:rPr>
          <w:rFonts w:ascii="Arial" w:hAnsi="Arial" w:cs="Arial"/>
          <w:b/>
          <w:bCs/>
        </w:rPr>
        <w:t xml:space="preserve">основных мероприятий, направленных на укрепление межнационального и межконфессионального согласия, профилактику  межнациональных конфликтов на территории </w:t>
      </w:r>
      <w:r>
        <w:rPr>
          <w:rFonts w:ascii="Arial" w:hAnsi="Arial" w:cs="Arial"/>
          <w:b/>
          <w:bCs/>
        </w:rPr>
        <w:t>Щекинского</w:t>
      </w:r>
      <w:r w:rsidRPr="00275BF5">
        <w:rPr>
          <w:rFonts w:ascii="Arial" w:hAnsi="Arial" w:cs="Arial"/>
          <w:b/>
          <w:bCs/>
        </w:rPr>
        <w:t xml:space="preserve"> сельсовета </w:t>
      </w:r>
    </w:p>
    <w:p w:rsidR="00A55DDF" w:rsidRPr="00275BF5" w:rsidRDefault="00A55DDF" w:rsidP="00E84D0E">
      <w:pPr>
        <w:jc w:val="center"/>
        <w:rPr>
          <w:rFonts w:ascii="Arial" w:hAnsi="Arial" w:cs="Arial"/>
          <w:b/>
          <w:bCs/>
        </w:rPr>
      </w:pPr>
      <w:r w:rsidRPr="00275BF5">
        <w:rPr>
          <w:rFonts w:ascii="Arial" w:hAnsi="Arial" w:cs="Arial"/>
          <w:b/>
          <w:bCs/>
        </w:rPr>
        <w:t>на 20</w:t>
      </w:r>
      <w:r>
        <w:rPr>
          <w:rFonts w:ascii="Arial" w:hAnsi="Arial" w:cs="Arial"/>
          <w:b/>
          <w:bCs/>
        </w:rPr>
        <w:t xml:space="preserve">23 </w:t>
      </w:r>
      <w:r w:rsidRPr="00275BF5">
        <w:rPr>
          <w:rFonts w:ascii="Arial" w:hAnsi="Arial" w:cs="Arial"/>
          <w:b/>
          <w:bCs/>
        </w:rPr>
        <w:t>год</w:t>
      </w:r>
    </w:p>
    <w:p w:rsidR="00A55DDF" w:rsidRPr="00275BF5" w:rsidRDefault="00A55DDF" w:rsidP="00E84D0E">
      <w:pPr>
        <w:jc w:val="center"/>
        <w:rPr>
          <w:rFonts w:ascii="Arial" w:hAnsi="Arial" w:cs="Arial"/>
          <w:b/>
          <w:bCs/>
        </w:rPr>
      </w:pPr>
    </w:p>
    <w:p w:rsidR="00A55DDF" w:rsidRPr="00275BF5" w:rsidRDefault="00A55DDF" w:rsidP="004541B8">
      <w:pPr>
        <w:widowControl w:val="0"/>
        <w:numPr>
          <w:ilvl w:val="0"/>
          <w:numId w:val="1"/>
        </w:numPr>
        <w:tabs>
          <w:tab w:val="left" w:pos="708"/>
          <w:tab w:val="center" w:pos="4677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75BF5">
        <w:rPr>
          <w:rFonts w:ascii="Arial" w:hAnsi="Arial" w:cs="Arial"/>
          <w:b/>
          <w:bCs/>
        </w:rPr>
        <w:t>Цели и задачи Плана мероприятий</w:t>
      </w:r>
    </w:p>
    <w:p w:rsidR="00A55DDF" w:rsidRPr="00275BF5" w:rsidRDefault="00A55DDF" w:rsidP="004541B8">
      <w:pPr>
        <w:widowControl w:val="0"/>
        <w:tabs>
          <w:tab w:val="left" w:pos="708"/>
          <w:tab w:val="center" w:pos="4677"/>
        </w:tabs>
        <w:autoSpaceDE w:val="0"/>
        <w:autoSpaceDN w:val="0"/>
        <w:adjustRightInd w:val="0"/>
        <w:ind w:left="720"/>
        <w:rPr>
          <w:rFonts w:ascii="Arial" w:hAnsi="Arial" w:cs="Arial"/>
          <w:b/>
          <w:bCs/>
        </w:rPr>
      </w:pP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  <w:color w:val="000000"/>
        </w:rPr>
        <w:t>Основные цели состоят в профилактике проявлений экстремизма, поддержании стабильной общественно-политической обстановки, общественных инициатив и целевых проектов общественных объединений, некоммерческих организаций, направленных на</w:t>
      </w:r>
      <w:r w:rsidRPr="00275BF5">
        <w:rPr>
          <w:rFonts w:ascii="Arial" w:hAnsi="Arial" w:cs="Arial"/>
        </w:rPr>
        <w:t xml:space="preserve"> </w:t>
      </w:r>
      <w:r w:rsidRPr="00275BF5">
        <w:rPr>
          <w:rFonts w:ascii="Arial" w:hAnsi="Arial" w:cs="Arial"/>
          <w:color w:val="000000"/>
        </w:rPr>
        <w:t xml:space="preserve">профилактику проявлений экстремизма и гармонизацию межнациональных отношений в </w:t>
      </w:r>
      <w:r>
        <w:rPr>
          <w:rFonts w:ascii="Arial" w:hAnsi="Arial" w:cs="Arial"/>
          <w:color w:val="000000"/>
        </w:rPr>
        <w:t>Щекинском</w:t>
      </w:r>
      <w:r w:rsidRPr="00275BF5">
        <w:rPr>
          <w:rFonts w:ascii="Arial" w:hAnsi="Arial" w:cs="Arial"/>
          <w:color w:val="000000"/>
        </w:rPr>
        <w:t xml:space="preserve"> сельсовете, формировании позитивного имиджа муниципального образования, как поселения  комфортного для проживания представителей любой национальности и конфессии.</w:t>
      </w:r>
    </w:p>
    <w:p w:rsidR="00A55DDF" w:rsidRPr="00275BF5" w:rsidRDefault="00A55DDF" w:rsidP="000C403A">
      <w:pPr>
        <w:rPr>
          <w:rFonts w:ascii="Arial" w:hAnsi="Arial" w:cs="Arial"/>
        </w:rPr>
      </w:pPr>
      <w:r w:rsidRPr="00275BF5">
        <w:rPr>
          <w:rFonts w:ascii="Arial" w:hAnsi="Arial" w:cs="Arial"/>
          <w:color w:val="000000"/>
        </w:rPr>
        <w:t>Для достижения этих целей предусматривается решение следующих задач: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обеспечение гармонизации межнациональных отношений;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  <w:noProof/>
        </w:rPr>
      </w:pPr>
      <w:r w:rsidRPr="00275BF5">
        <w:rPr>
          <w:rFonts w:ascii="Arial" w:hAnsi="Arial" w:cs="Arial"/>
        </w:rPr>
        <w:t xml:space="preserve">- укрепление межэтнического сотрудничества, мира и согласия на территории </w:t>
      </w:r>
      <w:r>
        <w:rPr>
          <w:rFonts w:ascii="Arial" w:hAnsi="Arial" w:cs="Arial"/>
        </w:rPr>
        <w:t>Щекинского</w:t>
      </w:r>
      <w:r w:rsidRPr="00275BF5">
        <w:rPr>
          <w:rFonts w:ascii="Arial" w:hAnsi="Arial" w:cs="Arial"/>
        </w:rPr>
        <w:t xml:space="preserve"> сельсовета;</w:t>
      </w:r>
      <w:r w:rsidRPr="00275BF5">
        <w:rPr>
          <w:rFonts w:ascii="Arial" w:hAnsi="Arial" w:cs="Arial"/>
          <w:noProof/>
        </w:rPr>
        <w:t xml:space="preserve"> 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  <w:noProof/>
        </w:rPr>
      </w:pPr>
      <w:r w:rsidRPr="00275BF5">
        <w:rPr>
          <w:rFonts w:ascii="Arial" w:hAnsi="Arial" w:cs="Arial"/>
          <w:noProof/>
        </w:rPr>
        <w:t xml:space="preserve">- обеспечение  толерантности в межнациональных отношениях; 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  <w:noProof/>
        </w:rPr>
      </w:pPr>
      <w:r w:rsidRPr="00275BF5">
        <w:rPr>
          <w:rFonts w:ascii="Arial" w:hAnsi="Arial" w:cs="Arial"/>
          <w:noProof/>
        </w:rPr>
        <w:t>- развитие  национальных культур</w:t>
      </w:r>
      <w:r w:rsidRPr="00275BF5">
        <w:rPr>
          <w:rFonts w:ascii="Arial" w:hAnsi="Arial" w:cs="Arial"/>
        </w:rPr>
        <w:t xml:space="preserve"> </w:t>
      </w:r>
      <w:r w:rsidRPr="00275BF5">
        <w:rPr>
          <w:rFonts w:ascii="Arial" w:hAnsi="Arial" w:cs="Arial"/>
          <w:noProof/>
        </w:rPr>
        <w:t>народов, прож</w:t>
      </w:r>
      <w:r>
        <w:rPr>
          <w:rFonts w:ascii="Arial" w:hAnsi="Arial" w:cs="Arial"/>
          <w:noProof/>
        </w:rPr>
        <w:t>ивающих на территории Щекинского</w:t>
      </w:r>
      <w:r w:rsidRPr="00275BF5">
        <w:rPr>
          <w:rFonts w:ascii="Arial" w:hAnsi="Arial" w:cs="Arial"/>
        </w:rPr>
        <w:t xml:space="preserve"> сельсовета</w:t>
      </w:r>
      <w:r w:rsidRPr="00275BF5">
        <w:rPr>
          <w:rFonts w:ascii="Arial" w:hAnsi="Arial" w:cs="Arial"/>
          <w:noProof/>
        </w:rPr>
        <w:t>;</w:t>
      </w:r>
    </w:p>
    <w:p w:rsidR="00A55DDF" w:rsidRPr="00275BF5" w:rsidRDefault="00A55DDF" w:rsidP="00EF3024">
      <w:pPr>
        <w:ind w:firstLine="708"/>
        <w:jc w:val="both"/>
        <w:rPr>
          <w:rFonts w:ascii="Arial" w:hAnsi="Arial" w:cs="Arial"/>
          <w:noProof/>
        </w:rPr>
      </w:pPr>
      <w:r w:rsidRPr="00275BF5">
        <w:rPr>
          <w:rFonts w:ascii="Arial" w:hAnsi="Arial" w:cs="Arial"/>
          <w:noProof/>
        </w:rPr>
        <w:t>- предотвращение этнических конфликтов</w:t>
      </w:r>
    </w:p>
    <w:p w:rsidR="00A55DDF" w:rsidRPr="00275BF5" w:rsidRDefault="00A55DDF" w:rsidP="000C403A">
      <w:pPr>
        <w:jc w:val="center"/>
        <w:rPr>
          <w:rFonts w:ascii="Arial" w:hAnsi="Arial" w:cs="Arial"/>
          <w:b/>
          <w:bCs/>
          <w:color w:val="000000"/>
        </w:rPr>
      </w:pPr>
    </w:p>
    <w:p w:rsidR="00A55DDF" w:rsidRPr="00275BF5" w:rsidRDefault="00A55DDF" w:rsidP="000C403A">
      <w:pPr>
        <w:jc w:val="center"/>
        <w:rPr>
          <w:rFonts w:ascii="Arial" w:hAnsi="Arial" w:cs="Arial"/>
          <w:b/>
          <w:bCs/>
          <w:color w:val="000000"/>
        </w:rPr>
      </w:pPr>
      <w:r w:rsidRPr="00275BF5">
        <w:rPr>
          <w:rFonts w:ascii="Arial" w:hAnsi="Arial" w:cs="Arial"/>
          <w:b/>
          <w:bCs/>
          <w:color w:val="000000"/>
        </w:rPr>
        <w:t>2. Перечень мероприятий</w:t>
      </w:r>
    </w:p>
    <w:p w:rsidR="00A55DDF" w:rsidRPr="00275BF5" w:rsidRDefault="00A55DDF" w:rsidP="000C403A">
      <w:pPr>
        <w:jc w:val="center"/>
        <w:rPr>
          <w:rFonts w:ascii="Arial" w:hAnsi="Arial" w:cs="Arial"/>
          <w:b/>
          <w:bCs/>
          <w:color w:val="000000"/>
        </w:rPr>
      </w:pPr>
      <w:r w:rsidRPr="00275BF5">
        <w:rPr>
          <w:rFonts w:ascii="Arial" w:hAnsi="Arial" w:cs="Arial"/>
          <w:b/>
          <w:bCs/>
          <w:color w:val="000000"/>
        </w:rPr>
        <w:t xml:space="preserve"> </w:t>
      </w:r>
    </w:p>
    <w:p w:rsidR="00A55DDF" w:rsidRPr="00275BF5" w:rsidRDefault="00A55DDF" w:rsidP="000C403A">
      <w:pPr>
        <w:ind w:firstLine="708"/>
        <w:rPr>
          <w:rFonts w:ascii="Arial" w:hAnsi="Arial" w:cs="Arial"/>
        </w:rPr>
      </w:pPr>
      <w:r w:rsidRPr="00275BF5">
        <w:rPr>
          <w:rFonts w:ascii="Arial" w:hAnsi="Arial" w:cs="Arial"/>
          <w:color w:val="000000"/>
        </w:rPr>
        <w:t xml:space="preserve">Основные мероприятия реализации Плана: 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направленные на профилактику проявлений экстремизма и гармонизацию межнациональных отношений, в том числе в молодёжной среде;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направленные на сохранение и развитие национальных культур, с целью профилактики экстремизма на национальной почве;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 xml:space="preserve">- направленные на информационное обеспечение Плана. </w:t>
      </w:r>
    </w:p>
    <w:p w:rsidR="00A55DDF" w:rsidRPr="00275BF5" w:rsidRDefault="00A55DDF" w:rsidP="00A5715B">
      <w:pPr>
        <w:rPr>
          <w:rFonts w:ascii="Arial" w:hAnsi="Arial" w:cs="Arial"/>
        </w:rPr>
      </w:pPr>
    </w:p>
    <w:p w:rsidR="00A55DDF" w:rsidRPr="00275BF5" w:rsidRDefault="00A55DDF" w:rsidP="009E1034">
      <w:pPr>
        <w:ind w:firstLine="708"/>
        <w:jc w:val="center"/>
        <w:rPr>
          <w:rFonts w:ascii="Arial" w:hAnsi="Arial" w:cs="Arial"/>
        </w:rPr>
      </w:pPr>
      <w:r w:rsidRPr="00275BF5">
        <w:rPr>
          <w:rFonts w:ascii="Arial" w:hAnsi="Arial" w:cs="Arial"/>
        </w:rPr>
        <w:t>Содержание плана:</w:t>
      </w:r>
    </w:p>
    <w:p w:rsidR="00A55DDF" w:rsidRPr="00275BF5" w:rsidRDefault="00A55DDF" w:rsidP="009E1034">
      <w:pPr>
        <w:ind w:firstLine="708"/>
        <w:jc w:val="center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6"/>
        <w:gridCol w:w="2338"/>
        <w:gridCol w:w="2332"/>
        <w:gridCol w:w="1623"/>
        <w:gridCol w:w="2848"/>
      </w:tblGrid>
      <w:tr w:rsidR="00A55DDF" w:rsidRPr="00275BF5" w:rsidTr="00BB0B78">
        <w:tc>
          <w:tcPr>
            <w:tcW w:w="0" w:type="auto"/>
          </w:tcPr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№ п/п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Наименование мероприятий</w:t>
            </w:r>
          </w:p>
        </w:tc>
        <w:tc>
          <w:tcPr>
            <w:tcW w:w="0" w:type="auto"/>
          </w:tcPr>
          <w:p w:rsidR="00A55DDF" w:rsidRPr="00275BF5" w:rsidRDefault="00A55DDF" w:rsidP="0089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Исполнители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Ожидаемые результаты</w:t>
            </w:r>
          </w:p>
        </w:tc>
      </w:tr>
      <w:tr w:rsidR="00A55DDF" w:rsidRPr="00275BF5" w:rsidTr="00BB0B78">
        <w:tc>
          <w:tcPr>
            <w:tcW w:w="0" w:type="auto"/>
          </w:tcPr>
          <w:p w:rsidR="00A55DDF" w:rsidRPr="00275BF5" w:rsidRDefault="00A55DDF" w:rsidP="002D6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DDF" w:rsidRPr="00275BF5" w:rsidRDefault="00A55DDF" w:rsidP="008170AE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5BF5">
              <w:rPr>
                <w:rFonts w:ascii="Arial" w:hAnsi="Arial" w:cs="Arial"/>
                <w:sz w:val="24"/>
                <w:szCs w:val="24"/>
              </w:rPr>
              <w:t>Мониторинг обращений граждан о фактах нарушения принципа равноправия граждан независим</w:t>
            </w:r>
            <w:r>
              <w:rPr>
                <w:rFonts w:ascii="Arial" w:hAnsi="Arial" w:cs="Arial"/>
                <w:sz w:val="24"/>
                <w:szCs w:val="24"/>
              </w:rPr>
              <w:t xml:space="preserve">о от     расы, национальности, языка, отношения </w:t>
            </w:r>
            <w:r w:rsidRPr="00275BF5">
              <w:rPr>
                <w:rFonts w:ascii="Arial" w:hAnsi="Arial" w:cs="Arial"/>
                <w:sz w:val="24"/>
                <w:szCs w:val="24"/>
              </w:rPr>
              <w:t xml:space="preserve"> религии, убеждений,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принадлежности к общественным </w:t>
            </w:r>
            <w:r w:rsidRPr="00275BF5">
              <w:rPr>
                <w:rFonts w:ascii="Arial" w:hAnsi="Arial" w:cs="Arial"/>
                <w:sz w:val="24"/>
                <w:szCs w:val="24"/>
              </w:rPr>
              <w:t>объединениям, а также других обстоятельств при приеме на работу, при замещении должностей муниципальной службы, п</w:t>
            </w:r>
            <w:r>
              <w:rPr>
                <w:rFonts w:ascii="Arial" w:hAnsi="Arial" w:cs="Arial"/>
                <w:sz w:val="24"/>
                <w:szCs w:val="24"/>
              </w:rPr>
              <w:t xml:space="preserve">ри формировании кадрового </w:t>
            </w:r>
            <w:r w:rsidRPr="00275BF5">
              <w:rPr>
                <w:rFonts w:ascii="Arial" w:hAnsi="Arial" w:cs="Arial"/>
                <w:sz w:val="24"/>
                <w:szCs w:val="24"/>
              </w:rPr>
              <w:t>резерва.</w:t>
            </w:r>
          </w:p>
        </w:tc>
        <w:tc>
          <w:tcPr>
            <w:tcW w:w="0" w:type="auto"/>
          </w:tcPr>
          <w:p w:rsidR="00A55DDF" w:rsidRPr="00275BF5" w:rsidRDefault="00A55DDF" w:rsidP="0089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Глава </w:t>
            </w:r>
            <w:r>
              <w:rPr>
                <w:rFonts w:ascii="Arial" w:hAnsi="Arial" w:cs="Arial"/>
              </w:rPr>
              <w:t xml:space="preserve">Щекинского </w:t>
            </w:r>
            <w:r w:rsidRPr="00275BF5">
              <w:rPr>
                <w:rFonts w:ascii="Arial" w:hAnsi="Arial" w:cs="Arial"/>
              </w:rPr>
              <w:t>сельсовета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Постоянно</w:t>
            </w:r>
          </w:p>
        </w:tc>
        <w:tc>
          <w:tcPr>
            <w:tcW w:w="0" w:type="auto"/>
          </w:tcPr>
          <w:p w:rsidR="00A55DDF" w:rsidRPr="00275BF5" w:rsidRDefault="00A55DDF" w:rsidP="00D7762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Повышение эффективности системы профилактических мер, направленных на выявление и устранение причин и условий, способствующих осуществлению экстремистской деятельности на территории </w:t>
            </w:r>
            <w:r>
              <w:rPr>
                <w:rFonts w:ascii="Arial" w:hAnsi="Arial" w:cs="Arial"/>
              </w:rPr>
              <w:t xml:space="preserve">Щекинского </w:t>
            </w:r>
            <w:r w:rsidRPr="00275BF5">
              <w:rPr>
                <w:rFonts w:ascii="Arial" w:hAnsi="Arial" w:cs="Arial"/>
              </w:rPr>
              <w:t>сельсовета. Обеспечение стабильной социально-политической обстановки, снижении уровня конфликтности в межэтнических отношениях.</w:t>
            </w:r>
          </w:p>
        </w:tc>
      </w:tr>
      <w:tr w:rsidR="00A55DDF" w:rsidRPr="00275BF5" w:rsidTr="00BB0B78">
        <w:tc>
          <w:tcPr>
            <w:tcW w:w="0" w:type="auto"/>
          </w:tcPr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Содействие проведению мероприятий, приуроченных к памятным датам в истории народов России</w:t>
            </w:r>
          </w:p>
          <w:p w:rsidR="00A55DDF" w:rsidRPr="00275BF5" w:rsidRDefault="00A55DDF" w:rsidP="00AF2EE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(День Победы Советского народа в ВОВ, День образования России, День памяти и скорби (начало ВОВ), День Российского флага</w:t>
            </w:r>
          </w:p>
          <w:p w:rsidR="00A55DDF" w:rsidRPr="00275BF5" w:rsidRDefault="00A55DDF" w:rsidP="00FA1630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A55DDF" w:rsidRPr="00275BF5" w:rsidRDefault="00A55DDF" w:rsidP="00BB0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Глава Щекинского</w:t>
            </w:r>
            <w:r w:rsidRPr="00275BF5">
              <w:rPr>
                <w:rFonts w:ascii="Arial" w:hAnsi="Arial" w:cs="Arial"/>
              </w:rPr>
              <w:t xml:space="preserve"> сельсовета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Май 20</w:t>
            </w:r>
            <w:r>
              <w:rPr>
                <w:rFonts w:ascii="Arial" w:hAnsi="Arial" w:cs="Arial"/>
              </w:rPr>
              <w:t>23</w:t>
            </w:r>
            <w:r w:rsidRPr="00275BF5">
              <w:rPr>
                <w:rFonts w:ascii="Arial" w:hAnsi="Arial" w:cs="Arial"/>
              </w:rPr>
              <w:t xml:space="preserve"> </w:t>
            </w:r>
          </w:p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Июнь 20</w:t>
            </w:r>
            <w:r>
              <w:rPr>
                <w:rFonts w:ascii="Arial" w:hAnsi="Arial" w:cs="Arial"/>
              </w:rPr>
              <w:t>23</w:t>
            </w:r>
          </w:p>
          <w:p w:rsidR="00A55DDF" w:rsidRPr="00275BF5" w:rsidRDefault="00A55DDF" w:rsidP="00466AD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Август 20</w:t>
            </w:r>
            <w:r w:rsidRPr="00275BF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3</w:t>
            </w:r>
            <w:r w:rsidRPr="00275BF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Выработка эффективных способов профилактики экстремизма и терроризма, формирование толерантного сознания и поведения, гармонизация межэтнических и межкультурных отношений</w:t>
            </w:r>
          </w:p>
          <w:p w:rsidR="00A55DDF" w:rsidRPr="00275BF5" w:rsidRDefault="00A55DDF" w:rsidP="00FA1630">
            <w:pPr>
              <w:jc w:val="both"/>
              <w:rPr>
                <w:rFonts w:ascii="Arial" w:hAnsi="Arial" w:cs="Arial"/>
              </w:rPr>
            </w:pPr>
          </w:p>
        </w:tc>
      </w:tr>
      <w:tr w:rsidR="00A55DDF" w:rsidRPr="00275BF5" w:rsidTr="00BB0B78">
        <w:tc>
          <w:tcPr>
            <w:tcW w:w="0" w:type="auto"/>
          </w:tcPr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Проведение праздников и других мероприятий, направленных на укрепление единства, обеспечение межнационального мира и согласия </w:t>
            </w:r>
          </w:p>
          <w:p w:rsidR="00A55DDF" w:rsidRPr="00275BF5" w:rsidRDefault="00A55DDF" w:rsidP="00FA163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DDF" w:rsidRPr="00275BF5" w:rsidRDefault="00A55DDF" w:rsidP="001073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СДК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Апрель</w:t>
            </w:r>
            <w:r>
              <w:rPr>
                <w:rFonts w:ascii="Arial" w:hAnsi="Arial" w:cs="Arial"/>
              </w:rPr>
              <w:t>-</w:t>
            </w:r>
          </w:p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275BF5">
                <w:rPr>
                  <w:rFonts w:ascii="Arial" w:hAnsi="Arial" w:cs="Arial"/>
                </w:rPr>
                <w:t>20</w:t>
              </w:r>
              <w:r>
                <w:rPr>
                  <w:rFonts w:ascii="Arial" w:hAnsi="Arial" w:cs="Arial"/>
                </w:rPr>
                <w:t>23</w:t>
              </w:r>
              <w:r w:rsidRPr="00275BF5">
                <w:rPr>
                  <w:rFonts w:ascii="Arial" w:hAnsi="Arial" w:cs="Arial"/>
                </w:rPr>
                <w:t xml:space="preserve"> г</w:t>
              </w:r>
            </w:smartTag>
            <w:r w:rsidRPr="00275BF5">
              <w:rPr>
                <w:rFonts w:ascii="Arial" w:hAnsi="Arial" w:cs="Arial"/>
              </w:rPr>
              <w:t>.</w:t>
            </w:r>
          </w:p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DDF" w:rsidRPr="00275BF5" w:rsidRDefault="00A55DDF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Гармонизация межэтнических и межкультурных отношений</w:t>
            </w:r>
          </w:p>
          <w:p w:rsidR="00A55DDF" w:rsidRPr="00275BF5" w:rsidRDefault="00A55DDF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</w:p>
        </w:tc>
      </w:tr>
      <w:tr w:rsidR="00A55DDF" w:rsidRPr="00275BF5" w:rsidTr="00BB0B78">
        <w:tc>
          <w:tcPr>
            <w:tcW w:w="0" w:type="auto"/>
          </w:tcPr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A55DDF" w:rsidRPr="00275BF5" w:rsidRDefault="00A55DDF" w:rsidP="00D776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Реализация мероприятий, направленных на распространение знаний об истории и культуре коренного населения Курской области.</w:t>
            </w:r>
          </w:p>
        </w:tc>
        <w:tc>
          <w:tcPr>
            <w:tcW w:w="0" w:type="auto"/>
          </w:tcPr>
          <w:p w:rsidR="00A55DDF" w:rsidRPr="00275BF5" w:rsidRDefault="00A55DDF" w:rsidP="00C447E6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Щекинская </w:t>
            </w:r>
            <w:r w:rsidRPr="00275BF5">
              <w:rPr>
                <w:rFonts w:ascii="Arial" w:hAnsi="Arial" w:cs="Arial"/>
              </w:rPr>
              <w:t xml:space="preserve">поселенческая библиотека, </w:t>
            </w:r>
          </w:p>
        </w:tc>
        <w:tc>
          <w:tcPr>
            <w:tcW w:w="0" w:type="auto"/>
          </w:tcPr>
          <w:p w:rsidR="00A55DDF" w:rsidRPr="00275BF5" w:rsidRDefault="00A55DDF" w:rsidP="00AF2EE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Март 20</w:t>
            </w:r>
            <w:r>
              <w:rPr>
                <w:rFonts w:ascii="Arial" w:hAnsi="Arial" w:cs="Arial"/>
              </w:rPr>
              <w:t>23</w:t>
            </w:r>
            <w:r w:rsidRPr="00275BF5">
              <w:rPr>
                <w:rFonts w:ascii="Arial" w:hAnsi="Arial" w:cs="Arial"/>
              </w:rPr>
              <w:t>г. Август 20</w:t>
            </w:r>
            <w:r>
              <w:rPr>
                <w:rFonts w:ascii="Arial" w:hAnsi="Arial" w:cs="Arial"/>
              </w:rPr>
              <w:t>23</w:t>
            </w:r>
            <w:r w:rsidRPr="00275BF5">
              <w:rPr>
                <w:rFonts w:ascii="Arial" w:hAnsi="Arial" w:cs="Arial"/>
              </w:rPr>
              <w:t xml:space="preserve">г.  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Повышение национальной культуры, создание условий для укрепления межконфессионального диалога</w:t>
            </w:r>
          </w:p>
          <w:p w:rsidR="00A55DDF" w:rsidRPr="00275BF5" w:rsidRDefault="00A55DDF" w:rsidP="00FA1630">
            <w:pPr>
              <w:jc w:val="both"/>
              <w:rPr>
                <w:rFonts w:ascii="Arial" w:hAnsi="Arial" w:cs="Arial"/>
              </w:rPr>
            </w:pPr>
          </w:p>
        </w:tc>
      </w:tr>
      <w:tr w:rsidR="00A55DDF" w:rsidRPr="00275BF5" w:rsidTr="00BB0B78">
        <w:tc>
          <w:tcPr>
            <w:tcW w:w="0" w:type="auto"/>
          </w:tcPr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Проведение дня толерантности</w:t>
            </w:r>
          </w:p>
        </w:tc>
        <w:tc>
          <w:tcPr>
            <w:tcW w:w="0" w:type="auto"/>
          </w:tcPr>
          <w:p w:rsidR="00A55DDF" w:rsidRPr="00275BF5" w:rsidRDefault="00A55DDF" w:rsidP="00A634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СДК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Май,</w:t>
            </w:r>
          </w:p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Ноябрь 20</w:t>
            </w:r>
            <w:r>
              <w:rPr>
                <w:rFonts w:ascii="Arial" w:hAnsi="Arial" w:cs="Arial"/>
              </w:rPr>
              <w:t>23г.</w:t>
            </w:r>
          </w:p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DDF" w:rsidRPr="00275BF5" w:rsidRDefault="00A55DDF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Повышение правовой культуры, создание условий для укрепления межконфессионального диалога</w:t>
            </w:r>
          </w:p>
          <w:p w:rsidR="00A55DDF" w:rsidRPr="00275BF5" w:rsidRDefault="00A55DDF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</w:p>
        </w:tc>
      </w:tr>
      <w:tr w:rsidR="00A55DDF" w:rsidRPr="00275BF5" w:rsidTr="00BB0B78">
        <w:tc>
          <w:tcPr>
            <w:tcW w:w="0" w:type="auto"/>
          </w:tcPr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Проведение мероприятий, направленных на гражданско-патриотическое воспитание детей и молодежи</w:t>
            </w:r>
          </w:p>
        </w:tc>
        <w:tc>
          <w:tcPr>
            <w:tcW w:w="0" w:type="auto"/>
          </w:tcPr>
          <w:p w:rsidR="00A55DDF" w:rsidRPr="00275BF5" w:rsidRDefault="00A55DDF" w:rsidP="00A634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СДК</w:t>
            </w:r>
          </w:p>
        </w:tc>
        <w:tc>
          <w:tcPr>
            <w:tcW w:w="0" w:type="auto"/>
          </w:tcPr>
          <w:p w:rsidR="00A55DDF" w:rsidRPr="00275BF5" w:rsidRDefault="00A55DDF" w:rsidP="004469B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Май ,</w:t>
            </w:r>
          </w:p>
          <w:p w:rsidR="00A55DDF" w:rsidRPr="00275BF5" w:rsidRDefault="00A55DDF" w:rsidP="004469B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сентябрь </w:t>
            </w:r>
          </w:p>
          <w:p w:rsidR="00A55DDF" w:rsidRPr="00275BF5" w:rsidRDefault="00A55DDF" w:rsidP="004469B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  <w:r w:rsidRPr="00275BF5">
              <w:rPr>
                <w:rFonts w:ascii="Arial" w:hAnsi="Arial" w:cs="Arial"/>
              </w:rPr>
              <w:t>г.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Выработка эффективных способов профилактики экстремизма в подростково-молодежной среде</w:t>
            </w:r>
          </w:p>
          <w:p w:rsidR="00A55DDF" w:rsidRPr="00275BF5" w:rsidRDefault="00A55DDF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</w:p>
        </w:tc>
      </w:tr>
      <w:tr w:rsidR="00A55DDF" w:rsidRPr="00275BF5" w:rsidTr="00BB0B78">
        <w:tc>
          <w:tcPr>
            <w:tcW w:w="0" w:type="auto"/>
          </w:tcPr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Информационное сопровождение мероприятий, направленных на укрепление общегражданской идентичности и межнациональной толерантности</w:t>
            </w:r>
          </w:p>
          <w:p w:rsidR="00A55DDF" w:rsidRPr="00275BF5" w:rsidRDefault="00A55DDF" w:rsidP="00F97A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(приобретение брошюр, плакатов подписка газет-</w:t>
            </w:r>
          </w:p>
          <w:p w:rsidR="00A55DDF" w:rsidRPr="00275BF5" w:rsidRDefault="00A55DDF" w:rsidP="00AF2EE7">
            <w:pPr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апрель, сентябрь)  </w:t>
            </w:r>
          </w:p>
        </w:tc>
        <w:tc>
          <w:tcPr>
            <w:tcW w:w="0" w:type="auto"/>
          </w:tcPr>
          <w:p w:rsidR="00A55DDF" w:rsidRPr="00275BF5" w:rsidRDefault="00A55DDF" w:rsidP="002F4CD0">
            <w:pPr>
              <w:ind w:right="140" w:firstLine="36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Заместитель главы администрации 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Постоянно</w:t>
            </w:r>
          </w:p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Формирование представлений о безопасном поведении в экстремальных ситуациях.</w:t>
            </w:r>
          </w:p>
          <w:p w:rsidR="00A55DDF" w:rsidRPr="00275BF5" w:rsidRDefault="00A55DDF" w:rsidP="00FA1630">
            <w:pPr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Обеспечение стабильной социально-политической обстановки, укрепление толерантности в многонациональной среде</w:t>
            </w:r>
          </w:p>
        </w:tc>
      </w:tr>
      <w:tr w:rsidR="00A55DDF" w:rsidRPr="00275BF5" w:rsidTr="00BB0B78">
        <w:trPr>
          <w:trHeight w:val="701"/>
        </w:trPr>
        <w:tc>
          <w:tcPr>
            <w:tcW w:w="0" w:type="auto"/>
          </w:tcPr>
          <w:p w:rsidR="00A55DDF" w:rsidRPr="00275BF5" w:rsidRDefault="00A55DDF" w:rsidP="00F77931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Подготовка и размещение на официальном сайте  муниципального образования  информации о ходе реализации государственной политики в сферах национальных, государственно-конфессиональных и общес</w:t>
            </w:r>
            <w:r>
              <w:rPr>
                <w:rFonts w:ascii="Arial" w:hAnsi="Arial" w:cs="Arial"/>
              </w:rPr>
              <w:t xml:space="preserve">твенно-политических отношений, </w:t>
            </w:r>
            <w:r w:rsidRPr="00275BF5">
              <w:rPr>
                <w:rFonts w:ascii="Arial" w:hAnsi="Arial" w:cs="Arial"/>
              </w:rPr>
              <w:t>профилактике экстремистских проявлений, а также о проведении основных общественно значимых мероприятий</w:t>
            </w:r>
          </w:p>
        </w:tc>
        <w:tc>
          <w:tcPr>
            <w:tcW w:w="0" w:type="auto"/>
          </w:tcPr>
          <w:p w:rsidR="00A55DDF" w:rsidRPr="00275BF5" w:rsidRDefault="00A55DDF" w:rsidP="002F4C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Заместитель главы администрации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В течение года</w:t>
            </w:r>
          </w:p>
          <w:p w:rsidR="00A55DDF" w:rsidRPr="00275BF5" w:rsidRDefault="00A55DDF" w:rsidP="00FA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Постоянно по мере поступления информации</w:t>
            </w:r>
          </w:p>
        </w:tc>
        <w:tc>
          <w:tcPr>
            <w:tcW w:w="0" w:type="auto"/>
          </w:tcPr>
          <w:p w:rsidR="00A55DDF" w:rsidRPr="00275BF5" w:rsidRDefault="00A55DDF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Гармонизация межэтнических и межкультурных отношений</w:t>
            </w:r>
          </w:p>
          <w:p w:rsidR="00A55DDF" w:rsidRPr="00275BF5" w:rsidRDefault="00A55DDF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Выработка эффективных способов профилактики экстремизма и терроризма, формирование толерантного сознания и поведения, гармонизация межэтнических и межкультурных отношений</w:t>
            </w:r>
          </w:p>
          <w:p w:rsidR="00A55DDF" w:rsidRPr="00275BF5" w:rsidRDefault="00A55DDF" w:rsidP="00FA163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</w:p>
        </w:tc>
      </w:tr>
      <w:tr w:rsidR="00A55DDF" w:rsidRPr="00275BF5" w:rsidTr="00BB0B78">
        <w:tc>
          <w:tcPr>
            <w:tcW w:w="0" w:type="auto"/>
          </w:tcPr>
          <w:p w:rsidR="00A55DDF" w:rsidRPr="00275BF5" w:rsidRDefault="00A55DDF" w:rsidP="00F77931">
            <w:pPr>
              <w:widowControl w:val="0"/>
              <w:autoSpaceDE w:val="0"/>
              <w:autoSpaceDN w:val="0"/>
              <w:adjustRightInd w:val="0"/>
              <w:ind w:hanging="25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</w:tcPr>
          <w:p w:rsidR="00A55DDF" w:rsidRPr="00275BF5" w:rsidRDefault="00A55DDF" w:rsidP="004469B7">
            <w:pPr>
              <w:ind w:left="-251" w:firstLine="25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Мероприятия, </w:t>
            </w:r>
          </w:p>
          <w:p w:rsidR="00A55DDF" w:rsidRPr="00275BF5" w:rsidRDefault="00A55DDF" w:rsidP="004469B7">
            <w:pPr>
              <w:ind w:left="-251" w:firstLine="25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направленные </w:t>
            </w:r>
          </w:p>
          <w:p w:rsidR="00A55DDF" w:rsidRPr="00275BF5" w:rsidRDefault="00A55DDF" w:rsidP="004469B7">
            <w:pPr>
              <w:ind w:left="-251" w:firstLine="25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на адаптацию</w:t>
            </w:r>
          </w:p>
          <w:p w:rsidR="00A55DDF" w:rsidRPr="00275BF5" w:rsidRDefault="00A55DDF" w:rsidP="004469B7">
            <w:pPr>
              <w:ind w:left="-251" w:firstLine="25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 мигрантов –</w:t>
            </w:r>
          </w:p>
          <w:p w:rsidR="00A55DDF" w:rsidRPr="00275BF5" w:rsidRDefault="00A55DDF" w:rsidP="004469B7">
            <w:pPr>
              <w:ind w:left="-251" w:firstLine="251"/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 изготовление:</w:t>
            </w:r>
          </w:p>
          <w:p w:rsidR="00A55DDF" w:rsidRPr="00275BF5" w:rsidRDefault="00A55DDF" w:rsidP="004469B7">
            <w:pPr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1)Памятка для иностранных граждан и лиц без гражданства, въезжающих в Россию, в порядке, не требующем получение визы, с целью трудовой деятельности</w:t>
            </w:r>
          </w:p>
          <w:p w:rsidR="00A55DDF" w:rsidRPr="00275BF5" w:rsidRDefault="00A55DDF" w:rsidP="004469B7">
            <w:pPr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 2) Порядок приема на работу иностранных граждан и лиц без гражданства в России</w:t>
            </w:r>
          </w:p>
        </w:tc>
        <w:tc>
          <w:tcPr>
            <w:tcW w:w="0" w:type="auto"/>
          </w:tcPr>
          <w:p w:rsidR="00A55DDF" w:rsidRPr="00275BF5" w:rsidRDefault="00A55DDF" w:rsidP="004469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Глава </w:t>
            </w:r>
            <w:r>
              <w:rPr>
                <w:rFonts w:ascii="Arial" w:hAnsi="Arial" w:cs="Arial"/>
              </w:rPr>
              <w:t xml:space="preserve">Щекинского сельсовета </w:t>
            </w:r>
            <w:r w:rsidRPr="00275BF5">
              <w:rPr>
                <w:rFonts w:ascii="Arial" w:hAnsi="Arial" w:cs="Arial"/>
              </w:rPr>
              <w:t>, МО МВД России«Рыльский»</w:t>
            </w:r>
          </w:p>
          <w:p w:rsidR="00A55DDF" w:rsidRPr="00275BF5" w:rsidRDefault="00A55DDF" w:rsidP="004469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 xml:space="preserve">( по согласованию) </w:t>
            </w:r>
          </w:p>
        </w:tc>
        <w:tc>
          <w:tcPr>
            <w:tcW w:w="0" w:type="auto"/>
          </w:tcPr>
          <w:p w:rsidR="00A55DDF" w:rsidRPr="00275BF5" w:rsidRDefault="00A55DDF" w:rsidP="004469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постоянно</w:t>
            </w:r>
          </w:p>
        </w:tc>
        <w:tc>
          <w:tcPr>
            <w:tcW w:w="0" w:type="auto"/>
          </w:tcPr>
          <w:p w:rsidR="00A55DDF" w:rsidRPr="00275BF5" w:rsidRDefault="00A55DDF" w:rsidP="00BB0B78">
            <w:pPr>
              <w:jc w:val="both"/>
              <w:rPr>
                <w:rFonts w:ascii="Arial" w:hAnsi="Arial" w:cs="Arial"/>
              </w:rPr>
            </w:pPr>
            <w:r w:rsidRPr="00275BF5">
              <w:rPr>
                <w:rFonts w:ascii="Arial" w:hAnsi="Arial" w:cs="Arial"/>
              </w:rPr>
              <w:t>Повышение правовой культуры, создание условий для укрепления межконфессионального диалога</w:t>
            </w:r>
          </w:p>
          <w:p w:rsidR="00A55DDF" w:rsidRPr="00275BF5" w:rsidRDefault="00A55DDF" w:rsidP="00F61141">
            <w:pPr>
              <w:rPr>
                <w:rFonts w:ascii="Arial" w:hAnsi="Arial" w:cs="Arial"/>
              </w:rPr>
            </w:pPr>
          </w:p>
        </w:tc>
      </w:tr>
    </w:tbl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План состоит из</w:t>
      </w:r>
      <w:r w:rsidRPr="00275BF5">
        <w:rPr>
          <w:rFonts w:ascii="Arial" w:hAnsi="Arial" w:cs="Arial"/>
        </w:rPr>
        <w:t xml:space="preserve"> мероприятий, соответствующих приоритетным направлениям государственной национальной политики Российской Федерации, направленные на: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обеспечение равноправия граждан, реализации их конституционных прав в сфере государственной национальной политики Российской Федерации;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укрепление единства и духовной общности многонационального народа Российской Федерации;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обеспечение межнационального мира и согласия, гармонизации межнациональных (межэтнических) отношений;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содействие сохранению и развитию этнокультурного многообразия народов России;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развитие системы образования, гражданского патриотического воспитания подрастающих поколений;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  <w:highlight w:val="yellow"/>
        </w:rPr>
      </w:pPr>
      <w:r w:rsidRPr="00275BF5">
        <w:rPr>
          <w:rFonts w:ascii="Arial" w:hAnsi="Arial" w:cs="Arial"/>
        </w:rPr>
        <w:t>- поддержка русского языка как государственного языка Российской Федерации и языков народов России;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создание условий для социальной и культурной адаптации и интеграции мигрантов;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информационное обеспечение;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совершенствование взаимодействия органов государственной власти и местного самоуправления с институтами гражданского общества;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- международное сотрудничество.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Реализация плана мероприятий будет способствовать гармонизации межнациональных отношений, развитию языкового и этнокультурного многообразия Российской Федерации, популяризации истории и культур народов России, профилактике и раннему предупреждению конфликтов в сфере межэтнических отношений.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  <w:highlight w:val="yellow"/>
        </w:rPr>
      </w:pPr>
    </w:p>
    <w:p w:rsidR="00A55DDF" w:rsidRPr="00275BF5" w:rsidRDefault="00A55DDF" w:rsidP="000C403A">
      <w:pPr>
        <w:ind w:firstLine="708"/>
        <w:jc w:val="both"/>
        <w:rPr>
          <w:rFonts w:ascii="Arial" w:hAnsi="Arial" w:cs="Arial"/>
          <w:b/>
          <w:bCs/>
          <w:color w:val="000000"/>
        </w:rPr>
      </w:pPr>
      <w:r w:rsidRPr="00275BF5">
        <w:rPr>
          <w:rFonts w:ascii="Arial" w:hAnsi="Arial" w:cs="Arial"/>
          <w:b/>
          <w:bCs/>
          <w:color w:val="000000"/>
        </w:rPr>
        <w:t xml:space="preserve">3. </w:t>
      </w:r>
      <w:r>
        <w:rPr>
          <w:rFonts w:ascii="Arial" w:hAnsi="Arial" w:cs="Arial"/>
          <w:b/>
          <w:bCs/>
          <w:color w:val="000000"/>
        </w:rPr>
        <w:t>Ожидаемые результаты реализации</w:t>
      </w:r>
      <w:r w:rsidRPr="00275BF5">
        <w:rPr>
          <w:rFonts w:ascii="Arial" w:hAnsi="Arial" w:cs="Arial"/>
          <w:b/>
          <w:bCs/>
          <w:color w:val="000000"/>
        </w:rPr>
        <w:t xml:space="preserve"> Плана 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  <w:b/>
          <w:bCs/>
          <w:noProof/>
        </w:rPr>
      </w:pP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Социально-экономиче</w:t>
      </w:r>
      <w:r>
        <w:rPr>
          <w:rFonts w:ascii="Arial" w:hAnsi="Arial" w:cs="Arial"/>
        </w:rPr>
        <w:t>ский эффект от реализации Плана</w:t>
      </w:r>
      <w:r w:rsidRPr="00275BF5">
        <w:rPr>
          <w:rFonts w:ascii="Arial" w:hAnsi="Arial" w:cs="Arial"/>
        </w:rPr>
        <w:t xml:space="preserve"> выражается в обеспечении стабильной социально-политической обстановки на территории </w:t>
      </w:r>
      <w:r>
        <w:rPr>
          <w:rFonts w:ascii="Arial" w:hAnsi="Arial" w:cs="Arial"/>
        </w:rPr>
        <w:t>Щекинского сельсовета, формировании</w:t>
      </w:r>
      <w:r w:rsidRPr="00275BF5">
        <w:rPr>
          <w:rFonts w:ascii="Arial" w:hAnsi="Arial" w:cs="Arial"/>
        </w:rPr>
        <w:t xml:space="preserve"> позитивного им</w:t>
      </w:r>
      <w:r>
        <w:rPr>
          <w:rFonts w:ascii="Arial" w:hAnsi="Arial" w:cs="Arial"/>
        </w:rPr>
        <w:t>иджа муниципального образования</w:t>
      </w:r>
      <w:r w:rsidRPr="00275BF5">
        <w:rPr>
          <w:rFonts w:ascii="Arial" w:hAnsi="Arial" w:cs="Arial"/>
        </w:rPr>
        <w:t xml:space="preserve"> как инвестиционно-привлекательного ц</w:t>
      </w:r>
      <w:r>
        <w:rPr>
          <w:rFonts w:ascii="Arial" w:hAnsi="Arial" w:cs="Arial"/>
        </w:rPr>
        <w:t>ентра, укреплении толерантности</w:t>
      </w:r>
      <w:r w:rsidRPr="00275BF5">
        <w:rPr>
          <w:rFonts w:ascii="Arial" w:hAnsi="Arial" w:cs="Arial"/>
        </w:rPr>
        <w:t xml:space="preserve"> в многонациональной молодежной среде, снижении уровня конфликтогенности в межэтнических отношениях, повышении гражданской активности общественных организаций, иных некоммерческих орга</w:t>
      </w:r>
      <w:r>
        <w:rPr>
          <w:rFonts w:ascii="Arial" w:hAnsi="Arial" w:cs="Arial"/>
        </w:rPr>
        <w:t>низаций, занимающихся развитием</w:t>
      </w:r>
      <w:r w:rsidRPr="00275BF5">
        <w:rPr>
          <w:rFonts w:ascii="Arial" w:hAnsi="Arial" w:cs="Arial"/>
        </w:rPr>
        <w:t xml:space="preserve"> национальных культур, идей духовного единства и межэтнического согласия, увеличение количества мероприятий, способствующих профилактике экстремизма и гармонизации межнациональных отношений на территории </w:t>
      </w:r>
      <w:r>
        <w:rPr>
          <w:rFonts w:ascii="Arial" w:hAnsi="Arial" w:cs="Arial"/>
        </w:rPr>
        <w:t>Щекинского</w:t>
      </w:r>
      <w:r w:rsidRPr="00275BF5">
        <w:rPr>
          <w:rFonts w:ascii="Arial" w:hAnsi="Arial" w:cs="Arial"/>
        </w:rPr>
        <w:t xml:space="preserve"> сельсовета.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</w:p>
    <w:p w:rsidR="00A55DDF" w:rsidRPr="00275BF5" w:rsidRDefault="00A55DDF" w:rsidP="000C403A">
      <w:pPr>
        <w:ind w:firstLine="708"/>
        <w:jc w:val="both"/>
        <w:rPr>
          <w:rFonts w:ascii="Arial" w:hAnsi="Arial" w:cs="Arial"/>
          <w:b/>
          <w:bCs/>
        </w:rPr>
      </w:pPr>
      <w:r w:rsidRPr="00275BF5">
        <w:rPr>
          <w:rFonts w:ascii="Arial" w:hAnsi="Arial" w:cs="Arial"/>
          <w:b/>
          <w:bCs/>
        </w:rPr>
        <w:t xml:space="preserve">4. Оценка социально-экономической эффективности мероприятий Плана 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План имеет преимущественно социально ориентированный характер, поэтому показатели экономической и бюджетной эффективности определены как трудно прогнозируемые. Вместе с тем обеспечение гармоничной социально-политической обстановки на территории муниципального образования будет способствовать укреплен</w:t>
      </w:r>
      <w:r>
        <w:rPr>
          <w:rFonts w:ascii="Arial" w:hAnsi="Arial" w:cs="Arial"/>
        </w:rPr>
        <w:t>ию позитивного имиджа Щекинского</w:t>
      </w:r>
      <w:r w:rsidRPr="00275BF5">
        <w:rPr>
          <w:rFonts w:ascii="Arial" w:hAnsi="Arial" w:cs="Arial"/>
        </w:rPr>
        <w:t xml:space="preserve"> сельсовета, как инвестиционно-привлекательного. План</w:t>
      </w:r>
      <w:r>
        <w:rPr>
          <w:rFonts w:ascii="Arial" w:hAnsi="Arial" w:cs="Arial"/>
        </w:rPr>
        <w:t xml:space="preserve"> позволит </w:t>
      </w:r>
      <w:r w:rsidRPr="00275BF5">
        <w:rPr>
          <w:rFonts w:ascii="Arial" w:hAnsi="Arial" w:cs="Arial"/>
        </w:rPr>
        <w:t>расширить и совершенствовать этнокультурную и конфессиональную инфраструктуру поселения.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Реализация Плана будет способствовать совершенствованию системы методических, правовых, идеологических, организационных механизмов противодействия межнациональной и религиозной нетерпимости, усилению координации деятельности органов исполнительной власти и общественных институтов в проведении единой политики в сфере межнациональных и межконфессионал</w:t>
      </w:r>
      <w:r>
        <w:rPr>
          <w:rFonts w:ascii="Arial" w:hAnsi="Arial" w:cs="Arial"/>
        </w:rPr>
        <w:t>ьных отношений на территории Щекинского</w:t>
      </w:r>
      <w:r w:rsidRPr="00275BF5">
        <w:rPr>
          <w:rFonts w:ascii="Arial" w:hAnsi="Arial" w:cs="Arial"/>
        </w:rPr>
        <w:t xml:space="preserve"> сельсовета, а также позволит: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 xml:space="preserve">- разместить в средствах массовой информации, в том числе в сети Интернет, информационные сообщения (публикации, аудио-, видеоролики), а также продукцию социальной рекламы о традициях, культуре, истории, обычаях национальностей и религий, представители которых проживают на территории </w:t>
      </w:r>
      <w:r>
        <w:rPr>
          <w:rFonts w:ascii="Arial" w:hAnsi="Arial" w:cs="Arial"/>
        </w:rPr>
        <w:t xml:space="preserve">Щекинского сельсовета: </w:t>
      </w:r>
      <w:r w:rsidRPr="00275BF5">
        <w:rPr>
          <w:rFonts w:ascii="Arial" w:hAnsi="Arial" w:cs="Arial"/>
        </w:rPr>
        <w:t>20</w:t>
      </w:r>
      <w:r>
        <w:rPr>
          <w:rFonts w:ascii="Arial" w:hAnsi="Arial" w:cs="Arial"/>
        </w:rPr>
        <w:t>23</w:t>
      </w:r>
      <w:r w:rsidRPr="00275BF5">
        <w:rPr>
          <w:rFonts w:ascii="Arial" w:hAnsi="Arial" w:cs="Arial"/>
        </w:rPr>
        <w:t xml:space="preserve"> год – 1 ед.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При определении содержания мероприятий Плана учтена необходимость создания условий для удовлетворения этнокультурных и конфессиональных потребностей прож</w:t>
      </w:r>
      <w:r>
        <w:rPr>
          <w:rFonts w:ascii="Arial" w:hAnsi="Arial" w:cs="Arial"/>
        </w:rPr>
        <w:t>ивающих на территории Щекинского</w:t>
      </w:r>
      <w:r w:rsidRPr="00275BF5">
        <w:rPr>
          <w:rFonts w:ascii="Arial" w:hAnsi="Arial" w:cs="Arial"/>
        </w:rPr>
        <w:t xml:space="preserve"> сельсовета народов, что является исполнением государственных обязательств, установленных федеральным законодательством в сфере обеспечения прав человека и гражданина на национальное и конфессиональное самоопределение и развитие.</w:t>
      </w:r>
    </w:p>
    <w:p w:rsidR="00A55DDF" w:rsidRPr="00275BF5" w:rsidRDefault="00A55DDF" w:rsidP="000C403A">
      <w:pPr>
        <w:ind w:firstLine="708"/>
        <w:jc w:val="both"/>
        <w:rPr>
          <w:rFonts w:ascii="Arial" w:hAnsi="Arial" w:cs="Arial"/>
        </w:rPr>
      </w:pPr>
      <w:r w:rsidRPr="00275BF5">
        <w:rPr>
          <w:rFonts w:ascii="Arial" w:hAnsi="Arial" w:cs="Arial"/>
        </w:rPr>
        <w:t>Достижение положительных результатов на всех этапах реализации Плана обеспечивается системным анализом, комплексным подходом к планированию и реализации мероприятий, мониторингом текущих, промежуточных и итоговых результатов. Механизм оценки эффективности результатов предполагает реализацию мероприятий, способствующих соблюдению этноконфессиональных гарантий и прав, прож</w:t>
      </w:r>
      <w:r>
        <w:rPr>
          <w:rFonts w:ascii="Arial" w:hAnsi="Arial" w:cs="Arial"/>
        </w:rPr>
        <w:t>ивающих на территории Щекинского</w:t>
      </w:r>
      <w:r w:rsidRPr="00275BF5">
        <w:rPr>
          <w:rFonts w:ascii="Arial" w:hAnsi="Arial" w:cs="Arial"/>
        </w:rPr>
        <w:t xml:space="preserve"> сельсовета народов, а также принятие своевременных мер, обеспечивающих наличие условий поддержания национального и конфессионально</w:t>
      </w:r>
      <w:r>
        <w:rPr>
          <w:rFonts w:ascii="Arial" w:hAnsi="Arial" w:cs="Arial"/>
        </w:rPr>
        <w:t>го мира на территории Щекинского</w:t>
      </w:r>
      <w:r w:rsidRPr="00275BF5">
        <w:rPr>
          <w:rFonts w:ascii="Arial" w:hAnsi="Arial" w:cs="Arial"/>
        </w:rPr>
        <w:t xml:space="preserve"> сельсовета.</w:t>
      </w:r>
    </w:p>
    <w:sectPr w:rsidR="00A55DDF" w:rsidRPr="00275BF5" w:rsidSect="001F0E2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04AED"/>
    <w:multiLevelType w:val="hybridMultilevel"/>
    <w:tmpl w:val="874CD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AD54C7"/>
    <w:multiLevelType w:val="singleLevel"/>
    <w:tmpl w:val="32AAFA3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F2F"/>
    <w:rsid w:val="00005DC6"/>
    <w:rsid w:val="00010700"/>
    <w:rsid w:val="00011942"/>
    <w:rsid w:val="000233E0"/>
    <w:rsid w:val="00046981"/>
    <w:rsid w:val="0007311A"/>
    <w:rsid w:val="000A3B9D"/>
    <w:rsid w:val="000A52F0"/>
    <w:rsid w:val="000A71F9"/>
    <w:rsid w:val="000B418B"/>
    <w:rsid w:val="000C403A"/>
    <w:rsid w:val="000E616A"/>
    <w:rsid w:val="000F1036"/>
    <w:rsid w:val="000F489F"/>
    <w:rsid w:val="00102550"/>
    <w:rsid w:val="0010738B"/>
    <w:rsid w:val="00107DC9"/>
    <w:rsid w:val="00117292"/>
    <w:rsid w:val="0014415D"/>
    <w:rsid w:val="00144949"/>
    <w:rsid w:val="00172E1E"/>
    <w:rsid w:val="001F0E25"/>
    <w:rsid w:val="001F0E5C"/>
    <w:rsid w:val="001F3335"/>
    <w:rsid w:val="00222BB9"/>
    <w:rsid w:val="00247008"/>
    <w:rsid w:val="00275BF5"/>
    <w:rsid w:val="002C15AC"/>
    <w:rsid w:val="002C2A66"/>
    <w:rsid w:val="002D60CD"/>
    <w:rsid w:val="002D620C"/>
    <w:rsid w:val="002E235E"/>
    <w:rsid w:val="002E6DBA"/>
    <w:rsid w:val="002F4CD0"/>
    <w:rsid w:val="00326486"/>
    <w:rsid w:val="00331CA3"/>
    <w:rsid w:val="00337D8E"/>
    <w:rsid w:val="003418BE"/>
    <w:rsid w:val="00343296"/>
    <w:rsid w:val="00370AAD"/>
    <w:rsid w:val="00384B54"/>
    <w:rsid w:val="00385301"/>
    <w:rsid w:val="0039230F"/>
    <w:rsid w:val="00395826"/>
    <w:rsid w:val="00397299"/>
    <w:rsid w:val="003A0B5F"/>
    <w:rsid w:val="003A2F7F"/>
    <w:rsid w:val="003B1B19"/>
    <w:rsid w:val="003B5746"/>
    <w:rsid w:val="003D3CF5"/>
    <w:rsid w:val="003E16F1"/>
    <w:rsid w:val="003E2526"/>
    <w:rsid w:val="003E6F2D"/>
    <w:rsid w:val="00416863"/>
    <w:rsid w:val="00421858"/>
    <w:rsid w:val="00422D41"/>
    <w:rsid w:val="004249CF"/>
    <w:rsid w:val="004469B7"/>
    <w:rsid w:val="004541B8"/>
    <w:rsid w:val="00457808"/>
    <w:rsid w:val="00464FED"/>
    <w:rsid w:val="004661F8"/>
    <w:rsid w:val="00466AD8"/>
    <w:rsid w:val="00466DA2"/>
    <w:rsid w:val="00471B00"/>
    <w:rsid w:val="0047592C"/>
    <w:rsid w:val="00486C45"/>
    <w:rsid w:val="004C3449"/>
    <w:rsid w:val="004C45A8"/>
    <w:rsid w:val="004F2603"/>
    <w:rsid w:val="004F3FED"/>
    <w:rsid w:val="00502E99"/>
    <w:rsid w:val="005039F4"/>
    <w:rsid w:val="005045B9"/>
    <w:rsid w:val="00514E8E"/>
    <w:rsid w:val="0052026E"/>
    <w:rsid w:val="0053456F"/>
    <w:rsid w:val="00536161"/>
    <w:rsid w:val="005C17B8"/>
    <w:rsid w:val="005C6277"/>
    <w:rsid w:val="005D0BC7"/>
    <w:rsid w:val="005E1FAB"/>
    <w:rsid w:val="005E7AD5"/>
    <w:rsid w:val="005F2C33"/>
    <w:rsid w:val="006104F5"/>
    <w:rsid w:val="0061685F"/>
    <w:rsid w:val="00620771"/>
    <w:rsid w:val="006226FD"/>
    <w:rsid w:val="006316BF"/>
    <w:rsid w:val="00640640"/>
    <w:rsid w:val="0066465A"/>
    <w:rsid w:val="00673EE9"/>
    <w:rsid w:val="00681F2F"/>
    <w:rsid w:val="00683CF6"/>
    <w:rsid w:val="00687C60"/>
    <w:rsid w:val="006950D7"/>
    <w:rsid w:val="006B542D"/>
    <w:rsid w:val="006C7F8E"/>
    <w:rsid w:val="006D12E2"/>
    <w:rsid w:val="006E5443"/>
    <w:rsid w:val="006F155F"/>
    <w:rsid w:val="006F6C7B"/>
    <w:rsid w:val="00714963"/>
    <w:rsid w:val="007403AC"/>
    <w:rsid w:val="00761DC7"/>
    <w:rsid w:val="00770EEB"/>
    <w:rsid w:val="007864A8"/>
    <w:rsid w:val="00786A3E"/>
    <w:rsid w:val="00795412"/>
    <w:rsid w:val="007B492A"/>
    <w:rsid w:val="007C47B3"/>
    <w:rsid w:val="007C5E78"/>
    <w:rsid w:val="007C6FA3"/>
    <w:rsid w:val="007D63D8"/>
    <w:rsid w:val="007E41C4"/>
    <w:rsid w:val="007F5250"/>
    <w:rsid w:val="007F6CA0"/>
    <w:rsid w:val="00812E37"/>
    <w:rsid w:val="008170AE"/>
    <w:rsid w:val="00825C0B"/>
    <w:rsid w:val="00832BF4"/>
    <w:rsid w:val="00850164"/>
    <w:rsid w:val="00877548"/>
    <w:rsid w:val="008950DF"/>
    <w:rsid w:val="008B3B6C"/>
    <w:rsid w:val="008C0DBA"/>
    <w:rsid w:val="008F5C13"/>
    <w:rsid w:val="009159D4"/>
    <w:rsid w:val="0092371E"/>
    <w:rsid w:val="0092441D"/>
    <w:rsid w:val="009320DC"/>
    <w:rsid w:val="00945C07"/>
    <w:rsid w:val="009665EF"/>
    <w:rsid w:val="00976F37"/>
    <w:rsid w:val="009A08B5"/>
    <w:rsid w:val="009A593D"/>
    <w:rsid w:val="009D0804"/>
    <w:rsid w:val="009D502A"/>
    <w:rsid w:val="009E1034"/>
    <w:rsid w:val="009E1A4E"/>
    <w:rsid w:val="009E2B2C"/>
    <w:rsid w:val="009E7D8E"/>
    <w:rsid w:val="009F0FB6"/>
    <w:rsid w:val="00A22C8F"/>
    <w:rsid w:val="00A23F33"/>
    <w:rsid w:val="00A307A0"/>
    <w:rsid w:val="00A54E07"/>
    <w:rsid w:val="00A55DDF"/>
    <w:rsid w:val="00A5715B"/>
    <w:rsid w:val="00A602A2"/>
    <w:rsid w:val="00A614D7"/>
    <w:rsid w:val="00A634D5"/>
    <w:rsid w:val="00A720A7"/>
    <w:rsid w:val="00A805AA"/>
    <w:rsid w:val="00A80775"/>
    <w:rsid w:val="00AE7099"/>
    <w:rsid w:val="00AF2EE7"/>
    <w:rsid w:val="00B02F77"/>
    <w:rsid w:val="00B031FB"/>
    <w:rsid w:val="00B1211E"/>
    <w:rsid w:val="00B266B2"/>
    <w:rsid w:val="00B31E94"/>
    <w:rsid w:val="00B46D19"/>
    <w:rsid w:val="00B47EE6"/>
    <w:rsid w:val="00B504A5"/>
    <w:rsid w:val="00B62F0B"/>
    <w:rsid w:val="00B71904"/>
    <w:rsid w:val="00B80D8E"/>
    <w:rsid w:val="00B878CD"/>
    <w:rsid w:val="00BA079F"/>
    <w:rsid w:val="00BA43BF"/>
    <w:rsid w:val="00BB0B78"/>
    <w:rsid w:val="00C12E37"/>
    <w:rsid w:val="00C14187"/>
    <w:rsid w:val="00C17E3B"/>
    <w:rsid w:val="00C21985"/>
    <w:rsid w:val="00C338DC"/>
    <w:rsid w:val="00C41ED8"/>
    <w:rsid w:val="00C447E6"/>
    <w:rsid w:val="00C60771"/>
    <w:rsid w:val="00C63C7E"/>
    <w:rsid w:val="00C9153E"/>
    <w:rsid w:val="00CA4D7C"/>
    <w:rsid w:val="00CB19CC"/>
    <w:rsid w:val="00CC3C41"/>
    <w:rsid w:val="00CD671B"/>
    <w:rsid w:val="00CD75D3"/>
    <w:rsid w:val="00CE2223"/>
    <w:rsid w:val="00CF39E5"/>
    <w:rsid w:val="00D04E6E"/>
    <w:rsid w:val="00D12482"/>
    <w:rsid w:val="00D21A2B"/>
    <w:rsid w:val="00D2734D"/>
    <w:rsid w:val="00D34BFB"/>
    <w:rsid w:val="00D526D0"/>
    <w:rsid w:val="00D6122B"/>
    <w:rsid w:val="00D73ACC"/>
    <w:rsid w:val="00D7762E"/>
    <w:rsid w:val="00D838CD"/>
    <w:rsid w:val="00D86200"/>
    <w:rsid w:val="00D93A35"/>
    <w:rsid w:val="00D94B82"/>
    <w:rsid w:val="00DD69F6"/>
    <w:rsid w:val="00DE4A56"/>
    <w:rsid w:val="00DF702B"/>
    <w:rsid w:val="00E0082F"/>
    <w:rsid w:val="00E256EB"/>
    <w:rsid w:val="00E53A93"/>
    <w:rsid w:val="00E73D13"/>
    <w:rsid w:val="00E84D0E"/>
    <w:rsid w:val="00EB4083"/>
    <w:rsid w:val="00EF3024"/>
    <w:rsid w:val="00F1497D"/>
    <w:rsid w:val="00F2369E"/>
    <w:rsid w:val="00F54210"/>
    <w:rsid w:val="00F61141"/>
    <w:rsid w:val="00F77931"/>
    <w:rsid w:val="00F8544C"/>
    <w:rsid w:val="00F97A99"/>
    <w:rsid w:val="00FA01F2"/>
    <w:rsid w:val="00FA1630"/>
    <w:rsid w:val="00FC21E9"/>
    <w:rsid w:val="00FE2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F2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81F2F"/>
    <w:pPr>
      <w:keepNext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34D"/>
    <w:rPr>
      <w:rFonts w:ascii="Cambria" w:hAnsi="Cambria" w:cs="Cambria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uiPriority w:val="99"/>
    <w:qFormat/>
    <w:rsid w:val="0039230F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2734D"/>
    <w:rPr>
      <w:rFonts w:ascii="Cambria" w:hAnsi="Cambria" w:cs="Cambria"/>
      <w:b/>
      <w:bCs/>
      <w:kern w:val="28"/>
      <w:sz w:val="32"/>
      <w:szCs w:val="32"/>
    </w:rPr>
  </w:style>
  <w:style w:type="paragraph" w:styleId="BodyTextIndent">
    <w:name w:val="Body Text Indent"/>
    <w:aliases w:val="Основной текст с отступом Знак"/>
    <w:basedOn w:val="Normal"/>
    <w:link w:val="BodyTextIndentChar"/>
    <w:uiPriority w:val="99"/>
    <w:rsid w:val="0039230F"/>
    <w:pPr>
      <w:ind w:firstLine="708"/>
    </w:pPr>
    <w:rPr>
      <w:color w:val="333399"/>
      <w:sz w:val="20"/>
      <w:szCs w:val="20"/>
    </w:rPr>
  </w:style>
  <w:style w:type="character" w:customStyle="1" w:styleId="BodyTextIndentChar">
    <w:name w:val="Body Text Indent Char"/>
    <w:aliases w:val="Основной текст с отступом Знак Char"/>
    <w:basedOn w:val="DefaultParagraphFont"/>
    <w:link w:val="BodyTextIndent"/>
    <w:uiPriority w:val="99"/>
    <w:semiHidden/>
    <w:locked/>
    <w:rsid w:val="00D2734D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39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39230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39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E84D0E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rsid w:val="000107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1070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DefaultParagraphFont"/>
    <w:uiPriority w:val="99"/>
    <w:rsid w:val="0092371E"/>
    <w:rPr>
      <w:rFonts w:cs="Times New Roman"/>
      <w:color w:val="0000FF"/>
      <w:u w:val="single"/>
      <w:lang w:val="ru-RU" w:eastAsia="ru-RU"/>
    </w:rPr>
  </w:style>
  <w:style w:type="paragraph" w:customStyle="1" w:styleId="a">
    <w:name w:val="Знак Знак Знак Знак"/>
    <w:basedOn w:val="Normal"/>
    <w:uiPriority w:val="99"/>
    <w:semiHidden/>
    <w:rsid w:val="0092441D"/>
    <w:pPr>
      <w:tabs>
        <w:tab w:val="num" w:pos="720"/>
      </w:tabs>
      <w:spacing w:before="120" w:after="160" w:line="240" w:lineRule="exact"/>
      <w:ind w:left="72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Знак Знак Char Char"/>
    <w:basedOn w:val="Normal"/>
    <w:uiPriority w:val="99"/>
    <w:semiHidden/>
    <w:rsid w:val="00C447E6"/>
    <w:pPr>
      <w:spacing w:after="160" w:line="240" w:lineRule="exact"/>
    </w:pPr>
    <w:rPr>
      <w:rFonts w:ascii="Verdana" w:hAnsi="Verdana" w:cs="Verdana"/>
      <w:sz w:val="20"/>
      <w:szCs w:val="20"/>
      <w:lang w:val="en-GB" w:eastAsia="en-US"/>
    </w:rPr>
  </w:style>
  <w:style w:type="paragraph" w:customStyle="1" w:styleId="a0">
    <w:name w:val="Без интервала"/>
    <w:uiPriority w:val="99"/>
    <w:rsid w:val="006B542D"/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78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7</Pages>
  <Words>1678</Words>
  <Characters>9568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Дмитрий Кириллович</dc:creator>
  <cp:keywords/>
  <dc:description/>
  <cp:lastModifiedBy>User</cp:lastModifiedBy>
  <cp:revision>17</cp:revision>
  <cp:lastPrinted>2021-01-22T10:28:00Z</cp:lastPrinted>
  <dcterms:created xsi:type="dcterms:W3CDTF">2022-02-25T07:30:00Z</dcterms:created>
  <dcterms:modified xsi:type="dcterms:W3CDTF">2023-03-24T10:23:00Z</dcterms:modified>
</cp:coreProperties>
</file>