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D8" w:rsidRDefault="009935D8" w:rsidP="001C0C62">
      <w:pPr>
        <w:ind w:firstLine="709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ПРОЕКТ</w:t>
      </w:r>
    </w:p>
    <w:p w:rsidR="009935D8" w:rsidRDefault="009935D8" w:rsidP="000F2860">
      <w:pPr>
        <w:ind w:firstLine="709"/>
        <w:jc w:val="center"/>
        <w:rPr>
          <w:b/>
          <w:sz w:val="32"/>
          <w:szCs w:val="32"/>
        </w:rPr>
      </w:pPr>
    </w:p>
    <w:p w:rsidR="009935D8" w:rsidRPr="00483C3E" w:rsidRDefault="009935D8" w:rsidP="000F2860">
      <w:pPr>
        <w:ind w:firstLine="709"/>
        <w:jc w:val="center"/>
        <w:rPr>
          <w:b/>
          <w:sz w:val="32"/>
          <w:szCs w:val="32"/>
        </w:rPr>
      </w:pPr>
      <w:r w:rsidRPr="00483C3E">
        <w:rPr>
          <w:b/>
          <w:sz w:val="32"/>
          <w:szCs w:val="32"/>
        </w:rPr>
        <w:t>СОБРАНИЕ ДЕПУТАТОВ</w:t>
      </w:r>
    </w:p>
    <w:p w:rsidR="009935D8" w:rsidRPr="00483C3E" w:rsidRDefault="009935D8" w:rsidP="001F1F3C">
      <w:pPr>
        <w:ind w:firstLine="709"/>
        <w:jc w:val="center"/>
        <w:rPr>
          <w:b/>
          <w:sz w:val="32"/>
          <w:szCs w:val="32"/>
        </w:rPr>
      </w:pPr>
      <w:r w:rsidRPr="00483C3E">
        <w:rPr>
          <w:b/>
          <w:sz w:val="32"/>
          <w:szCs w:val="32"/>
        </w:rPr>
        <w:t>ЩЕКИНСКОГО СЕЛЬСОВЕТА</w:t>
      </w:r>
    </w:p>
    <w:p w:rsidR="009935D8" w:rsidRPr="00483C3E" w:rsidRDefault="009935D8" w:rsidP="001F1F3C">
      <w:pPr>
        <w:ind w:firstLine="709"/>
        <w:jc w:val="center"/>
        <w:rPr>
          <w:b/>
          <w:sz w:val="32"/>
          <w:szCs w:val="32"/>
        </w:rPr>
      </w:pPr>
      <w:r w:rsidRPr="00483C3E">
        <w:rPr>
          <w:b/>
          <w:sz w:val="32"/>
          <w:szCs w:val="32"/>
        </w:rPr>
        <w:t>РЫЛЬСКОГО РАЙОНА</w:t>
      </w:r>
    </w:p>
    <w:p w:rsidR="009935D8" w:rsidRPr="00483C3E" w:rsidRDefault="009935D8" w:rsidP="001F1F3C">
      <w:pPr>
        <w:jc w:val="center"/>
        <w:rPr>
          <w:b/>
          <w:sz w:val="32"/>
          <w:szCs w:val="32"/>
        </w:rPr>
      </w:pPr>
    </w:p>
    <w:p w:rsidR="009935D8" w:rsidRPr="00483C3E" w:rsidRDefault="009935D8" w:rsidP="001F1F3C">
      <w:pPr>
        <w:jc w:val="center"/>
        <w:rPr>
          <w:b/>
          <w:sz w:val="32"/>
          <w:szCs w:val="32"/>
        </w:rPr>
      </w:pPr>
      <w:r w:rsidRPr="00483C3E">
        <w:rPr>
          <w:b/>
          <w:sz w:val="32"/>
          <w:szCs w:val="32"/>
        </w:rPr>
        <w:t>РЕШЕНИЕ</w:t>
      </w:r>
    </w:p>
    <w:p w:rsidR="009935D8" w:rsidRPr="00483C3E" w:rsidRDefault="009935D8" w:rsidP="00A72DFE">
      <w:pPr>
        <w:ind w:firstLine="709"/>
        <w:jc w:val="center"/>
        <w:rPr>
          <w:b/>
          <w:sz w:val="32"/>
          <w:szCs w:val="32"/>
        </w:rPr>
      </w:pPr>
      <w:r w:rsidRPr="00483C3E">
        <w:rPr>
          <w:b/>
          <w:sz w:val="32"/>
          <w:szCs w:val="32"/>
        </w:rPr>
        <w:t>От</w:t>
      </w:r>
      <w:r>
        <w:rPr>
          <w:b/>
          <w:sz w:val="32"/>
          <w:szCs w:val="32"/>
        </w:rPr>
        <w:t xml:space="preserve"> ________</w:t>
      </w:r>
      <w:r w:rsidRPr="00483C3E">
        <w:rPr>
          <w:b/>
          <w:sz w:val="32"/>
          <w:szCs w:val="32"/>
        </w:rPr>
        <w:t xml:space="preserve"> г. №</w:t>
      </w:r>
      <w:r>
        <w:rPr>
          <w:b/>
          <w:sz w:val="32"/>
          <w:szCs w:val="32"/>
        </w:rPr>
        <w:t xml:space="preserve">____ </w:t>
      </w:r>
    </w:p>
    <w:p w:rsidR="009935D8" w:rsidRPr="00483C3E" w:rsidRDefault="009935D8" w:rsidP="00432C45">
      <w:pPr>
        <w:ind w:firstLine="709"/>
        <w:jc w:val="center"/>
        <w:rPr>
          <w:b/>
          <w:sz w:val="32"/>
          <w:szCs w:val="32"/>
        </w:rPr>
      </w:pPr>
    </w:p>
    <w:p w:rsidR="009935D8" w:rsidRPr="00483C3E" w:rsidRDefault="009935D8" w:rsidP="00432C45">
      <w:pPr>
        <w:tabs>
          <w:tab w:val="left" w:pos="1950"/>
        </w:tabs>
        <w:jc w:val="center"/>
        <w:rPr>
          <w:b/>
          <w:sz w:val="32"/>
          <w:szCs w:val="32"/>
        </w:rPr>
      </w:pPr>
      <w:r w:rsidRPr="00483C3E">
        <w:rPr>
          <w:b/>
          <w:sz w:val="32"/>
          <w:szCs w:val="32"/>
        </w:rPr>
        <w:t>О внесении изменений в Решение Собрания депутатов</w:t>
      </w:r>
    </w:p>
    <w:p w:rsidR="009935D8" w:rsidRPr="00483C3E" w:rsidRDefault="009935D8" w:rsidP="00432C45">
      <w:pPr>
        <w:tabs>
          <w:tab w:val="left" w:pos="1950"/>
        </w:tabs>
        <w:jc w:val="center"/>
        <w:rPr>
          <w:b/>
          <w:sz w:val="32"/>
          <w:szCs w:val="32"/>
        </w:rPr>
      </w:pPr>
      <w:r w:rsidRPr="00483C3E">
        <w:rPr>
          <w:b/>
          <w:sz w:val="32"/>
          <w:szCs w:val="32"/>
        </w:rPr>
        <w:t>Щекинского сельсовета Рыльского района</w:t>
      </w:r>
    </w:p>
    <w:p w:rsidR="009935D8" w:rsidRPr="00483C3E" w:rsidRDefault="009935D8" w:rsidP="00432C45">
      <w:pPr>
        <w:tabs>
          <w:tab w:val="left" w:pos="1950"/>
        </w:tabs>
        <w:jc w:val="center"/>
        <w:rPr>
          <w:b/>
          <w:sz w:val="32"/>
          <w:szCs w:val="32"/>
        </w:rPr>
      </w:pPr>
      <w:r w:rsidRPr="00483C3E">
        <w:rPr>
          <w:b/>
          <w:sz w:val="32"/>
          <w:szCs w:val="32"/>
        </w:rPr>
        <w:t xml:space="preserve">от </w:t>
      </w:r>
      <w:r>
        <w:rPr>
          <w:b/>
          <w:sz w:val="32"/>
          <w:szCs w:val="32"/>
        </w:rPr>
        <w:t>23.12.2020г. №212</w:t>
      </w:r>
      <w:r w:rsidRPr="00483C3E">
        <w:rPr>
          <w:b/>
          <w:sz w:val="32"/>
          <w:szCs w:val="32"/>
        </w:rPr>
        <w:t xml:space="preserve"> «О бюджете Щекинского сельсовета Рыл</w:t>
      </w:r>
      <w:r w:rsidRPr="00483C3E">
        <w:rPr>
          <w:b/>
          <w:sz w:val="32"/>
          <w:szCs w:val="32"/>
        </w:rPr>
        <w:t>ь</w:t>
      </w:r>
      <w:r w:rsidRPr="00483C3E">
        <w:rPr>
          <w:b/>
          <w:sz w:val="32"/>
          <w:szCs w:val="32"/>
        </w:rPr>
        <w:t>ского района</w:t>
      </w:r>
      <w:r>
        <w:rPr>
          <w:b/>
          <w:sz w:val="32"/>
          <w:szCs w:val="32"/>
        </w:rPr>
        <w:t xml:space="preserve"> Курской области на 2021</w:t>
      </w:r>
      <w:r w:rsidRPr="00483C3E">
        <w:rPr>
          <w:b/>
          <w:sz w:val="32"/>
          <w:szCs w:val="32"/>
        </w:rPr>
        <w:t xml:space="preserve"> год</w:t>
      </w:r>
    </w:p>
    <w:p w:rsidR="009935D8" w:rsidRPr="00B60670" w:rsidRDefault="009935D8" w:rsidP="00535951">
      <w:pPr>
        <w:tabs>
          <w:tab w:val="left" w:pos="1950"/>
        </w:tabs>
        <w:jc w:val="center"/>
        <w:rPr>
          <w:b/>
          <w:sz w:val="32"/>
          <w:szCs w:val="32"/>
        </w:rPr>
      </w:pPr>
      <w:r w:rsidRPr="00AE61AA">
        <w:rPr>
          <w:b/>
          <w:sz w:val="32"/>
          <w:szCs w:val="32"/>
        </w:rPr>
        <w:t xml:space="preserve">и плановый </w:t>
      </w:r>
      <w:r w:rsidRPr="00B60670">
        <w:rPr>
          <w:b/>
          <w:sz w:val="32"/>
          <w:szCs w:val="32"/>
        </w:rPr>
        <w:t>период 2022 и 2023 годов»</w:t>
      </w:r>
    </w:p>
    <w:p w:rsidR="009935D8" w:rsidRDefault="009935D8" w:rsidP="00432C45">
      <w:pPr>
        <w:jc w:val="both"/>
        <w:rPr>
          <w:sz w:val="32"/>
          <w:szCs w:val="32"/>
        </w:rPr>
      </w:pPr>
    </w:p>
    <w:p w:rsidR="009935D8" w:rsidRDefault="009935D8" w:rsidP="00F60A2D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  <w:r w:rsidRPr="00483C3E">
        <w:rPr>
          <w:sz w:val="24"/>
          <w:szCs w:val="24"/>
        </w:rPr>
        <w:t xml:space="preserve">В соответствии с Бюджетным </w:t>
      </w:r>
      <w:hyperlink r:id="rId7" w:history="1">
        <w:r w:rsidRPr="00483C3E">
          <w:rPr>
            <w:sz w:val="24"/>
            <w:szCs w:val="24"/>
          </w:rPr>
          <w:t>кодексом</w:t>
        </w:r>
      </w:hyperlink>
      <w:r w:rsidRPr="00483C3E">
        <w:rPr>
          <w:sz w:val="24"/>
          <w:szCs w:val="24"/>
        </w:rPr>
        <w:t xml:space="preserve"> Российской Федерации, Федеральным </w:t>
      </w:r>
      <w:hyperlink r:id="rId8" w:history="1">
        <w:r w:rsidRPr="00483C3E">
          <w:rPr>
            <w:sz w:val="24"/>
            <w:szCs w:val="24"/>
          </w:rPr>
          <w:t>законом</w:t>
        </w:r>
      </w:hyperlink>
      <w:r w:rsidRPr="00483C3E">
        <w:rPr>
          <w:sz w:val="24"/>
          <w:szCs w:val="24"/>
        </w:rPr>
        <w:t xml:space="preserve"> от 06.10.2003 №131-ФЗ «Об общих принципах организации местного сам</w:t>
      </w:r>
      <w:r w:rsidRPr="00483C3E">
        <w:rPr>
          <w:sz w:val="24"/>
          <w:szCs w:val="24"/>
        </w:rPr>
        <w:t>о</w:t>
      </w:r>
      <w:r w:rsidRPr="00483C3E">
        <w:rPr>
          <w:sz w:val="24"/>
          <w:szCs w:val="24"/>
        </w:rPr>
        <w:t xml:space="preserve">управления в Российской Федерации», </w:t>
      </w:r>
      <w:hyperlink r:id="rId9" w:history="1">
        <w:r w:rsidRPr="00483C3E">
          <w:rPr>
            <w:sz w:val="24"/>
            <w:szCs w:val="24"/>
          </w:rPr>
          <w:t>Уставом</w:t>
        </w:r>
      </w:hyperlink>
      <w:r w:rsidRPr="00483C3E">
        <w:rPr>
          <w:sz w:val="24"/>
          <w:szCs w:val="24"/>
        </w:rPr>
        <w:t xml:space="preserve"> муниципального образования «Щеки</w:t>
      </w:r>
      <w:r w:rsidRPr="00483C3E">
        <w:rPr>
          <w:sz w:val="24"/>
          <w:szCs w:val="24"/>
        </w:rPr>
        <w:t>н</w:t>
      </w:r>
      <w:r w:rsidRPr="00483C3E">
        <w:rPr>
          <w:sz w:val="24"/>
          <w:szCs w:val="24"/>
        </w:rPr>
        <w:t>ский сельсовет « Рыльского района Курской области Собрание Депутатов Щекинского сельсовета Рыльского района решило</w:t>
      </w:r>
      <w:r w:rsidRPr="00483C3E">
        <w:rPr>
          <w:bCs/>
          <w:sz w:val="24"/>
          <w:szCs w:val="24"/>
        </w:rPr>
        <w:t>:</w:t>
      </w:r>
    </w:p>
    <w:p w:rsidR="009935D8" w:rsidRPr="009B6549" w:rsidRDefault="009935D8" w:rsidP="00483C3E">
      <w:pPr>
        <w:pStyle w:val="NormalWeb"/>
        <w:spacing w:before="0" w:after="0"/>
        <w:ind w:firstLine="709"/>
        <w:jc w:val="both"/>
      </w:pPr>
      <w:r>
        <w:t xml:space="preserve">1. </w:t>
      </w:r>
      <w:r w:rsidRPr="00C00E7D">
        <w:t xml:space="preserve">Внести следующие изменения и дополнения в решение Собрания депутатов </w:t>
      </w:r>
      <w:r w:rsidRPr="00483C3E">
        <w:rPr>
          <w:rFonts w:cs="Times New Roman"/>
          <w:bCs/>
        </w:rPr>
        <w:t>Щекинского</w:t>
      </w:r>
      <w:r w:rsidRPr="00C00E7D">
        <w:t xml:space="preserve"> с</w:t>
      </w:r>
      <w:r>
        <w:t>ельсовета Рыльского района от 23.12.2020 г. № 212</w:t>
      </w:r>
      <w:r w:rsidRPr="00C00E7D">
        <w:t xml:space="preserve"> «О бюджете </w:t>
      </w:r>
      <w:r w:rsidRPr="009B6549">
        <w:rPr>
          <w:rFonts w:cs="Times New Roman"/>
          <w:bCs/>
        </w:rPr>
        <w:t>Щекинского</w:t>
      </w:r>
      <w:r w:rsidRPr="009B6549">
        <w:t xml:space="preserve"> сельсовета Рыльског</w:t>
      </w:r>
      <w:r>
        <w:t>о района Курской области на 2021</w:t>
      </w:r>
      <w:r w:rsidRPr="009B6549">
        <w:t xml:space="preserve"> год и на плановый период 202</w:t>
      </w:r>
      <w:r>
        <w:t>2</w:t>
      </w:r>
      <w:r w:rsidRPr="009B6549">
        <w:t xml:space="preserve"> и 202</w:t>
      </w:r>
      <w:r>
        <w:t>3</w:t>
      </w:r>
      <w:r w:rsidRPr="009B6549">
        <w:t xml:space="preserve"> годов»:</w:t>
      </w:r>
    </w:p>
    <w:p w:rsidR="009935D8" w:rsidRDefault="009935D8" w:rsidP="00A0316F">
      <w:pPr>
        <w:pStyle w:val="NormalWeb"/>
        <w:spacing w:before="0" w:after="0"/>
        <w:ind w:firstLine="709"/>
        <w:jc w:val="both"/>
      </w:pPr>
      <w:r w:rsidRPr="009B6549">
        <w:t xml:space="preserve">1.1. </w:t>
      </w:r>
      <w:r>
        <w:t xml:space="preserve">Пункт 1 статьи </w:t>
      </w:r>
      <w:r w:rsidRPr="00535951">
        <w:t>1 «Основные характеристики местного бюджета»</w:t>
      </w:r>
      <w:r>
        <w:t xml:space="preserve"> решения изложить в новой редакции: </w:t>
      </w:r>
    </w:p>
    <w:p w:rsidR="009935D8" w:rsidRPr="00535951" w:rsidRDefault="009935D8" w:rsidP="00535951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535951">
        <w:rPr>
          <w:sz w:val="24"/>
          <w:szCs w:val="24"/>
        </w:rPr>
        <w:t>«1. Утвердить основные характеристики бюджета Щекинского сельсовета Рыл</w:t>
      </w:r>
      <w:r w:rsidRPr="00535951">
        <w:rPr>
          <w:sz w:val="24"/>
          <w:szCs w:val="24"/>
        </w:rPr>
        <w:t>ь</w:t>
      </w:r>
      <w:r w:rsidRPr="00535951">
        <w:rPr>
          <w:sz w:val="24"/>
          <w:szCs w:val="24"/>
        </w:rPr>
        <w:t>ского района Курской области (далее по тексту решения - местный бюджет) на 2020 год и плановый период 2021-2022 годы:</w:t>
      </w:r>
    </w:p>
    <w:p w:rsidR="009935D8" w:rsidRPr="00535951" w:rsidRDefault="009935D8" w:rsidP="00535951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535951">
        <w:rPr>
          <w:sz w:val="24"/>
          <w:szCs w:val="24"/>
        </w:rPr>
        <w:t xml:space="preserve">- прогнозируемый общий объем </w:t>
      </w:r>
      <w:r>
        <w:rPr>
          <w:sz w:val="24"/>
          <w:szCs w:val="24"/>
        </w:rPr>
        <w:t>доходов местного бюджета на 2021</w:t>
      </w:r>
      <w:r w:rsidRPr="00535951">
        <w:rPr>
          <w:sz w:val="24"/>
          <w:szCs w:val="24"/>
        </w:rPr>
        <w:t xml:space="preserve"> год - в сумме </w:t>
      </w:r>
      <w:r>
        <w:rPr>
          <w:sz w:val="24"/>
          <w:szCs w:val="24"/>
        </w:rPr>
        <w:t>2 335 114,00</w:t>
      </w:r>
      <w:r w:rsidRPr="00535951">
        <w:rPr>
          <w:sz w:val="24"/>
          <w:szCs w:val="24"/>
        </w:rPr>
        <w:t xml:space="preserve"> рублей;</w:t>
      </w:r>
    </w:p>
    <w:p w:rsidR="009935D8" w:rsidRPr="00535951" w:rsidRDefault="009935D8" w:rsidP="00535951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535951">
        <w:rPr>
          <w:sz w:val="24"/>
          <w:szCs w:val="24"/>
        </w:rPr>
        <w:t>- прогнозируемый общий объем р</w:t>
      </w:r>
      <w:r>
        <w:rPr>
          <w:sz w:val="24"/>
          <w:szCs w:val="24"/>
        </w:rPr>
        <w:t>асходов местного бюджета на 2021</w:t>
      </w:r>
      <w:r w:rsidRPr="00535951">
        <w:rPr>
          <w:sz w:val="24"/>
          <w:szCs w:val="24"/>
        </w:rPr>
        <w:t xml:space="preserve"> год - в су</w:t>
      </w:r>
      <w:r w:rsidRPr="00535951">
        <w:rPr>
          <w:sz w:val="24"/>
          <w:szCs w:val="24"/>
        </w:rPr>
        <w:t>м</w:t>
      </w:r>
      <w:r w:rsidRPr="00535951">
        <w:rPr>
          <w:sz w:val="24"/>
          <w:szCs w:val="24"/>
        </w:rPr>
        <w:t xml:space="preserve">ме </w:t>
      </w:r>
      <w:r>
        <w:rPr>
          <w:sz w:val="24"/>
          <w:szCs w:val="24"/>
        </w:rPr>
        <w:t>4 337 805,69</w:t>
      </w:r>
      <w:r w:rsidRPr="00535951">
        <w:rPr>
          <w:sz w:val="24"/>
          <w:szCs w:val="24"/>
        </w:rPr>
        <w:t xml:space="preserve"> рублей;</w:t>
      </w:r>
    </w:p>
    <w:p w:rsidR="009935D8" w:rsidRDefault="009935D8" w:rsidP="00BF5C7D">
      <w:pPr>
        <w:widowControl w:val="0"/>
        <w:ind w:firstLine="567"/>
        <w:jc w:val="both"/>
        <w:rPr>
          <w:sz w:val="24"/>
          <w:szCs w:val="24"/>
        </w:rPr>
      </w:pPr>
      <w:r w:rsidRPr="00535951">
        <w:rPr>
          <w:sz w:val="24"/>
          <w:szCs w:val="24"/>
        </w:rPr>
        <w:t xml:space="preserve">- прогнозируемый </w:t>
      </w:r>
      <w:r>
        <w:rPr>
          <w:sz w:val="24"/>
          <w:szCs w:val="24"/>
        </w:rPr>
        <w:t>дефицит местного бюджета на 2021</w:t>
      </w:r>
      <w:r w:rsidRPr="00535951">
        <w:rPr>
          <w:sz w:val="24"/>
          <w:szCs w:val="24"/>
        </w:rPr>
        <w:t xml:space="preserve"> год - в сумме </w:t>
      </w:r>
      <w:r>
        <w:rPr>
          <w:sz w:val="24"/>
          <w:szCs w:val="24"/>
        </w:rPr>
        <w:t>2 002 691,69</w:t>
      </w:r>
      <w:r w:rsidRPr="00535951">
        <w:rPr>
          <w:sz w:val="24"/>
          <w:szCs w:val="24"/>
        </w:rPr>
        <w:t xml:space="preserve"> рублей.</w:t>
      </w:r>
      <w:r>
        <w:rPr>
          <w:sz w:val="24"/>
          <w:szCs w:val="24"/>
        </w:rPr>
        <w:t>»</w:t>
      </w:r>
    </w:p>
    <w:p w:rsidR="009935D8" w:rsidRPr="00C00E7D" w:rsidRDefault="009935D8" w:rsidP="00F60A2D">
      <w:pPr>
        <w:pStyle w:val="NormalWeb"/>
        <w:spacing w:before="0" w:after="0"/>
        <w:ind w:firstLine="709"/>
        <w:jc w:val="both"/>
      </w:pPr>
      <w:r>
        <w:rPr>
          <w:bCs/>
        </w:rPr>
        <w:t>1.2</w:t>
      </w:r>
      <w:r w:rsidRPr="00483C3E">
        <w:rPr>
          <w:rFonts w:cs="Times New Roman"/>
          <w:bCs/>
        </w:rPr>
        <w:t>.</w:t>
      </w:r>
      <w:r>
        <w:rPr>
          <w:bCs/>
        </w:rPr>
        <w:t xml:space="preserve"> </w:t>
      </w:r>
      <w:r w:rsidRPr="00C00E7D">
        <w:t xml:space="preserve">Приложения  </w:t>
      </w:r>
      <w:r>
        <w:t xml:space="preserve">№1, №5, №7, №9, </w:t>
      </w:r>
      <w:r w:rsidRPr="00C00E7D">
        <w:t>№11</w:t>
      </w:r>
      <w:r>
        <w:t xml:space="preserve">, </w:t>
      </w:r>
      <w:r w:rsidRPr="00C00E7D">
        <w:t xml:space="preserve"> к Решению Собрания депутатов </w:t>
      </w:r>
      <w:r w:rsidRPr="00483C3E">
        <w:rPr>
          <w:rFonts w:cs="Times New Roman"/>
          <w:bCs/>
        </w:rPr>
        <w:t>Щекинского</w:t>
      </w:r>
      <w:r w:rsidRPr="00C00E7D">
        <w:t xml:space="preserve"> сельсовета Рыльского района «О бюджете </w:t>
      </w:r>
      <w:r w:rsidRPr="00483C3E">
        <w:rPr>
          <w:rFonts w:cs="Times New Roman"/>
          <w:bCs/>
        </w:rPr>
        <w:t>Щекинского</w:t>
      </w:r>
      <w:r w:rsidRPr="00C00E7D">
        <w:t xml:space="preserve"> сельсовета Рыльског</w:t>
      </w:r>
      <w:r>
        <w:t>о района Курской области на 2021 год и на плановый период 2022 и 2023 годов» от 23.12.2020 г. № 212</w:t>
      </w:r>
      <w:bookmarkStart w:id="0" w:name="_GoBack"/>
      <w:bookmarkEnd w:id="0"/>
      <w:r w:rsidRPr="00C00E7D">
        <w:t xml:space="preserve">  изложить в новой редакции (прилагаются).</w:t>
      </w:r>
    </w:p>
    <w:p w:rsidR="009935D8" w:rsidRPr="00F60A2D" w:rsidRDefault="009935D8" w:rsidP="008E6CFA">
      <w:pPr>
        <w:autoSpaceDE w:val="0"/>
        <w:autoSpaceDN w:val="0"/>
        <w:adjustRightInd w:val="0"/>
        <w:ind w:firstLine="67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F60A2D">
        <w:rPr>
          <w:sz w:val="24"/>
          <w:szCs w:val="24"/>
        </w:rPr>
        <w:t>. Решение вступает в силу с момента официального обнародования в устано</w:t>
      </w:r>
      <w:r w:rsidRPr="00F60A2D">
        <w:rPr>
          <w:sz w:val="24"/>
          <w:szCs w:val="24"/>
        </w:rPr>
        <w:t>в</w:t>
      </w:r>
      <w:r w:rsidRPr="00F60A2D">
        <w:rPr>
          <w:sz w:val="24"/>
          <w:szCs w:val="24"/>
        </w:rPr>
        <w:t>ленном порядке.</w:t>
      </w:r>
    </w:p>
    <w:p w:rsidR="009935D8" w:rsidRDefault="009935D8" w:rsidP="00F45A51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9935D8" w:rsidRPr="00483C3E" w:rsidRDefault="009935D8" w:rsidP="00F45A51">
      <w:pPr>
        <w:jc w:val="both"/>
        <w:rPr>
          <w:sz w:val="24"/>
          <w:szCs w:val="24"/>
        </w:rPr>
      </w:pPr>
      <w:r w:rsidRPr="00483C3E">
        <w:rPr>
          <w:sz w:val="24"/>
          <w:szCs w:val="24"/>
        </w:rPr>
        <w:t>Председатель собрания депутатов</w:t>
      </w:r>
    </w:p>
    <w:p w:rsidR="009935D8" w:rsidRPr="00483C3E" w:rsidRDefault="009935D8" w:rsidP="00F45A51">
      <w:pPr>
        <w:jc w:val="both"/>
        <w:rPr>
          <w:sz w:val="24"/>
          <w:szCs w:val="24"/>
        </w:rPr>
      </w:pPr>
      <w:r w:rsidRPr="00483C3E">
        <w:rPr>
          <w:sz w:val="24"/>
          <w:szCs w:val="24"/>
        </w:rPr>
        <w:t xml:space="preserve">Щекинского сельсовета Рыльского района                                  </w:t>
      </w:r>
      <w:r>
        <w:rPr>
          <w:sz w:val="24"/>
          <w:szCs w:val="24"/>
        </w:rPr>
        <w:t xml:space="preserve">          </w:t>
      </w:r>
      <w:r w:rsidRPr="00483C3E">
        <w:rPr>
          <w:sz w:val="24"/>
          <w:szCs w:val="24"/>
        </w:rPr>
        <w:t xml:space="preserve">       Т.В.Дроздова</w:t>
      </w:r>
    </w:p>
    <w:p w:rsidR="009935D8" w:rsidRPr="00483C3E" w:rsidRDefault="009935D8" w:rsidP="00F45A51">
      <w:pPr>
        <w:jc w:val="both"/>
        <w:rPr>
          <w:sz w:val="24"/>
          <w:szCs w:val="24"/>
        </w:rPr>
      </w:pPr>
    </w:p>
    <w:p w:rsidR="009935D8" w:rsidRPr="00483C3E" w:rsidRDefault="009935D8" w:rsidP="00F45A51">
      <w:pPr>
        <w:jc w:val="both"/>
        <w:rPr>
          <w:sz w:val="24"/>
          <w:szCs w:val="24"/>
        </w:rPr>
      </w:pPr>
      <w:r w:rsidRPr="00483C3E">
        <w:rPr>
          <w:sz w:val="24"/>
          <w:szCs w:val="24"/>
        </w:rPr>
        <w:t xml:space="preserve">Глава Щекинского сельсовета </w:t>
      </w:r>
    </w:p>
    <w:p w:rsidR="009935D8" w:rsidRDefault="009935D8" w:rsidP="00F45A51">
      <w:pPr>
        <w:jc w:val="both"/>
        <w:rPr>
          <w:sz w:val="24"/>
          <w:szCs w:val="24"/>
        </w:rPr>
      </w:pPr>
      <w:r w:rsidRPr="00483C3E">
        <w:rPr>
          <w:sz w:val="24"/>
          <w:szCs w:val="24"/>
        </w:rPr>
        <w:t xml:space="preserve">Рыльского района                                                             </w:t>
      </w:r>
      <w:r>
        <w:rPr>
          <w:sz w:val="24"/>
          <w:szCs w:val="24"/>
        </w:rPr>
        <w:t xml:space="preserve">            </w:t>
      </w:r>
      <w:r w:rsidRPr="00483C3E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</w:t>
      </w:r>
      <w:r w:rsidRPr="00483C3E">
        <w:rPr>
          <w:sz w:val="24"/>
          <w:szCs w:val="24"/>
        </w:rPr>
        <w:t xml:space="preserve"> </w:t>
      </w:r>
      <w:r>
        <w:rPr>
          <w:sz w:val="24"/>
          <w:szCs w:val="24"/>
        </w:rPr>
        <w:t>Н.А. Гребенникова</w:t>
      </w: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tbl>
      <w:tblPr>
        <w:tblW w:w="10050" w:type="dxa"/>
        <w:tblInd w:w="108" w:type="dxa"/>
        <w:tblLook w:val="0000"/>
      </w:tblPr>
      <w:tblGrid>
        <w:gridCol w:w="3819"/>
        <w:gridCol w:w="4489"/>
        <w:gridCol w:w="1742"/>
      </w:tblGrid>
      <w:tr w:rsidR="009935D8" w:rsidRPr="00D65255" w:rsidTr="00D65255">
        <w:trPr>
          <w:trHeight w:val="315"/>
        </w:trPr>
        <w:tc>
          <w:tcPr>
            <w:tcW w:w="38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D65255" w:rsidRDefault="009935D8" w:rsidP="00D65255">
            <w:pPr>
              <w:rPr>
                <w:color w:val="000000"/>
                <w:sz w:val="24"/>
                <w:szCs w:val="24"/>
              </w:rPr>
            </w:pPr>
            <w:bookmarkStart w:id="1" w:name="RANGE!A1:C31"/>
            <w:bookmarkEnd w:id="1"/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color w:val="000000"/>
                <w:sz w:val="24"/>
                <w:szCs w:val="24"/>
              </w:rPr>
            </w:pPr>
            <w:r w:rsidRPr="00D65255">
              <w:rPr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      Приложение № 1</w:t>
            </w:r>
          </w:p>
        </w:tc>
      </w:tr>
      <w:tr w:rsidR="009935D8" w:rsidRPr="00D65255" w:rsidTr="00D65255">
        <w:trPr>
          <w:trHeight w:val="330"/>
        </w:trPr>
        <w:tc>
          <w:tcPr>
            <w:tcW w:w="100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к решению Собрания Депутатов Щекинского сельсовета</w:t>
            </w:r>
          </w:p>
        </w:tc>
      </w:tr>
      <w:tr w:rsidR="009935D8" w:rsidRPr="00D65255" w:rsidTr="00D65255">
        <w:trPr>
          <w:gridBefore w:val="1"/>
          <w:wBefore w:w="3819" w:type="dxa"/>
          <w:trHeight w:val="630"/>
        </w:trPr>
        <w:tc>
          <w:tcPr>
            <w:tcW w:w="6231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 xml:space="preserve">Рыльского района от 23.12.2020г. № 212 </w:t>
            </w:r>
          </w:p>
          <w:p w:rsidR="009935D8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"О бюджете Щекинского сельсовета Рыльского района</w:t>
            </w:r>
            <w:r>
              <w:rPr>
                <w:sz w:val="24"/>
                <w:szCs w:val="24"/>
              </w:rPr>
              <w:t xml:space="preserve"> </w:t>
            </w:r>
            <w:r w:rsidRPr="00D65255">
              <w:rPr>
                <w:sz w:val="24"/>
                <w:szCs w:val="24"/>
              </w:rPr>
              <w:t>Курской области на 2021 год и плановый период 2022-2023годы"</w:t>
            </w:r>
          </w:p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редакции решения Собрания депутатов от _____ №___</w:t>
            </w:r>
          </w:p>
        </w:tc>
      </w:tr>
      <w:tr w:rsidR="009935D8" w:rsidRPr="00D65255" w:rsidTr="00D65255">
        <w:trPr>
          <w:trHeight w:val="750"/>
        </w:trPr>
        <w:tc>
          <w:tcPr>
            <w:tcW w:w="100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65255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дефицита</w:t>
            </w:r>
          </w:p>
          <w:p w:rsidR="009935D8" w:rsidRPr="00D65255" w:rsidRDefault="009935D8" w:rsidP="00D6525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65255">
              <w:rPr>
                <w:b/>
                <w:bCs/>
                <w:color w:val="000000"/>
                <w:sz w:val="24"/>
                <w:szCs w:val="24"/>
              </w:rPr>
              <w:t>бюджета Щекинского сельсовета Рыльского района Курской области на 2021 год</w:t>
            </w:r>
          </w:p>
        </w:tc>
      </w:tr>
      <w:tr w:rsidR="009935D8" w:rsidRPr="00D65255" w:rsidTr="00D65255">
        <w:trPr>
          <w:gridBefore w:val="2"/>
          <w:wBefore w:w="8308" w:type="dxa"/>
          <w:trHeight w:val="750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color w:val="000000"/>
                <w:sz w:val="24"/>
                <w:szCs w:val="24"/>
              </w:rPr>
            </w:pPr>
            <w:r w:rsidRPr="00D65255">
              <w:rPr>
                <w:color w:val="000000"/>
                <w:sz w:val="24"/>
                <w:szCs w:val="24"/>
              </w:rPr>
              <w:t>рублей</w:t>
            </w:r>
          </w:p>
        </w:tc>
      </w:tr>
      <w:tr w:rsidR="009935D8" w:rsidRPr="00D65255" w:rsidTr="00D65255">
        <w:trPr>
          <w:trHeight w:val="1080"/>
        </w:trPr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jc w:val="center"/>
              <w:rPr>
                <w:b/>
                <w:bCs/>
                <w:sz w:val="24"/>
                <w:szCs w:val="24"/>
              </w:rPr>
            </w:pPr>
            <w:r w:rsidRPr="00D65255">
              <w:rPr>
                <w:b/>
                <w:bCs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jc w:val="center"/>
              <w:rPr>
                <w:b/>
                <w:bCs/>
                <w:sz w:val="24"/>
                <w:szCs w:val="24"/>
              </w:rPr>
            </w:pPr>
            <w:r w:rsidRPr="00D65255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jc w:val="center"/>
              <w:rPr>
                <w:b/>
                <w:bCs/>
                <w:sz w:val="24"/>
                <w:szCs w:val="24"/>
              </w:rPr>
            </w:pPr>
            <w:r w:rsidRPr="00D65255">
              <w:rPr>
                <w:b/>
                <w:bCs/>
                <w:sz w:val="24"/>
                <w:szCs w:val="24"/>
              </w:rPr>
              <w:t>Сумма на 2021 год</w:t>
            </w:r>
          </w:p>
        </w:tc>
      </w:tr>
      <w:tr w:rsidR="009935D8" w:rsidRPr="00D65255" w:rsidTr="008963D2">
        <w:trPr>
          <w:trHeight w:val="81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000 01  00  00  00  00  0000  000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ИСТОЧНИКИ ВНУТРЕННЕГО ФИНАНСИРОВАНИЯ ДЕФИЦИТОВ  БЮДЖЕТОВ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2 002 691,69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000 01  02  00  00  00  0000  000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Кредиты кредитных организаций в в</w:t>
            </w:r>
            <w:r w:rsidRPr="00D65255">
              <w:rPr>
                <w:sz w:val="24"/>
                <w:szCs w:val="24"/>
              </w:rPr>
              <w:t>а</w:t>
            </w:r>
            <w:r w:rsidRPr="00D65255">
              <w:rPr>
                <w:sz w:val="24"/>
                <w:szCs w:val="24"/>
              </w:rPr>
              <w:t>люте  Российской Федерации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0,00</w:t>
            </w:r>
          </w:p>
        </w:tc>
      </w:tr>
      <w:tr w:rsidR="009935D8" w:rsidRPr="00D65255" w:rsidTr="008963D2">
        <w:trPr>
          <w:trHeight w:val="63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000 01  03  01  00  00  0000  000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Бюджетные кредиты от других бюдж</w:t>
            </w:r>
            <w:r w:rsidRPr="00D65255">
              <w:rPr>
                <w:sz w:val="24"/>
                <w:szCs w:val="24"/>
              </w:rPr>
              <w:t>е</w:t>
            </w:r>
            <w:r w:rsidRPr="00D65255">
              <w:rPr>
                <w:sz w:val="24"/>
                <w:szCs w:val="24"/>
              </w:rPr>
              <w:t>тов бюджетной  системы Российской Федерации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0,00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000 01  05  00  00  00  0000  000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Изменение остатков средств на счетах по уч</w:t>
            </w:r>
            <w:r w:rsidRPr="00D65255">
              <w:rPr>
                <w:sz w:val="24"/>
                <w:szCs w:val="24"/>
              </w:rPr>
              <w:t>е</w:t>
            </w:r>
            <w:r w:rsidRPr="00D65255">
              <w:rPr>
                <w:sz w:val="24"/>
                <w:szCs w:val="24"/>
              </w:rPr>
              <w:t>ту  средств бюджета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2 002 691,69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000 01  05  00  00  00  0000  500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-2 335 114,00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000 01  05  02  00  00  0000  500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Увеличение прочих остатков средств бюдж</w:t>
            </w:r>
            <w:r w:rsidRPr="00D65255">
              <w:rPr>
                <w:sz w:val="24"/>
                <w:szCs w:val="24"/>
              </w:rPr>
              <w:t>е</w:t>
            </w:r>
            <w:r w:rsidRPr="00D65255">
              <w:rPr>
                <w:sz w:val="24"/>
                <w:szCs w:val="24"/>
              </w:rPr>
              <w:t>тов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-2 335 114,00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000 01  05  02  01  00  0000  510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Увеличение прочих остатков денежных средств  бюджетов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-2 335 114,00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000 01  05  02  01  10  0000  510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-2 335 114,00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000 01  05  00  00  00  0000  600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4 337 805,69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000 01  05  02  00  00  0000  600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Уменьшение прочих остатков средств бюдж</w:t>
            </w:r>
            <w:r w:rsidRPr="00D65255">
              <w:rPr>
                <w:sz w:val="24"/>
                <w:szCs w:val="24"/>
              </w:rPr>
              <w:t>е</w:t>
            </w:r>
            <w:r w:rsidRPr="00D65255">
              <w:rPr>
                <w:sz w:val="24"/>
                <w:szCs w:val="24"/>
              </w:rPr>
              <w:t>тов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4 337 805,69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000 01  05  02  01  00  0000  610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Уменьшение прочих остатков денежных средств  бюджетов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4 337 805,69</w:t>
            </w:r>
          </w:p>
        </w:tc>
      </w:tr>
      <w:tr w:rsidR="009935D8" w:rsidRPr="00D65255" w:rsidTr="008963D2">
        <w:trPr>
          <w:trHeight w:val="360"/>
        </w:trPr>
        <w:tc>
          <w:tcPr>
            <w:tcW w:w="3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center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000 01  05  02  01  10  0000  610</w:t>
            </w:r>
          </w:p>
        </w:tc>
        <w:tc>
          <w:tcPr>
            <w:tcW w:w="4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D65255" w:rsidRDefault="009935D8" w:rsidP="00D65255">
            <w:pPr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D65255" w:rsidRDefault="009935D8" w:rsidP="00D65255">
            <w:pPr>
              <w:jc w:val="right"/>
              <w:rPr>
                <w:sz w:val="24"/>
                <w:szCs w:val="24"/>
              </w:rPr>
            </w:pPr>
            <w:r w:rsidRPr="00D65255">
              <w:rPr>
                <w:sz w:val="24"/>
                <w:szCs w:val="24"/>
              </w:rPr>
              <w:t>4 337 805,69</w:t>
            </w:r>
          </w:p>
        </w:tc>
      </w:tr>
    </w:tbl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tbl>
      <w:tblPr>
        <w:tblW w:w="9045" w:type="dxa"/>
        <w:tblInd w:w="108" w:type="dxa"/>
        <w:tblLook w:val="0000"/>
      </w:tblPr>
      <w:tblGrid>
        <w:gridCol w:w="3200"/>
        <w:gridCol w:w="4103"/>
        <w:gridCol w:w="1742"/>
      </w:tblGrid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bookmarkStart w:id="2" w:name="RANGE!A1:D98"/>
            <w:bookmarkEnd w:id="2"/>
          </w:p>
        </w:tc>
        <w:tc>
          <w:tcPr>
            <w:tcW w:w="58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 xml:space="preserve">                                                                                                                          Приложение № 5</w:t>
            </w:r>
          </w:p>
        </w:tc>
      </w:tr>
      <w:tr w:rsidR="009935D8" w:rsidRPr="000D1CE7" w:rsidTr="00464914">
        <w:trPr>
          <w:trHeight w:val="315"/>
        </w:trPr>
        <w:tc>
          <w:tcPr>
            <w:tcW w:w="90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>к решению Собрания Депутатов Щекинского сельсовета</w:t>
            </w:r>
          </w:p>
        </w:tc>
      </w:tr>
      <w:tr w:rsidR="009935D8" w:rsidRPr="000D1CE7" w:rsidTr="00464914">
        <w:trPr>
          <w:trHeight w:val="315"/>
        </w:trPr>
        <w:tc>
          <w:tcPr>
            <w:tcW w:w="90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 xml:space="preserve">Рыльского района от 23.12.2020г. № 212 </w:t>
            </w:r>
          </w:p>
        </w:tc>
      </w:tr>
      <w:tr w:rsidR="009935D8" w:rsidRPr="000D1CE7" w:rsidTr="00464914">
        <w:trPr>
          <w:trHeight w:val="390"/>
        </w:trPr>
        <w:tc>
          <w:tcPr>
            <w:tcW w:w="90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>"О бюджете Щекинского сельсовета Рыльского района</w:t>
            </w:r>
          </w:p>
        </w:tc>
      </w:tr>
      <w:tr w:rsidR="009935D8" w:rsidRPr="000D1CE7" w:rsidTr="00464914">
        <w:trPr>
          <w:trHeight w:val="375"/>
        </w:trPr>
        <w:tc>
          <w:tcPr>
            <w:tcW w:w="904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>Курской области на 2021 год и плановый период 2022-2023годы"</w:t>
            </w:r>
          </w:p>
        </w:tc>
      </w:tr>
      <w:tr w:rsidR="009935D8" w:rsidRPr="000D1CE7" w:rsidTr="00464914">
        <w:trPr>
          <w:trHeight w:val="375"/>
        </w:trPr>
        <w:tc>
          <w:tcPr>
            <w:tcW w:w="90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>
              <w:rPr>
                <w:sz w:val="24"/>
                <w:szCs w:val="24"/>
              </w:rPr>
              <w:t>(в редакции решения Собрания депутатов от _____ №___)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</w:p>
        </w:tc>
        <w:tc>
          <w:tcPr>
            <w:tcW w:w="58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/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</w:p>
        </w:tc>
      </w:tr>
      <w:tr w:rsidR="009935D8" w:rsidRPr="000D1CE7" w:rsidTr="00464914">
        <w:trPr>
          <w:trHeight w:val="375"/>
        </w:trPr>
        <w:tc>
          <w:tcPr>
            <w:tcW w:w="90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Поступления доходов в бюджет Щекинского сельсовета Рыл</w:t>
            </w:r>
            <w:r w:rsidRPr="000D1CE7">
              <w:rPr>
                <w:b/>
                <w:bCs/>
                <w:color w:val="000000"/>
              </w:rPr>
              <w:t>ь</w:t>
            </w:r>
            <w:r w:rsidRPr="000D1CE7">
              <w:rPr>
                <w:b/>
                <w:bCs/>
                <w:color w:val="000000"/>
              </w:rPr>
              <w:t xml:space="preserve">ского района Курской области и межбюджетных </w:t>
            </w:r>
          </w:p>
        </w:tc>
      </w:tr>
      <w:tr w:rsidR="009935D8" w:rsidRPr="000D1CE7" w:rsidTr="00464914">
        <w:trPr>
          <w:trHeight w:val="375"/>
        </w:trPr>
        <w:tc>
          <w:tcPr>
            <w:tcW w:w="90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трансфертов, получаемых из других бюджетов бюджетной сист</w:t>
            </w:r>
            <w:r w:rsidRPr="000D1CE7">
              <w:rPr>
                <w:b/>
                <w:bCs/>
                <w:color w:val="000000"/>
              </w:rPr>
              <w:t>е</w:t>
            </w:r>
            <w:r w:rsidRPr="000D1CE7">
              <w:rPr>
                <w:b/>
                <w:bCs/>
                <w:color w:val="000000"/>
              </w:rPr>
              <w:t>мы Российской Федерации в 2021 году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/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(руб)</w:t>
            </w:r>
          </w:p>
        </w:tc>
      </w:tr>
      <w:tr w:rsidR="009935D8" w:rsidRPr="000D1CE7" w:rsidTr="00464914">
        <w:trPr>
          <w:trHeight w:val="1770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Код бюджетной класс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фикации Российской  Федерации</w:t>
            </w:r>
          </w:p>
        </w:tc>
        <w:tc>
          <w:tcPr>
            <w:tcW w:w="4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Наименование доходов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Сумма  на 2021 год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 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2 335 114,00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800 014,00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125 875,00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1 01 02000 01 0000 110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Налог на доходы физич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ских лиц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125 875,00</w:t>
            </w:r>
          </w:p>
        </w:tc>
      </w:tr>
      <w:tr w:rsidR="009935D8" w:rsidRPr="000D1CE7" w:rsidTr="00464914">
        <w:trPr>
          <w:trHeight w:val="15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1 01 02010 01 0000 110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Налог на доходы физич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ских лиц с доходов, источником к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торых является н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логовый агент, за исключением дох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дов, в отношении которых исчисл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ние и уплата налога осущест</w:t>
            </w:r>
            <w:r w:rsidRPr="000D1CE7">
              <w:rPr>
                <w:color w:val="000000"/>
              </w:rPr>
              <w:t>в</w:t>
            </w:r>
            <w:r w:rsidRPr="000D1CE7">
              <w:rPr>
                <w:color w:val="000000"/>
              </w:rPr>
              <w:t xml:space="preserve">ляются в соответствии со </w:t>
            </w:r>
            <w:r>
              <w:t>стат</w:t>
            </w:r>
            <w:r>
              <w:t>ь</w:t>
            </w:r>
            <w:r>
              <w:t>ями 227, 227.1</w:t>
            </w:r>
            <w:r w:rsidRPr="000D1CE7">
              <w:rPr>
                <w:color w:val="000000"/>
              </w:rPr>
              <w:t xml:space="preserve"> и </w:t>
            </w:r>
            <w:r>
              <w:t>228</w:t>
            </w:r>
            <w:r w:rsidRPr="000D1CE7">
              <w:rPr>
                <w:color w:val="000000"/>
              </w:rPr>
              <w:t xml:space="preserve"> Нал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гового кодекса Ро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сийской Федерации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>125 031,00</w:t>
            </w:r>
          </w:p>
        </w:tc>
      </w:tr>
      <w:tr w:rsidR="009935D8" w:rsidRPr="000D1CE7" w:rsidTr="00464914">
        <w:trPr>
          <w:trHeight w:val="18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1 01 02020 01 0000 110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Налог на доходы физич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ских лиц с доходов, пол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ченных от осуществления деятельности физическими лицами, зарегис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рированными в качестве инд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вид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альных предпринимателей, нотариусов, занимающихся ч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стной практикой, адвокатов, учредивших адвокатские каб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неты, и других лиц, занима</w:t>
            </w:r>
            <w:r w:rsidRPr="000D1CE7">
              <w:rPr>
                <w:color w:val="000000"/>
              </w:rPr>
              <w:t>ю</w:t>
            </w:r>
            <w:r w:rsidRPr="000D1CE7">
              <w:rPr>
                <w:color w:val="000000"/>
              </w:rPr>
              <w:t>щихся частной практикой в с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ответствии со статьей 227 Н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логового кодекса Российской Фед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рации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1 01 02030 01 0000 110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Налог на доходы физич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ских лиц с доходов, полученных ф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зическими лицами в соответс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вии со статьей 228 Нал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гового кодекса Росси</w:t>
            </w:r>
            <w:r w:rsidRPr="000D1CE7">
              <w:rPr>
                <w:color w:val="000000"/>
              </w:rPr>
              <w:t>й</w:t>
            </w:r>
            <w:r w:rsidRPr="000D1CE7">
              <w:rPr>
                <w:color w:val="000000"/>
              </w:rPr>
              <w:t>ской Федерации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>844,00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66 251,00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1 05 03000 01 0000 110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Единый сельскохозяйстве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ный налог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66 251,00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1 05 03010 01 0000 110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Единый сельскохозяйстве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ный налог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>66 251,00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1 05 03020 01 0000 110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Единый сельскохозяйстве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ный налог (за налоговые периоды, истекшие до 1 января 2011 г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да)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604 288,00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1 06 01000 00 0000 110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Налог на имущество физич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ских лиц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35 900,00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1 06 01030 10 0000 110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Налог на имущество физич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ских лиц, взимаемый по ста</w:t>
            </w:r>
            <w:r w:rsidRPr="000D1CE7">
              <w:rPr>
                <w:color w:val="000000"/>
              </w:rPr>
              <w:t>в</w:t>
            </w:r>
            <w:r w:rsidRPr="000D1CE7">
              <w:rPr>
                <w:color w:val="000000"/>
              </w:rPr>
              <w:t>кам, применяемым к объектам налогообложения, расположе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ным в границах сельских пос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>35 900,00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1 06 06000 00 0000 110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Земельный налог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568 388,00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1 06 06030 00 0000 110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Земельный налог с орган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заций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349 388,00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1 06 06033 10 0000 110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Земельный налог с организ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ций, обладающих земел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ным участком, расположенным в границах сельских посел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>349 388,00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1 06 06040 00 0000 110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Земельный налог с физич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ских лиц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219 000,00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1 06 06043 10 0000 110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Земельный налог с физич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ских лиц, обладающих з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мельным участком, расп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ложенным в границах сельских пос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right"/>
            </w:pPr>
            <w:r>
              <w:t>219 000,00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1 08 04000 01 0000 110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Государственная 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шлина за совершение нотариальных де</w:t>
            </w:r>
            <w:r w:rsidRPr="000D1CE7">
              <w:rPr>
                <w:color w:val="000000"/>
              </w:rPr>
              <w:t>й</w:t>
            </w:r>
            <w:r w:rsidRPr="000D1CE7">
              <w:rPr>
                <w:color w:val="000000"/>
              </w:rPr>
              <w:t>ствий (за исключением дейс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вий, совершаемых консульск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ми учре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дениями Российской Фед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рации)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1 08 04020 01 0000 110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Государственная 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шлина за совершение нотариальных де</w:t>
            </w:r>
            <w:r w:rsidRPr="000D1CE7">
              <w:rPr>
                <w:color w:val="000000"/>
              </w:rPr>
              <w:t>й</w:t>
            </w:r>
            <w:r w:rsidRPr="000D1CE7">
              <w:rPr>
                <w:color w:val="000000"/>
              </w:rPr>
              <w:t>ствий должностн</w:t>
            </w:r>
            <w:r w:rsidRPr="000D1CE7">
              <w:rPr>
                <w:color w:val="000000"/>
              </w:rPr>
              <w:t>ы</w:t>
            </w:r>
            <w:r w:rsidRPr="000D1CE7">
              <w:rPr>
                <w:color w:val="000000"/>
              </w:rPr>
              <w:t>ми лицами органов местного самоуправл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ния, уполномоченными в соо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ветствии с законодательными актами Российской Федер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ции на совершение нотар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альных действий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5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1 11 05000 00 0000 120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Доходы, получаемые в виде арендной либо иной платы за передачу в возмездное польз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вание государственного и 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ниципального имущ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ства (за исключением имущества бю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жетных и автономных учре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дений, а также имущества гос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дарственных и 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ниципальных унитарных предприятий, в том чи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ле казенных)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5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1 11 05020 00 0000 120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Доходы, получаемые в виде арендной платы за земли после разграничения гос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дарственной собственности на землю, а та</w:t>
            </w:r>
            <w:r w:rsidRPr="000D1CE7">
              <w:rPr>
                <w:color w:val="000000"/>
              </w:rPr>
              <w:t>к</w:t>
            </w:r>
            <w:r w:rsidRPr="000D1CE7">
              <w:rPr>
                <w:color w:val="000000"/>
              </w:rPr>
              <w:t>же средства от продажи права на заключение договоров аре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ды указанных земельных учас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ков (за исключением з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мельных участков бюджетных и авт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номных учре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дений)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5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1 11 05025 10 0000 120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Доходы, получаемые в виде арендной платы, а также сре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ства от продажи права на з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ключ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ние договоров аренды за земли, находящиеся в собс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венности сельских поселений (за исключением земельных участков муниципальных бю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жетных и автономных учре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дений)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r>
              <w:t> </w:t>
            </w:r>
          </w:p>
        </w:tc>
      </w:tr>
      <w:tr w:rsidR="009935D8" w:rsidRPr="000D1CE7" w:rsidTr="00464914">
        <w:trPr>
          <w:trHeight w:val="15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1 11 05030 00 0000 120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сдачи в аренду им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щества, находящегося в опер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тивном управлении органов г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сударственной власти, органов местного самоуправления, г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сударс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венных внебюджетных фондов и созданных ими учр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ждений (за исключением им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щества бюджетных и автоно</w:t>
            </w:r>
            <w:r w:rsidRPr="000D1CE7">
              <w:rPr>
                <w:color w:val="000000"/>
              </w:rPr>
              <w:t>м</w:t>
            </w:r>
            <w:r w:rsidRPr="000D1CE7">
              <w:rPr>
                <w:color w:val="000000"/>
              </w:rPr>
              <w:t>ных учреждений)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1 11 05035 10 0000 120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сдачи в аренду им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щества, находящегося в опер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тивном управлении органов управления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поселений и созда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ных ими учреждений (за исключением имущества муниципальных бюдже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ных и автономных учре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дений)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1 11 05070 00 0000 120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сдачи в аренду им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щества, составляющего гос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дарственную (муниц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пальную) казну (за исключением земел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ных учас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ков)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1 11 05075 10 0000 120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сдачи в аренду им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щества, соста</w:t>
            </w:r>
            <w:r w:rsidRPr="000D1CE7">
              <w:rPr>
                <w:color w:val="000000"/>
              </w:rPr>
              <w:t>в</w:t>
            </w:r>
            <w:r w:rsidRPr="000D1CE7">
              <w:rPr>
                <w:color w:val="000000"/>
              </w:rPr>
              <w:t>ляющего казну сельских поселений (за искл</w:t>
            </w:r>
            <w:r w:rsidRPr="000D1CE7">
              <w:rPr>
                <w:color w:val="000000"/>
              </w:rPr>
              <w:t>ю</w:t>
            </w:r>
            <w:r w:rsidRPr="000D1CE7">
              <w:rPr>
                <w:color w:val="000000"/>
              </w:rPr>
              <w:t>чением земельных учас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ков)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3 600,00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1 13 01000 00 0000 130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 xml:space="preserve"> Доходы от оказания пла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ных услуг (работ)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3 600,00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1 13 01990 00 0000 130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доходы от ок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зания платных услуг (работ)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3 600,00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1 13 01995 10 0000 130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доходы от ок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зания платных услуг (работ) получ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телями средств бюджетов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3 600,00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1 13 02000 00 0000 130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компенсации з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трат государства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1 13 02990 00 0000 130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доходы от компе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сации затрат гос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дарства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1 13 02995 10 0000 130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доходы от компе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сации затрат бюджетов сельских 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5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1 14 02000 00 0000 000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реализации имущ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ства, находящегося в госуда</w:t>
            </w:r>
            <w:r w:rsidRPr="000D1CE7">
              <w:rPr>
                <w:color w:val="000000"/>
              </w:rPr>
              <w:t>р</w:t>
            </w:r>
            <w:r w:rsidRPr="000D1CE7">
              <w:rPr>
                <w:color w:val="000000"/>
              </w:rPr>
              <w:t>ственной и муниципальной со</w:t>
            </w:r>
            <w:r w:rsidRPr="000D1CE7">
              <w:rPr>
                <w:color w:val="000000"/>
              </w:rPr>
              <w:t>б</w:t>
            </w:r>
            <w:r w:rsidRPr="000D1CE7">
              <w:rPr>
                <w:color w:val="000000"/>
              </w:rPr>
              <w:t>ственности (за исключением движимого имущества бюдже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ных и авт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номных учреждений, а также имущества государс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венных и муниципальных ун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тарных предприятий, в том чи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ле казенных)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5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1 14 02050 10 0000 410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реализации имущ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ства, находящегося в собстве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ности сельских поселений (за исключением движимого им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щества муниципальных бю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жетных и автономных учре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дений, а также имущества 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ниципальных унитарных пре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приятий, в том числе казе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ных), в части реализации основных средств по указанному имущ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ству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5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1 14 02052 10 0000 410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реализации имущ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ства, находящегося в операти</w:t>
            </w:r>
            <w:r w:rsidRPr="000D1CE7">
              <w:rPr>
                <w:color w:val="000000"/>
              </w:rPr>
              <w:t>в</w:t>
            </w:r>
            <w:r w:rsidRPr="000D1CE7">
              <w:rPr>
                <w:color w:val="000000"/>
              </w:rPr>
              <w:t>ном управлении учреждений, н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ходящихся в ведении органов управл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ния сельских поселений (за исключением имущества муниципальных бюдже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ных и автономных учре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дений), в части реализации основных средств по указанному имущ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ству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150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1 14 02053 10 0000 410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реализации ин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го имущества, находящег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ся в собственности сельских пос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лений (за исключением имущ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ства муниципальных бюдже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ных и автоно</w:t>
            </w:r>
            <w:r w:rsidRPr="000D1CE7">
              <w:rPr>
                <w:color w:val="000000"/>
              </w:rPr>
              <w:t>м</w:t>
            </w:r>
            <w:r w:rsidRPr="000D1CE7">
              <w:rPr>
                <w:color w:val="000000"/>
              </w:rPr>
              <w:t>ных учреждений, а также имущества муниц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пальных унитарных предпр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ятий, в том числе казенных), в части реализ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ции основных средств по указанному имущ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ству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1 14 06000 00 0000 430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продажи земел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ных участков, находящихся в гос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дарственной и муниципал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ной собственности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1 14 06020 00 0000 430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продажи земел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ных участков, государственная со</w:t>
            </w:r>
            <w:r w:rsidRPr="000D1CE7">
              <w:rPr>
                <w:color w:val="000000"/>
              </w:rPr>
              <w:t>б</w:t>
            </w:r>
            <w:r w:rsidRPr="000D1CE7">
              <w:rPr>
                <w:color w:val="000000"/>
              </w:rPr>
              <w:t>ственность на которые разгр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ничена (за исключением з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мельных уч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стков бюджетных и авт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номных учреждений)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1 14 06025 10 0000 430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продажи земел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ных участков, находящихся в собс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венн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сти сельских поселений (за исключением земельных участков муниципальных бю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жетных и автономных учре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дений)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1 16 23000 00 0000 140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возмещения ущерба при возникнов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нии страховых случаев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1 16 23050 10 0000 140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возмещения ущерба при возникнов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нии страховых случаев, когда выгодоприобр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тателями выступают получат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ли средств бюдж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тов сельских поселений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1 16 23051 10 0000 140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от возмещения ущерба при возникнов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нии страховых случаев по обязательному стр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хованию гражданской ответс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венности, когда выгодоприо</w:t>
            </w:r>
            <w:r w:rsidRPr="000D1CE7">
              <w:rPr>
                <w:color w:val="000000"/>
              </w:rPr>
              <w:t>б</w:t>
            </w:r>
            <w:r w:rsidRPr="000D1CE7">
              <w:rPr>
                <w:color w:val="000000"/>
              </w:rPr>
              <w:t>ретателями выступают получ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тели средств бюджетов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1 16 32000 00 0000 140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Денежные взыскания, налага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мые в возмещение уще</w:t>
            </w:r>
            <w:r w:rsidRPr="000D1CE7">
              <w:rPr>
                <w:color w:val="000000"/>
              </w:rPr>
              <w:t>р</w:t>
            </w:r>
            <w:r w:rsidRPr="000D1CE7">
              <w:rPr>
                <w:color w:val="000000"/>
              </w:rPr>
              <w:t>ба, причиненного в результате н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законного или нецелевого и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пользования бюдже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ных средств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1 16 32000 10 0000 140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Денежные взыскания, налага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мые в возмещение уще</w:t>
            </w:r>
            <w:r w:rsidRPr="000D1CE7">
              <w:rPr>
                <w:color w:val="000000"/>
              </w:rPr>
              <w:t>р</w:t>
            </w:r>
            <w:r w:rsidRPr="000D1CE7">
              <w:rPr>
                <w:color w:val="000000"/>
              </w:rPr>
              <w:t>ба, причиненного в результате н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законного или нецелевого и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пользования бю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жетных средств (в части бюджетов сельских посел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ний)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1 17 00000 00 0000 000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1 17 01000 00 0000 180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Невыясненные посту</w:t>
            </w:r>
            <w:r w:rsidRPr="000D1CE7">
              <w:rPr>
                <w:color w:val="000000"/>
              </w:rPr>
              <w:t>п</w:t>
            </w:r>
            <w:r w:rsidRPr="000D1CE7">
              <w:rPr>
                <w:color w:val="000000"/>
              </w:rPr>
              <w:t>ления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1 17 01050 10 0000 180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Невыясненные поступления, зачисляемые в бюджеты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1 17 05000 00 0000 180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неналоговые дох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ды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1 17 05050 10 0000 180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неналоговые доходы бюджетов сельских 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1 535 100,00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1 535 100,00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2 02 10000 00 0000 150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Дотации бюджетам бю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жетной системы Росси</w:t>
            </w:r>
            <w:r w:rsidRPr="000D1CE7">
              <w:rPr>
                <w:color w:val="000000"/>
              </w:rPr>
              <w:t>й</w:t>
            </w:r>
            <w:r w:rsidRPr="000D1CE7">
              <w:rPr>
                <w:color w:val="000000"/>
              </w:rPr>
              <w:t>ской Федерации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567 353,00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2 02 15002 00 0000 150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Дотации бюджетам на по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держку мер по обе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печению сбалансированности бю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жетов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325 916,00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2 02 15002 10 0000 150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Дотации бюджетам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поселений на по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держку мер по обеспечению сбалансированн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сти бю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жетов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325 916,00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2 02 16001 00 0000 150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Дотации на выравнив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ние бюджетной обесп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ченности из бюджетов муниципальных ра</w:t>
            </w:r>
            <w:r w:rsidRPr="000D1CE7">
              <w:rPr>
                <w:color w:val="000000"/>
              </w:rPr>
              <w:t>й</w:t>
            </w:r>
            <w:r w:rsidRPr="000D1CE7">
              <w:rPr>
                <w:color w:val="000000"/>
              </w:rPr>
              <w:t>онов, городских о</w:t>
            </w:r>
            <w:r w:rsidRPr="000D1CE7">
              <w:rPr>
                <w:color w:val="000000"/>
              </w:rPr>
              <w:t>к</w:t>
            </w:r>
            <w:r w:rsidRPr="000D1CE7">
              <w:rPr>
                <w:color w:val="000000"/>
              </w:rPr>
              <w:t>ругов с внутригородским д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лением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241 437,00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2 02 16001 10 0000 150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Дотации бюджетам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поселений на выравнивание бюджетной обе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печенности из бюджетов муниципальных ра</w:t>
            </w:r>
            <w:r w:rsidRPr="000D1CE7">
              <w:rPr>
                <w:color w:val="000000"/>
              </w:rPr>
              <w:t>й</w:t>
            </w:r>
            <w:r w:rsidRPr="000D1CE7">
              <w:rPr>
                <w:color w:val="000000"/>
              </w:rPr>
              <w:t>онов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241 437,00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2 02 20000 00 0000 150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Субсидии бюджетам бюдже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ной системы Российской Фед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рации (межбюджетные субс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дии)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478 126,00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2 02 25467 00 0000 150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Субсидии бюджетам на обесп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чение развития и у</w:t>
            </w:r>
            <w:r w:rsidRPr="000D1CE7">
              <w:rPr>
                <w:color w:val="000000"/>
              </w:rPr>
              <w:t>к</w:t>
            </w:r>
            <w:r w:rsidRPr="000D1CE7">
              <w:rPr>
                <w:color w:val="000000"/>
              </w:rPr>
              <w:t>репления материал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но-технической базы домов культуры в нас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ленных пунктах с чи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лом жителей до 50 тысяч человек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2 02 25467 10 0000 150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Субсидии бюджетам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поселений на обеспечение ра</w:t>
            </w:r>
            <w:r w:rsidRPr="000D1CE7">
              <w:rPr>
                <w:color w:val="000000"/>
              </w:rPr>
              <w:t>з</w:t>
            </w:r>
            <w:r w:rsidRPr="000D1CE7">
              <w:rPr>
                <w:color w:val="000000"/>
              </w:rPr>
              <w:t>вития и укрепления материал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но-технической базы домов культуры в нас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ленных пунктах с чи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лом жителей до 50 тысяч чел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век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2 02 25555 00 0000 150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Субсидии бюджетам на по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держку государственных пр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грамм субъектов Российской Фед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рации и муниципальных программ формирования с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временной городской среды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2 02 25555 10 0000 150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Субсидии бюджетам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поселений на поддержку гос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дарственных программ субъе</w:t>
            </w:r>
            <w:r w:rsidRPr="000D1CE7">
              <w:rPr>
                <w:color w:val="000000"/>
              </w:rPr>
              <w:t>к</w:t>
            </w:r>
            <w:r w:rsidRPr="000D1CE7">
              <w:rPr>
                <w:color w:val="000000"/>
              </w:rPr>
              <w:t>тов Российской Федерации и муниципальных программ фо</w:t>
            </w:r>
            <w:r w:rsidRPr="000D1CE7">
              <w:rPr>
                <w:color w:val="000000"/>
              </w:rPr>
              <w:t>р</w:t>
            </w:r>
            <w:r w:rsidRPr="000D1CE7">
              <w:rPr>
                <w:color w:val="000000"/>
              </w:rPr>
              <w:t>мирования современной горо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ской среды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2 02 29999 00 0000 150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субсидии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478 126,00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2 02 29999 10 0000 150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субсидии бю</w:t>
            </w:r>
            <w:r w:rsidRPr="000D1CE7">
              <w:rPr>
                <w:color w:val="000000"/>
              </w:rPr>
              <w:t>д</w:t>
            </w:r>
            <w:r w:rsidRPr="000D1CE7">
              <w:rPr>
                <w:color w:val="000000"/>
              </w:rPr>
              <w:t>жетам сельских посел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478 126,00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2 02 30000 00 0000 150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Субвенции бюджетам бюдже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ной системы Российской Фед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рации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89 267,00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2 02 35118 00 0000 150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Субвенции бюджетам на ос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ществление первичного вои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ского учета на терр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ториях, где отсутствуют военные комисс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риаты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89 267,00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2 02 35118 10 0000 150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Субвенции бюджетам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поселений на осущес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вление первичного вои</w:t>
            </w:r>
            <w:r w:rsidRPr="000D1CE7">
              <w:rPr>
                <w:color w:val="000000"/>
              </w:rPr>
              <w:t>н</w:t>
            </w:r>
            <w:r w:rsidRPr="000D1CE7">
              <w:rPr>
                <w:color w:val="000000"/>
              </w:rPr>
              <w:t>ского учета на территориях, где отсу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ствуют военные коми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сариаты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89 267,00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2 02 40000 00 0000 150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Иные межбюджетные тран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ферты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400 354,00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2 02 40014 00 0000 150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Межбюджетные трансфе</w:t>
            </w:r>
            <w:r w:rsidRPr="000D1CE7">
              <w:rPr>
                <w:color w:val="000000"/>
              </w:rPr>
              <w:t>р</w:t>
            </w:r>
            <w:r w:rsidRPr="000D1CE7">
              <w:rPr>
                <w:color w:val="000000"/>
              </w:rPr>
              <w:t>ты, передаваемые бюджетам мун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ципальных образований на ос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ществление части полномочий по реш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нию вопросов местного значения в соответствии с з</w:t>
            </w:r>
            <w:r w:rsidRPr="000D1CE7">
              <w:rPr>
                <w:color w:val="000000"/>
              </w:rPr>
              <w:t>а</w:t>
            </w:r>
            <w:r w:rsidRPr="000D1CE7">
              <w:rPr>
                <w:color w:val="000000"/>
              </w:rPr>
              <w:t>ключенными соглаш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ниями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400 354,00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2 02 40014 10 0000 150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Межбюджетные трансфе</w:t>
            </w:r>
            <w:r w:rsidRPr="000D1CE7">
              <w:rPr>
                <w:color w:val="000000"/>
              </w:rPr>
              <w:t>р</w:t>
            </w:r>
            <w:r w:rsidRPr="000D1CE7">
              <w:rPr>
                <w:color w:val="000000"/>
              </w:rPr>
              <w:t>ты, передаваемые бюджетам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селений из бюджетов муниципальных районов на осуществление части полном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чий по решению вопросов м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стного значения в соответствии с заключенными соглаш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ниями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400 354,00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2 07 00000 00 0000 000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2 07 05000 10 0000 150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безвозмездные посту</w:t>
            </w:r>
            <w:r w:rsidRPr="000D1CE7">
              <w:rPr>
                <w:color w:val="000000"/>
              </w:rPr>
              <w:t>п</w:t>
            </w:r>
            <w:r w:rsidRPr="000D1CE7">
              <w:rPr>
                <w:color w:val="000000"/>
              </w:rPr>
              <w:t>ления в бюджеты сельских 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3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2 07 05030 10 0000 150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Прочие безвозмездные посту</w:t>
            </w:r>
            <w:r w:rsidRPr="000D1CE7">
              <w:rPr>
                <w:color w:val="000000"/>
              </w:rPr>
              <w:t>п</w:t>
            </w:r>
            <w:r w:rsidRPr="000D1CE7">
              <w:rPr>
                <w:color w:val="000000"/>
              </w:rPr>
              <w:t>ления в бюджеты сельских 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187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2 18 00000 00 0000 000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2 18 00000 10 0000 150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бюджетов сельских 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селений от во</w:t>
            </w:r>
            <w:r w:rsidRPr="000D1CE7">
              <w:rPr>
                <w:color w:val="000000"/>
              </w:rPr>
              <w:t>з</w:t>
            </w:r>
            <w:r w:rsidRPr="000D1CE7">
              <w:rPr>
                <w:color w:val="000000"/>
              </w:rPr>
              <w:t>врата бюджетами бюджетной системы Росси</w:t>
            </w:r>
            <w:r w:rsidRPr="000D1CE7">
              <w:rPr>
                <w:color w:val="000000"/>
              </w:rPr>
              <w:t>й</w:t>
            </w:r>
            <w:r w:rsidRPr="000D1CE7">
              <w:rPr>
                <w:color w:val="000000"/>
              </w:rPr>
              <w:t>ской Федерации остатков су</w:t>
            </w:r>
            <w:r w:rsidRPr="000D1CE7">
              <w:rPr>
                <w:color w:val="000000"/>
              </w:rPr>
              <w:t>б</w:t>
            </w:r>
            <w:r w:rsidRPr="000D1CE7">
              <w:rPr>
                <w:color w:val="000000"/>
              </w:rPr>
              <w:t>сидий, субвенций и иных ме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бюджетных трансфертов, имеющих целевое назнач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ние, прошлых лет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1125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2 18 60010 10 0000 150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Доходы бюджетов сельских п</w:t>
            </w:r>
            <w:r w:rsidRPr="000D1CE7">
              <w:rPr>
                <w:color w:val="000000"/>
              </w:rPr>
              <w:t>о</w:t>
            </w:r>
            <w:r w:rsidRPr="000D1CE7">
              <w:rPr>
                <w:color w:val="000000"/>
              </w:rPr>
              <w:t>селений от возврата о</w:t>
            </w:r>
            <w:r w:rsidRPr="000D1CE7">
              <w:rPr>
                <w:color w:val="000000"/>
              </w:rPr>
              <w:t>с</w:t>
            </w:r>
            <w:r w:rsidRPr="000D1CE7">
              <w:rPr>
                <w:color w:val="000000"/>
              </w:rPr>
              <w:t>татков субсидий, субвенций и иных межбюджетных трансфертов, имеющих ц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левое назначение, прошлых лет из бюджетов м</w:t>
            </w:r>
            <w:r w:rsidRPr="000D1CE7">
              <w:rPr>
                <w:color w:val="000000"/>
              </w:rPr>
              <w:t>у</w:t>
            </w:r>
            <w:r w:rsidRPr="000D1CE7">
              <w:rPr>
                <w:color w:val="000000"/>
              </w:rPr>
              <w:t>ниц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пальных районов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2 19 00000 00 0000 000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b/>
                <w:bCs/>
                <w:color w:val="000000"/>
              </w:rPr>
            </w:pPr>
            <w:r w:rsidRPr="000D1CE7">
              <w:rPr>
                <w:b/>
                <w:bCs/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2 19 00000 10 0000 150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Возврат остатков субс</w:t>
            </w:r>
            <w:r w:rsidRPr="000D1CE7">
              <w:rPr>
                <w:color w:val="000000"/>
              </w:rPr>
              <w:t>и</w:t>
            </w:r>
            <w:r w:rsidRPr="000D1CE7">
              <w:rPr>
                <w:color w:val="000000"/>
              </w:rPr>
              <w:t>дий, субвенций и иных межбюдже</w:t>
            </w:r>
            <w:r w:rsidRPr="000D1CE7">
              <w:rPr>
                <w:color w:val="000000"/>
              </w:rPr>
              <w:t>т</w:t>
            </w:r>
            <w:r w:rsidRPr="000D1CE7">
              <w:rPr>
                <w:color w:val="000000"/>
              </w:rPr>
              <w:t>ных трансфертов, имеющих ц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левое назнач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ние, прошлых лет из бюджетов сельских посел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jc w:val="right"/>
              <w:rPr>
                <w:color w:val="000000"/>
              </w:rPr>
            </w:pPr>
            <w:r w:rsidRPr="000D1CE7">
              <w:rPr>
                <w:color w:val="000000"/>
              </w:rPr>
              <w:t>0,00</w:t>
            </w:r>
          </w:p>
        </w:tc>
      </w:tr>
      <w:tr w:rsidR="009935D8" w:rsidRPr="000D1CE7" w:rsidTr="00464914">
        <w:trPr>
          <w:trHeight w:val="750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0D1CE7" w:rsidRDefault="009935D8" w:rsidP="000D1CE7">
            <w:pPr>
              <w:jc w:val="center"/>
              <w:rPr>
                <w:color w:val="000000"/>
              </w:rPr>
            </w:pPr>
            <w:r w:rsidRPr="000D1CE7">
              <w:rPr>
                <w:color w:val="000000"/>
              </w:rPr>
              <w:t>2 19 60010 10 0000 150</w:t>
            </w:r>
          </w:p>
        </w:tc>
        <w:tc>
          <w:tcPr>
            <w:tcW w:w="41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Возврат прочих остатков су</w:t>
            </w:r>
            <w:r w:rsidRPr="000D1CE7">
              <w:rPr>
                <w:color w:val="000000"/>
              </w:rPr>
              <w:t>б</w:t>
            </w:r>
            <w:r w:rsidRPr="000D1CE7">
              <w:rPr>
                <w:color w:val="000000"/>
              </w:rPr>
              <w:t>сидий, субвенций и иных ме</w:t>
            </w:r>
            <w:r w:rsidRPr="000D1CE7">
              <w:rPr>
                <w:color w:val="000000"/>
              </w:rPr>
              <w:t>ж</w:t>
            </w:r>
            <w:r w:rsidRPr="000D1CE7">
              <w:rPr>
                <w:color w:val="000000"/>
              </w:rPr>
              <w:t>бюджетных трансфертов, имеющих ц</w:t>
            </w:r>
            <w:r w:rsidRPr="000D1CE7">
              <w:rPr>
                <w:color w:val="000000"/>
              </w:rPr>
              <w:t>е</w:t>
            </w:r>
            <w:r w:rsidRPr="000D1CE7">
              <w:rPr>
                <w:color w:val="000000"/>
              </w:rPr>
              <w:t>левое назначение, прошлых лет из бюджетов сел</w:t>
            </w:r>
            <w:r w:rsidRPr="000D1CE7">
              <w:rPr>
                <w:color w:val="000000"/>
              </w:rPr>
              <w:t>ь</w:t>
            </w:r>
            <w:r w:rsidRPr="000D1CE7">
              <w:rPr>
                <w:color w:val="000000"/>
              </w:rPr>
              <w:t>ских поселений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0D1CE7" w:rsidRDefault="009935D8" w:rsidP="000D1CE7">
            <w:pPr>
              <w:rPr>
                <w:color w:val="000000"/>
              </w:rPr>
            </w:pPr>
            <w:r w:rsidRPr="000D1CE7">
              <w:rPr>
                <w:color w:val="000000"/>
              </w:rPr>
              <w:t> </w:t>
            </w:r>
          </w:p>
        </w:tc>
      </w:tr>
    </w:tbl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tbl>
      <w:tblPr>
        <w:tblW w:w="9777" w:type="dxa"/>
        <w:tblInd w:w="108" w:type="dxa"/>
        <w:tblLayout w:type="fixed"/>
        <w:tblLook w:val="0000"/>
      </w:tblPr>
      <w:tblGrid>
        <w:gridCol w:w="1407"/>
        <w:gridCol w:w="1096"/>
        <w:gridCol w:w="1176"/>
        <w:gridCol w:w="1017"/>
        <w:gridCol w:w="1019"/>
        <w:gridCol w:w="1070"/>
        <w:gridCol w:w="1117"/>
        <w:gridCol w:w="1875"/>
      </w:tblGrid>
      <w:tr w:rsidR="009935D8" w:rsidRPr="00BB6E96" w:rsidTr="00BB6E96">
        <w:trPr>
          <w:trHeight w:val="315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sz w:val="24"/>
                <w:szCs w:val="24"/>
              </w:rPr>
            </w:pPr>
            <w:bookmarkStart w:id="3" w:name="RANGE!A1:H168"/>
            <w:bookmarkEnd w:id="3"/>
            <w:r w:rsidRPr="00BB6E96">
              <w:rPr>
                <w:sz w:val="24"/>
                <w:szCs w:val="24"/>
              </w:rPr>
              <w:t>Приложение №7</w:t>
            </w:r>
          </w:p>
        </w:tc>
      </w:tr>
      <w:tr w:rsidR="009935D8" w:rsidRPr="00BB6E96" w:rsidTr="00BB6E96">
        <w:trPr>
          <w:trHeight w:val="315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sz w:val="24"/>
                <w:szCs w:val="24"/>
              </w:rPr>
            </w:pPr>
            <w:r w:rsidRPr="00BB6E96">
              <w:rPr>
                <w:sz w:val="24"/>
                <w:szCs w:val="24"/>
              </w:rPr>
              <w:t>к решению Собрания Депутатов Щекинского сельсовета</w:t>
            </w:r>
          </w:p>
        </w:tc>
      </w:tr>
      <w:tr w:rsidR="009935D8" w:rsidRPr="00BB6E96" w:rsidTr="00BB6E96">
        <w:trPr>
          <w:trHeight w:val="315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sz w:val="24"/>
                <w:szCs w:val="24"/>
              </w:rPr>
            </w:pPr>
            <w:r w:rsidRPr="00BB6E96">
              <w:rPr>
                <w:sz w:val="24"/>
                <w:szCs w:val="24"/>
              </w:rPr>
              <w:t xml:space="preserve">Рыльского района от 23.12.2020г. № 212 </w:t>
            </w:r>
          </w:p>
        </w:tc>
      </w:tr>
      <w:tr w:rsidR="009935D8" w:rsidRPr="00BB6E96" w:rsidTr="00BB6E96">
        <w:trPr>
          <w:trHeight w:val="330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sz w:val="24"/>
                <w:szCs w:val="24"/>
              </w:rPr>
            </w:pPr>
            <w:r w:rsidRPr="00BB6E96">
              <w:rPr>
                <w:sz w:val="24"/>
                <w:szCs w:val="24"/>
              </w:rPr>
              <w:t>"О бюджете Щекинского сельсовета Рыльского района</w:t>
            </w:r>
          </w:p>
        </w:tc>
      </w:tr>
      <w:tr w:rsidR="009935D8" w:rsidRPr="00BB6E96" w:rsidTr="00BB6E96">
        <w:trPr>
          <w:trHeight w:val="330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sz w:val="24"/>
                <w:szCs w:val="24"/>
              </w:rPr>
            </w:pPr>
            <w:r w:rsidRPr="00BB6E96">
              <w:rPr>
                <w:sz w:val="24"/>
                <w:szCs w:val="24"/>
              </w:rPr>
              <w:t>Курской области на 2021 год и плановый период 2022-2023годы"</w:t>
            </w:r>
          </w:p>
        </w:tc>
      </w:tr>
      <w:tr w:rsidR="009935D8" w:rsidRPr="00BB6E96" w:rsidTr="00BB6E96">
        <w:trPr>
          <w:trHeight w:val="330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 в редакции решения Собрания депутатов от ____ №___)</w:t>
            </w:r>
          </w:p>
        </w:tc>
      </w:tr>
      <w:tr w:rsidR="009935D8" w:rsidRPr="00BB6E96" w:rsidTr="00BB6E96">
        <w:trPr>
          <w:trHeight w:val="375"/>
        </w:trPr>
        <w:tc>
          <w:tcPr>
            <w:tcW w:w="97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Распределение бюджетных ассигнований по разделам, подразделам, цел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вым статьям (муниц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пальным программам Щекинского сельсовета Рыльского района Курской области и непрограммным направлениям де</w:t>
            </w:r>
            <w:r w:rsidRPr="00BB6E96">
              <w:rPr>
                <w:b/>
                <w:bCs/>
                <w:color w:val="000000"/>
              </w:rPr>
              <w:t>я</w:t>
            </w:r>
            <w:r w:rsidRPr="00BB6E96">
              <w:rPr>
                <w:b/>
                <w:bCs/>
                <w:color w:val="000000"/>
              </w:rPr>
              <w:t>тельности), группам видов расходов класс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фикации расходов                                                                                                                                       бюджета Щекинского сельсовета Рыльског</w:t>
            </w:r>
            <w:r>
              <w:rPr>
                <w:b/>
                <w:bCs/>
                <w:color w:val="000000"/>
              </w:rPr>
              <w:t xml:space="preserve">о района Курской области на 2021 </w:t>
            </w:r>
            <w:r w:rsidRPr="00BB6E96">
              <w:rPr>
                <w:b/>
                <w:bCs/>
                <w:color w:val="000000"/>
              </w:rPr>
              <w:t>год</w:t>
            </w:r>
          </w:p>
        </w:tc>
      </w:tr>
      <w:tr w:rsidR="009935D8" w:rsidRPr="00BB6E96" w:rsidTr="00BB6E96">
        <w:trPr>
          <w:trHeight w:val="360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rFonts w:ascii="Arial" w:hAnsi="Arial" w:cs="Arial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rFonts w:ascii="Arial" w:hAnsi="Arial" w:cs="Arial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rFonts w:ascii="Arial" w:hAnsi="Arial" w:cs="Arial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rFonts w:ascii="Arial" w:hAnsi="Arial" w:cs="Arial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rFonts w:ascii="Arial" w:hAnsi="Arial" w:cs="Arial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rFonts w:ascii="Arial" w:hAnsi="Arial" w:cs="Arial"/>
              </w:rPr>
            </w:pPr>
            <w:r w:rsidRPr="00BB6E96">
              <w:rPr>
                <w:rFonts w:ascii="Arial" w:hAnsi="Arial" w:cs="Arial"/>
              </w:rPr>
              <w:t>рублей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Наим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нов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ние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Рз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ПР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ВР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Сумма на 2021 год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В С Е Г О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4 337 805,69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Админ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стр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ция Щеки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ского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вета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4 337 805,69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3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1 189 466,81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Фун</w:t>
            </w:r>
            <w:r w:rsidRPr="00BB6E96">
              <w:rPr>
                <w:b/>
                <w:bCs/>
                <w:color w:val="000000"/>
              </w:rPr>
              <w:t>к</w:t>
            </w:r>
            <w:r w:rsidRPr="00BB6E96">
              <w:rPr>
                <w:b/>
                <w:bCs/>
                <w:color w:val="000000"/>
              </w:rPr>
              <w:t>цион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рование вы</w:t>
            </w:r>
            <w:r w:rsidRPr="00BB6E96">
              <w:rPr>
                <w:b/>
                <w:bCs/>
                <w:color w:val="000000"/>
              </w:rPr>
              <w:t>с</w:t>
            </w:r>
            <w:r w:rsidRPr="00BB6E96">
              <w:rPr>
                <w:b/>
                <w:bCs/>
                <w:color w:val="000000"/>
              </w:rPr>
              <w:t>шего должн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стного лица субъекта Росси</w:t>
            </w:r>
            <w:r w:rsidRPr="00BB6E96">
              <w:rPr>
                <w:b/>
                <w:bCs/>
                <w:color w:val="000000"/>
              </w:rPr>
              <w:t>й</w:t>
            </w:r>
            <w:r w:rsidRPr="00BB6E96">
              <w:rPr>
                <w:b/>
                <w:bCs/>
                <w:color w:val="000000"/>
              </w:rPr>
              <w:t>ской Ф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дерации и мун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ципал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ного о</w:t>
            </w:r>
            <w:r w:rsidRPr="00BB6E96">
              <w:rPr>
                <w:b/>
                <w:bCs/>
                <w:color w:val="000000"/>
              </w:rPr>
              <w:t>б</w:t>
            </w:r>
            <w:r w:rsidRPr="00BB6E96">
              <w:rPr>
                <w:b/>
                <w:bCs/>
                <w:color w:val="000000"/>
              </w:rPr>
              <w:t>разов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02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469 000,00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Обесп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чение фун</w:t>
            </w:r>
            <w:r w:rsidRPr="00BB6E96">
              <w:rPr>
                <w:b/>
                <w:bCs/>
                <w:color w:val="000000"/>
              </w:rPr>
              <w:t>к</w:t>
            </w:r>
            <w:r w:rsidRPr="00BB6E96">
              <w:rPr>
                <w:b/>
                <w:bCs/>
                <w:color w:val="000000"/>
              </w:rPr>
              <w:t>цион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рования гл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вы муниц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пального образ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вания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02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71 0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469 000,00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Глава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пального образ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02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71 1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469 000,00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чение деятел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ности и выполн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ние функций орг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нов местного сам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02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71 1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С1402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469 000,00</w:t>
            </w:r>
          </w:p>
        </w:tc>
      </w:tr>
      <w:tr w:rsidR="009935D8" w:rsidRPr="00BB6E96" w:rsidTr="00BB6E96">
        <w:trPr>
          <w:trHeight w:val="162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Расходы на в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платы персон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лу в ц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лях обе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печения выполн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функций госуда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ственн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(м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ми) орг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нами, к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зенными учрежд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ниями, о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ганами 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гос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внебю</w:t>
            </w:r>
            <w:r w:rsidRPr="00BB6E96">
              <w:rPr>
                <w:color w:val="000000"/>
              </w:rPr>
              <w:t>д</w:t>
            </w:r>
            <w:r w:rsidRPr="00BB6E96">
              <w:rPr>
                <w:color w:val="000000"/>
              </w:rPr>
              <w:t>жетными фо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дами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02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71 1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С1402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100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469 000,00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Фун</w:t>
            </w:r>
            <w:r w:rsidRPr="00BB6E96">
              <w:rPr>
                <w:b/>
                <w:bCs/>
                <w:color w:val="000000"/>
              </w:rPr>
              <w:t>к</w:t>
            </w:r>
            <w:r w:rsidRPr="00BB6E96">
              <w:rPr>
                <w:b/>
                <w:bCs/>
                <w:color w:val="000000"/>
              </w:rPr>
              <w:t>цион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рование Прав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тельства Росси</w:t>
            </w:r>
            <w:r w:rsidRPr="00BB6E96">
              <w:rPr>
                <w:b/>
                <w:bCs/>
                <w:color w:val="000000"/>
              </w:rPr>
              <w:t>й</w:t>
            </w:r>
            <w:r w:rsidRPr="00BB6E96">
              <w:rPr>
                <w:b/>
                <w:bCs/>
                <w:color w:val="000000"/>
              </w:rPr>
              <w:t>ской Ф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дер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ции, высших испо</w:t>
            </w:r>
            <w:r w:rsidRPr="00BB6E96">
              <w:rPr>
                <w:b/>
                <w:bCs/>
                <w:color w:val="000000"/>
              </w:rPr>
              <w:t>л</w:t>
            </w:r>
            <w:r w:rsidRPr="00BB6E96">
              <w:rPr>
                <w:b/>
                <w:bCs/>
                <w:color w:val="000000"/>
              </w:rPr>
              <w:t>нител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ных о</w:t>
            </w:r>
            <w:r w:rsidRPr="00BB6E96">
              <w:rPr>
                <w:b/>
                <w:bCs/>
                <w:color w:val="000000"/>
              </w:rPr>
              <w:t>р</w:t>
            </w:r>
            <w:r w:rsidRPr="00BB6E96">
              <w:rPr>
                <w:b/>
                <w:bCs/>
                <w:color w:val="000000"/>
              </w:rPr>
              <w:t>ганов 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сударс</w:t>
            </w:r>
            <w:r w:rsidRPr="00BB6E96">
              <w:rPr>
                <w:b/>
                <w:bCs/>
                <w:color w:val="000000"/>
              </w:rPr>
              <w:t>т</w:t>
            </w:r>
            <w:r w:rsidRPr="00BB6E96">
              <w:rPr>
                <w:b/>
                <w:bCs/>
                <w:color w:val="000000"/>
              </w:rPr>
              <w:t>ве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ной власти субъе</w:t>
            </w:r>
            <w:r w:rsidRPr="00BB6E96">
              <w:rPr>
                <w:b/>
                <w:bCs/>
                <w:color w:val="000000"/>
              </w:rPr>
              <w:t>к</w:t>
            </w:r>
            <w:r w:rsidRPr="00BB6E96">
              <w:rPr>
                <w:b/>
                <w:bCs/>
                <w:color w:val="000000"/>
              </w:rPr>
              <w:t>тов Ро</w:t>
            </w:r>
            <w:r w:rsidRPr="00BB6E96">
              <w:rPr>
                <w:b/>
                <w:bCs/>
                <w:color w:val="000000"/>
              </w:rPr>
              <w:t>с</w:t>
            </w:r>
            <w:r w:rsidRPr="00BB6E96">
              <w:rPr>
                <w:b/>
                <w:bCs/>
                <w:color w:val="000000"/>
              </w:rPr>
              <w:t>сийской Федер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ции, м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стных админ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страций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371 000,00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Обесп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чение фун</w:t>
            </w:r>
            <w:r w:rsidRPr="00BB6E96">
              <w:rPr>
                <w:b/>
                <w:bCs/>
                <w:color w:val="000000"/>
              </w:rPr>
              <w:t>к</w:t>
            </w:r>
            <w:r w:rsidRPr="00BB6E96">
              <w:rPr>
                <w:b/>
                <w:bCs/>
                <w:color w:val="000000"/>
              </w:rPr>
              <w:t>цион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рования м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стных админ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страций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04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73 0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371 000,00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чение деятел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ности админ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страции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ного образ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04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73 1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371 000,00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чение деятел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ности и выполн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ние функций орг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нов местного сам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04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73 1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С1402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371 000,00</w:t>
            </w:r>
          </w:p>
        </w:tc>
      </w:tr>
      <w:tr w:rsidR="009935D8" w:rsidRPr="00BB6E96" w:rsidTr="00BB6E96">
        <w:trPr>
          <w:trHeight w:val="15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Расходы на в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платы персон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лу в ц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лях обе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печения выполн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функций госуда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ственн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(м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ми) орг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нами, к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зенными учрежд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ниями, о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ганами 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гос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внебю</w:t>
            </w:r>
            <w:r w:rsidRPr="00BB6E96">
              <w:rPr>
                <w:color w:val="000000"/>
              </w:rPr>
              <w:t>д</w:t>
            </w:r>
            <w:r w:rsidRPr="00BB6E96">
              <w:rPr>
                <w:color w:val="000000"/>
              </w:rPr>
              <w:t>жетными фо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дами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04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73 1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С1402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100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371 000,00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Обесп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чение деятел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ности фина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совых, налог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вых и там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женных органов и орг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нов ф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нансов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го (ф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нансово-бюдже</w:t>
            </w:r>
            <w:r w:rsidRPr="00BB6E96">
              <w:rPr>
                <w:b/>
                <w:bCs/>
                <w:color w:val="000000"/>
              </w:rPr>
              <w:t>т</w:t>
            </w:r>
            <w:r w:rsidRPr="00BB6E96">
              <w:rPr>
                <w:b/>
                <w:bCs/>
                <w:color w:val="000000"/>
              </w:rPr>
              <w:t>ного) надзора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06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42 670,00</w:t>
            </w:r>
          </w:p>
        </w:tc>
      </w:tr>
      <w:tr w:rsidR="009935D8" w:rsidRPr="00BB6E96" w:rsidTr="00BB6E96">
        <w:trPr>
          <w:trHeight w:val="93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Обесп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чение деятел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ности ко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трольно-счетных орг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нов муниц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пального образ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вания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06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74 0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36 000,00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Аппарат ко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трольно-счетного орг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на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пального образ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06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74 3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36 000,00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Иные межбю</w:t>
            </w:r>
            <w:r>
              <w:t>д</w:t>
            </w:r>
            <w:r>
              <w:t>жетные тран</w:t>
            </w:r>
            <w:r>
              <w:t>с</w:t>
            </w:r>
            <w:r>
              <w:t>ферты на осущес</w:t>
            </w:r>
            <w:r>
              <w:t>т</w:t>
            </w:r>
            <w:r>
              <w:t>вление переда</w:t>
            </w:r>
            <w:r>
              <w:t>н</w:t>
            </w:r>
            <w:r>
              <w:t>ных по</w:t>
            </w:r>
            <w:r>
              <w:t>л</w:t>
            </w:r>
            <w:r>
              <w:t>номочий в сфере внешн</w:t>
            </w:r>
            <w:r>
              <w:t>е</w:t>
            </w:r>
            <w:r>
              <w:t>го муниц</w:t>
            </w:r>
            <w:r>
              <w:t>и</w:t>
            </w:r>
            <w:r>
              <w:t>пального финанс</w:t>
            </w:r>
            <w:r>
              <w:t>о</w:t>
            </w:r>
            <w:r>
              <w:t>вого ко</w:t>
            </w:r>
            <w:r>
              <w:t>н</w:t>
            </w:r>
            <w:r>
              <w:t>троля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06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74 3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П1484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36 000,00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Ме</w:t>
            </w:r>
            <w:r>
              <w:t>ж</w:t>
            </w:r>
            <w:r>
              <w:t>бюдже</w:t>
            </w:r>
            <w:r>
              <w:t>т</w:t>
            </w:r>
            <w:r>
              <w:t>ные тран</w:t>
            </w:r>
            <w:r>
              <w:t>с</w:t>
            </w:r>
            <w:r>
              <w:t>ферты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74 3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П1484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500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36 000,00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Непр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грам</w:t>
            </w:r>
            <w:r w:rsidRPr="00BB6E96">
              <w:rPr>
                <w:b/>
                <w:bCs/>
                <w:color w:val="000000"/>
              </w:rPr>
              <w:t>м</w:t>
            </w:r>
            <w:r w:rsidRPr="00BB6E96">
              <w:rPr>
                <w:b/>
                <w:bCs/>
                <w:color w:val="000000"/>
              </w:rPr>
              <w:t>ная де</w:t>
            </w:r>
            <w:r w:rsidRPr="00BB6E96">
              <w:rPr>
                <w:b/>
                <w:bCs/>
                <w:color w:val="000000"/>
              </w:rPr>
              <w:t>я</w:t>
            </w:r>
            <w:r w:rsidRPr="00BB6E96">
              <w:rPr>
                <w:b/>
                <w:bCs/>
                <w:color w:val="000000"/>
              </w:rPr>
              <w:t>тел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ность органов местного сам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управл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06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77 0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6 670,00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Непр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грам</w:t>
            </w:r>
            <w:r w:rsidRPr="00BB6E96">
              <w:rPr>
                <w:color w:val="000000"/>
              </w:rPr>
              <w:t>м</w:t>
            </w:r>
            <w:r w:rsidRPr="00BB6E96">
              <w:rPr>
                <w:color w:val="000000"/>
              </w:rPr>
              <w:t>ные ра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ходы о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ганов м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стного сам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77 2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6 670,00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Осущес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ние переда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ных по</w:t>
            </w:r>
            <w:r w:rsidRPr="00BB6E96">
              <w:rPr>
                <w:color w:val="000000"/>
              </w:rPr>
              <w:t>л</w:t>
            </w:r>
            <w:r w:rsidRPr="00BB6E96">
              <w:rPr>
                <w:color w:val="000000"/>
              </w:rPr>
              <w:t>ном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чий от пос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лений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пальному ра</w:t>
            </w:r>
            <w:r w:rsidRPr="00BB6E96">
              <w:rPr>
                <w:color w:val="000000"/>
              </w:rPr>
              <w:t>й</w:t>
            </w:r>
            <w:r w:rsidRPr="00BB6E96">
              <w:rPr>
                <w:color w:val="000000"/>
              </w:rPr>
              <w:t>ону в сфере внутре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него 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пального финанс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вого ко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троля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77 2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П1485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6 670,00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Ме</w:t>
            </w:r>
            <w:r w:rsidRPr="00BB6E96">
              <w:rPr>
                <w:color w:val="000000"/>
              </w:rPr>
              <w:t>ж</w:t>
            </w:r>
            <w:r w:rsidRPr="00BB6E96">
              <w:rPr>
                <w:color w:val="000000"/>
              </w:rPr>
              <w:t>бюдже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ные тран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ферты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06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77 2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П1485</w:t>
            </w: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500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6 670,00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Обесп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чение провед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ния в</w:t>
            </w:r>
            <w:r w:rsidRPr="00BB6E96">
              <w:rPr>
                <w:b/>
                <w:bCs/>
                <w:color w:val="000000"/>
              </w:rPr>
              <w:t>ы</w:t>
            </w:r>
            <w:r w:rsidRPr="00BB6E96">
              <w:rPr>
                <w:b/>
                <w:bCs/>
                <w:color w:val="000000"/>
              </w:rPr>
              <w:t>боров и рефере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думов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40 000,00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Непр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гра</w:t>
            </w:r>
            <w:r w:rsidRPr="00BB6E96">
              <w:rPr>
                <w:b/>
                <w:bCs/>
                <w:color w:val="000000"/>
              </w:rPr>
              <w:t>м</w:t>
            </w:r>
            <w:r w:rsidRPr="00BB6E96">
              <w:rPr>
                <w:b/>
                <w:bCs/>
                <w:color w:val="000000"/>
              </w:rPr>
              <w:t>ная деятел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ность органов местного сам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управл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07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77 0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40 000,00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Непр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грамные расходы орг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нов местного сам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07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77 3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40 000,00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Подг</w:t>
            </w:r>
            <w:r>
              <w:t>о</w:t>
            </w:r>
            <w:r>
              <w:t>товка и провед</w:t>
            </w:r>
            <w:r>
              <w:t>е</w:t>
            </w:r>
            <w:r>
              <w:t>ние в</w:t>
            </w:r>
            <w:r>
              <w:t>ы</w:t>
            </w:r>
            <w:r>
              <w:t>боров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07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77 3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С1441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40 000,00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Спец</w:t>
            </w:r>
            <w:r>
              <w:t>и</w:t>
            </w:r>
            <w:r>
              <w:t>альные расходы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77 3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С1441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40 000,00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Резер</w:t>
            </w:r>
            <w:r w:rsidRPr="00BB6E96">
              <w:rPr>
                <w:b/>
                <w:bCs/>
              </w:rPr>
              <w:t>в</w:t>
            </w:r>
            <w:r w:rsidRPr="00BB6E96">
              <w:rPr>
                <w:b/>
                <w:bCs/>
              </w:rPr>
              <w:t>ные фонды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1 000,00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Резер</w:t>
            </w:r>
            <w:r w:rsidRPr="00BB6E96">
              <w:rPr>
                <w:b/>
                <w:bCs/>
              </w:rPr>
              <w:t>в</w:t>
            </w:r>
            <w:r w:rsidRPr="00BB6E96">
              <w:rPr>
                <w:b/>
                <w:bCs/>
              </w:rPr>
              <w:t>ные фонды орг</w:t>
            </w:r>
            <w:r w:rsidRPr="00BB6E96">
              <w:rPr>
                <w:b/>
                <w:bCs/>
              </w:rPr>
              <w:t>а</w:t>
            </w:r>
            <w:r w:rsidRPr="00BB6E96">
              <w:rPr>
                <w:b/>
                <w:bCs/>
              </w:rPr>
              <w:t>нов м</w:t>
            </w:r>
            <w:r w:rsidRPr="00BB6E96">
              <w:rPr>
                <w:b/>
                <w:bCs/>
              </w:rPr>
              <w:t>е</w:t>
            </w:r>
            <w:r w:rsidRPr="00BB6E96">
              <w:rPr>
                <w:b/>
                <w:bCs/>
              </w:rPr>
              <w:t>стного сам</w:t>
            </w:r>
            <w:r w:rsidRPr="00BB6E96">
              <w:rPr>
                <w:b/>
                <w:bCs/>
              </w:rPr>
              <w:t>о</w:t>
            </w:r>
            <w:r w:rsidRPr="00BB6E96">
              <w:rPr>
                <w:b/>
                <w:bCs/>
              </w:rPr>
              <w:t>управл</w:t>
            </w:r>
            <w:r w:rsidRPr="00BB6E96">
              <w:rPr>
                <w:b/>
                <w:bCs/>
              </w:rPr>
              <w:t>е</w:t>
            </w:r>
            <w:r w:rsidRPr="00BB6E96">
              <w:rPr>
                <w:b/>
                <w:bCs/>
              </w:rPr>
              <w:t>ния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11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78 0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 xml:space="preserve">00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1 000,00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BB6E96" w:rsidRDefault="009935D8" w:rsidP="00BB6E96">
            <w:r>
              <w:t>Резер</w:t>
            </w:r>
            <w:r>
              <w:t>в</w:t>
            </w:r>
            <w:r>
              <w:t>ные фо</w:t>
            </w:r>
            <w:r>
              <w:t>н</w:t>
            </w:r>
            <w:r>
              <w:t xml:space="preserve">ды 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11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78 1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 xml:space="preserve">00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BB6E96" w:rsidRDefault="009935D8" w:rsidP="00BB6E96">
            <w:r>
              <w:t>Резер</w:t>
            </w:r>
            <w:r>
              <w:t>в</w:t>
            </w:r>
            <w:r>
              <w:t>ный фонд местной админ</w:t>
            </w:r>
            <w:r>
              <w:t>и</w:t>
            </w:r>
            <w:r>
              <w:t>страции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11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78 1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 xml:space="preserve">00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С1403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BB6E96" w:rsidRDefault="009935D8" w:rsidP="00BB6E96">
            <w:r>
              <w:t>Иные бюдже</w:t>
            </w:r>
            <w:r>
              <w:t>т</w:t>
            </w:r>
            <w:r>
              <w:t>ные а</w:t>
            </w:r>
            <w:r>
              <w:t>с</w:t>
            </w:r>
            <w:r>
              <w:t>сигнов</w:t>
            </w:r>
            <w:r>
              <w:t>а</w:t>
            </w:r>
            <w:r>
              <w:t>ния</w:t>
            </w:r>
          </w:p>
        </w:tc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11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78 1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 xml:space="preserve">00 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С1403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800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1 000,00</w:t>
            </w:r>
          </w:p>
        </w:tc>
      </w:tr>
      <w:tr w:rsidR="009935D8" w:rsidRPr="00BB6E96" w:rsidTr="00BB6E96">
        <w:trPr>
          <w:trHeight w:val="3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Другие общег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сударс</w:t>
            </w:r>
            <w:r w:rsidRPr="00BB6E96">
              <w:rPr>
                <w:b/>
                <w:bCs/>
                <w:color w:val="000000"/>
              </w:rPr>
              <w:t>т</w:t>
            </w:r>
            <w:r w:rsidRPr="00BB6E96">
              <w:rPr>
                <w:b/>
                <w:bCs/>
                <w:color w:val="000000"/>
              </w:rPr>
              <w:t>ве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ные вопросы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265 796,81</w:t>
            </w:r>
          </w:p>
        </w:tc>
      </w:tr>
      <w:tr w:rsidR="009935D8" w:rsidRPr="00BB6E96" w:rsidTr="00BB6E96">
        <w:trPr>
          <w:trHeight w:val="150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Мун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ципал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ная пр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гра</w:t>
            </w:r>
            <w:r w:rsidRPr="00BB6E96">
              <w:rPr>
                <w:b/>
                <w:bCs/>
                <w:color w:val="000000"/>
              </w:rPr>
              <w:t>м</w:t>
            </w:r>
            <w:r w:rsidRPr="00BB6E96">
              <w:rPr>
                <w:b/>
                <w:bCs/>
                <w:color w:val="000000"/>
              </w:rPr>
              <w:t>ма  Щеки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ского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вета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Курской о</w:t>
            </w:r>
            <w:r w:rsidRPr="00BB6E96">
              <w:rPr>
                <w:b/>
                <w:bCs/>
                <w:color w:val="000000"/>
              </w:rPr>
              <w:t>б</w:t>
            </w:r>
            <w:r w:rsidRPr="00BB6E96">
              <w:rPr>
                <w:b/>
                <w:bCs/>
                <w:color w:val="000000"/>
              </w:rPr>
              <w:t>ласти «Разв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тие м</w:t>
            </w:r>
            <w:r w:rsidRPr="00BB6E96">
              <w:rPr>
                <w:b/>
                <w:bCs/>
                <w:color w:val="000000"/>
              </w:rPr>
              <w:t>у</w:t>
            </w:r>
            <w:r w:rsidRPr="00BB6E96">
              <w:rPr>
                <w:b/>
                <w:bCs/>
                <w:color w:val="000000"/>
              </w:rPr>
              <w:t>ниц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пальной службы в Щ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кинском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вете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 Ку</w:t>
            </w:r>
            <w:r w:rsidRPr="00BB6E96">
              <w:rPr>
                <w:b/>
                <w:bCs/>
                <w:color w:val="000000"/>
              </w:rPr>
              <w:t>р</w:t>
            </w:r>
            <w:r w:rsidRPr="00BB6E96">
              <w:rPr>
                <w:b/>
                <w:bCs/>
                <w:color w:val="000000"/>
              </w:rPr>
              <w:t>ской области на 2014-2023 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ды»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09 0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4 295,00</w:t>
            </w:r>
          </w:p>
        </w:tc>
      </w:tr>
      <w:tr w:rsidR="009935D8" w:rsidRPr="00BB6E96" w:rsidTr="00BB6E96">
        <w:trPr>
          <w:trHeight w:val="15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Подпр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грамма «Реал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зация м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ропри</w:t>
            </w:r>
            <w:r w:rsidRPr="00BB6E96">
              <w:rPr>
                <w:color w:val="000000"/>
              </w:rPr>
              <w:t>я</w:t>
            </w:r>
            <w:r w:rsidRPr="00BB6E96">
              <w:rPr>
                <w:color w:val="000000"/>
              </w:rPr>
              <w:t>тий, 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правле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ных на развитие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ной слу</w:t>
            </w:r>
            <w:r w:rsidRPr="00BB6E96">
              <w:rPr>
                <w:color w:val="000000"/>
              </w:rPr>
              <w:t>ж</w:t>
            </w:r>
            <w:r w:rsidRPr="00BB6E96">
              <w:rPr>
                <w:color w:val="000000"/>
              </w:rPr>
              <w:t>бы»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ной програ</w:t>
            </w:r>
            <w:r w:rsidRPr="00BB6E96">
              <w:rPr>
                <w:color w:val="000000"/>
              </w:rPr>
              <w:t>м</w:t>
            </w:r>
            <w:r w:rsidRPr="00BB6E96">
              <w:rPr>
                <w:color w:val="000000"/>
              </w:rPr>
              <w:t>мы «Ра</w:t>
            </w:r>
            <w:r w:rsidRPr="00BB6E96">
              <w:rPr>
                <w:color w:val="000000"/>
              </w:rPr>
              <w:t>з</w:t>
            </w:r>
            <w:r w:rsidRPr="00BB6E96">
              <w:rPr>
                <w:color w:val="000000"/>
              </w:rPr>
              <w:t>витие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ной службы в Щеки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ском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те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 Ку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ской области на 2014-2023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ды»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09 1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4 295,00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Основное 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приятие "Созд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ние ма</w:t>
            </w:r>
            <w:r w:rsidRPr="00BB6E96">
              <w:rPr>
                <w:color w:val="000000"/>
              </w:rPr>
              <w:t>к</w:t>
            </w:r>
            <w:r w:rsidRPr="00BB6E96">
              <w:rPr>
                <w:color w:val="000000"/>
              </w:rPr>
              <w:t>симал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ных у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ловий для 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хождения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ной службы и уко</w:t>
            </w:r>
            <w:r w:rsidRPr="00BB6E96">
              <w:rPr>
                <w:color w:val="000000"/>
              </w:rPr>
              <w:t>м</w:t>
            </w:r>
            <w:r w:rsidRPr="00BB6E96">
              <w:rPr>
                <w:color w:val="000000"/>
              </w:rPr>
              <w:t>плект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вания о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ганов м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стного сам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в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сокопр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фесси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нальн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ка</w:t>
            </w:r>
            <w:r w:rsidRPr="00BB6E96">
              <w:rPr>
                <w:color w:val="000000"/>
              </w:rPr>
              <w:t>д</w:t>
            </w:r>
            <w:r w:rsidRPr="00BB6E96">
              <w:rPr>
                <w:color w:val="000000"/>
              </w:rPr>
              <w:t>рами"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09 1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4 295,00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приятия, напра</w:t>
            </w:r>
            <w:r w:rsidRPr="00BB6E96">
              <w:rPr>
                <w:color w:val="000000"/>
              </w:rPr>
              <w:t>в</w:t>
            </w:r>
            <w:r w:rsidRPr="00BB6E96">
              <w:rPr>
                <w:color w:val="000000"/>
              </w:rPr>
              <w:t>ленные на разв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тие 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пальной слу</w:t>
            </w:r>
            <w:r w:rsidRPr="00BB6E96">
              <w:rPr>
                <w:color w:val="000000"/>
              </w:rPr>
              <w:t>ж</w:t>
            </w:r>
            <w:r w:rsidRPr="00BB6E96">
              <w:rPr>
                <w:color w:val="000000"/>
              </w:rPr>
              <w:t>бы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13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09 1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С1437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4 295,00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09 1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С1437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4 295,00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Реализ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ция 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сударс</w:t>
            </w:r>
            <w:r w:rsidRPr="00BB6E96">
              <w:rPr>
                <w:b/>
                <w:bCs/>
                <w:color w:val="000000"/>
              </w:rPr>
              <w:t>т</w:t>
            </w:r>
            <w:r w:rsidRPr="00BB6E96">
              <w:rPr>
                <w:b/>
                <w:bCs/>
                <w:color w:val="000000"/>
              </w:rPr>
              <w:t>ве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ных фун</w:t>
            </w:r>
            <w:r w:rsidRPr="00BB6E96">
              <w:rPr>
                <w:b/>
                <w:bCs/>
                <w:color w:val="000000"/>
              </w:rPr>
              <w:t>к</w:t>
            </w:r>
            <w:r w:rsidRPr="00BB6E96">
              <w:rPr>
                <w:b/>
                <w:bCs/>
                <w:color w:val="000000"/>
              </w:rPr>
              <w:t>ций, св</w:t>
            </w:r>
            <w:r w:rsidRPr="00BB6E96">
              <w:rPr>
                <w:b/>
                <w:bCs/>
                <w:color w:val="000000"/>
              </w:rPr>
              <w:t>я</w:t>
            </w:r>
            <w:r w:rsidRPr="00BB6E96">
              <w:rPr>
                <w:b/>
                <w:bCs/>
                <w:color w:val="000000"/>
              </w:rPr>
              <w:t>занных с общег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сударс</w:t>
            </w:r>
            <w:r w:rsidRPr="00BB6E96">
              <w:rPr>
                <w:b/>
                <w:bCs/>
                <w:color w:val="000000"/>
              </w:rPr>
              <w:t>т</w:t>
            </w:r>
            <w:r w:rsidRPr="00BB6E96">
              <w:rPr>
                <w:b/>
                <w:bCs/>
                <w:color w:val="000000"/>
              </w:rPr>
              <w:t>венным управл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нием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76 0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260 890,81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Выпо</w:t>
            </w:r>
            <w:r w:rsidRPr="00BB6E96">
              <w:rPr>
                <w:color w:val="000000"/>
              </w:rPr>
              <w:t>л</w:t>
            </w:r>
            <w:r w:rsidRPr="00BB6E96">
              <w:rPr>
                <w:color w:val="000000"/>
              </w:rPr>
              <w:t>нение других обяз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тельств органа местного сам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76 1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260 890,81</w:t>
            </w:r>
          </w:p>
        </w:tc>
      </w:tr>
      <w:tr w:rsidR="009935D8" w:rsidRPr="00BB6E96" w:rsidTr="00BB6E96">
        <w:trPr>
          <w:trHeight w:val="93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Выпо</w:t>
            </w:r>
            <w:r w:rsidRPr="00BB6E96">
              <w:rPr>
                <w:color w:val="000000"/>
              </w:rPr>
              <w:t>л</w:t>
            </w:r>
            <w:r w:rsidRPr="00BB6E96">
              <w:rPr>
                <w:color w:val="000000"/>
              </w:rPr>
              <w:t>нение других (пр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чих) обяз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тельств органа местного сам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76 1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С1404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260 890,81</w:t>
            </w:r>
          </w:p>
        </w:tc>
      </w:tr>
      <w:tr w:rsidR="009935D8" w:rsidRPr="00BB6E96" w:rsidTr="00BB6E96">
        <w:trPr>
          <w:trHeight w:val="915"/>
        </w:trPr>
        <w:tc>
          <w:tcPr>
            <w:tcW w:w="14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76 1</w:t>
            </w:r>
          </w:p>
        </w:tc>
        <w:tc>
          <w:tcPr>
            <w:tcW w:w="10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С1404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211 390,81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Иные бюдже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ные а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сигнов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13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76 1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С1404</w:t>
            </w: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800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49 500,00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НАЦИОНАЛЬНАЯ ОБОРОНА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89 267,00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Мобил</w:t>
            </w:r>
            <w:r w:rsidRPr="00BB6E96">
              <w:rPr>
                <w:b/>
                <w:bCs/>
              </w:rPr>
              <w:t>и</w:t>
            </w:r>
            <w:r w:rsidRPr="00BB6E96">
              <w:rPr>
                <w:b/>
                <w:bCs/>
              </w:rPr>
              <w:t>зацио</w:t>
            </w:r>
            <w:r w:rsidRPr="00BB6E96">
              <w:rPr>
                <w:b/>
                <w:bCs/>
              </w:rPr>
              <w:t>н</w:t>
            </w:r>
            <w:r w:rsidRPr="00BB6E96">
              <w:rPr>
                <w:b/>
                <w:bCs/>
              </w:rPr>
              <w:t>ная и внево</w:t>
            </w:r>
            <w:r w:rsidRPr="00BB6E96">
              <w:rPr>
                <w:b/>
                <w:bCs/>
              </w:rPr>
              <w:t>й</w:t>
            </w:r>
            <w:r w:rsidRPr="00BB6E96">
              <w:rPr>
                <w:b/>
                <w:bCs/>
              </w:rPr>
              <w:t>сковая подг</w:t>
            </w:r>
            <w:r w:rsidRPr="00BB6E96">
              <w:rPr>
                <w:b/>
                <w:bCs/>
              </w:rPr>
              <w:t>о</w:t>
            </w:r>
            <w:r w:rsidRPr="00BB6E96">
              <w:rPr>
                <w:b/>
                <w:bCs/>
              </w:rPr>
              <w:t>товка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89 267,00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Непр</w:t>
            </w:r>
            <w:r w:rsidRPr="00BB6E96">
              <w:rPr>
                <w:b/>
                <w:bCs/>
              </w:rPr>
              <w:t>о</w:t>
            </w:r>
            <w:r w:rsidRPr="00BB6E96">
              <w:rPr>
                <w:b/>
                <w:bCs/>
              </w:rPr>
              <w:t>грам</w:t>
            </w:r>
            <w:r w:rsidRPr="00BB6E96">
              <w:rPr>
                <w:b/>
                <w:bCs/>
              </w:rPr>
              <w:t>м</w:t>
            </w:r>
            <w:r w:rsidRPr="00BB6E96">
              <w:rPr>
                <w:b/>
                <w:bCs/>
              </w:rPr>
              <w:t>ная де</w:t>
            </w:r>
            <w:r w:rsidRPr="00BB6E96">
              <w:rPr>
                <w:b/>
                <w:bCs/>
              </w:rPr>
              <w:t>я</w:t>
            </w:r>
            <w:r w:rsidRPr="00BB6E96">
              <w:rPr>
                <w:b/>
                <w:bCs/>
              </w:rPr>
              <w:t>тел</w:t>
            </w:r>
            <w:r w:rsidRPr="00BB6E96">
              <w:rPr>
                <w:b/>
                <w:bCs/>
              </w:rPr>
              <w:t>ь</w:t>
            </w:r>
            <w:r w:rsidRPr="00BB6E96">
              <w:rPr>
                <w:b/>
                <w:bCs/>
              </w:rPr>
              <w:t>ность органов местного сам</w:t>
            </w:r>
            <w:r w:rsidRPr="00BB6E96">
              <w:rPr>
                <w:b/>
                <w:bCs/>
              </w:rPr>
              <w:t>о</w:t>
            </w:r>
            <w:r w:rsidRPr="00BB6E96">
              <w:rPr>
                <w:b/>
                <w:bCs/>
              </w:rPr>
              <w:t>управл</w:t>
            </w:r>
            <w:r w:rsidRPr="00BB6E96">
              <w:rPr>
                <w:b/>
                <w:bCs/>
              </w:rPr>
              <w:t>е</w:t>
            </w:r>
            <w:r w:rsidRPr="00BB6E96">
              <w:rPr>
                <w:b/>
                <w:bCs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77 0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89 267,00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Непр</w:t>
            </w:r>
            <w:r>
              <w:t>о</w:t>
            </w:r>
            <w:r>
              <w:t>грам</w:t>
            </w:r>
            <w:r>
              <w:t>м</w:t>
            </w:r>
            <w:r>
              <w:t>ные ра</w:t>
            </w:r>
            <w:r>
              <w:t>с</w:t>
            </w:r>
            <w:r>
              <w:t>ходы о</w:t>
            </w:r>
            <w:r>
              <w:t>р</w:t>
            </w:r>
            <w:r>
              <w:t>ганов м</w:t>
            </w:r>
            <w:r>
              <w:t>е</w:t>
            </w:r>
            <w:r>
              <w:t>стного сам</w:t>
            </w:r>
            <w:r>
              <w:t>о</w:t>
            </w:r>
            <w:r>
              <w:t>управл</w:t>
            </w:r>
            <w:r>
              <w:t>е</w:t>
            </w:r>
            <w: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77 2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89 267,00</w:t>
            </w:r>
          </w:p>
        </w:tc>
      </w:tr>
      <w:tr w:rsidR="009935D8" w:rsidRPr="00BB6E96" w:rsidTr="00BB6E96">
        <w:trPr>
          <w:trHeight w:val="78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Осущес</w:t>
            </w:r>
            <w:r>
              <w:t>т</w:t>
            </w:r>
            <w:r>
              <w:t>вл</w:t>
            </w:r>
            <w:r>
              <w:t>е</w:t>
            </w:r>
            <w:r>
              <w:t>ние перви</w:t>
            </w:r>
            <w:r>
              <w:t>ч</w:t>
            </w:r>
            <w:r>
              <w:t>ного в</w:t>
            </w:r>
            <w:r>
              <w:t>о</w:t>
            </w:r>
            <w:r>
              <w:t>инского учета на террит</w:t>
            </w:r>
            <w:r>
              <w:t>о</w:t>
            </w:r>
            <w:r>
              <w:t>риях, где отсутс</w:t>
            </w:r>
            <w:r>
              <w:t>т</w:t>
            </w:r>
            <w:r>
              <w:t>вуют в</w:t>
            </w:r>
            <w:r>
              <w:t>о</w:t>
            </w:r>
            <w:r>
              <w:t>енные комисс</w:t>
            </w:r>
            <w:r>
              <w:t>а</w:t>
            </w:r>
            <w:r>
              <w:t>риаты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77 2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51180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89 267,00</w:t>
            </w:r>
          </w:p>
        </w:tc>
      </w:tr>
      <w:tr w:rsidR="009935D8" w:rsidRPr="00BB6E96" w:rsidTr="00BB6E96">
        <w:trPr>
          <w:trHeight w:val="160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Расходы на в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платы персон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лу в ц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лях обе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печения выполн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функций госуда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ственн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(м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ми) орг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нами, к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зенными учрежд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ниями, о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ганами 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гос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внебю</w:t>
            </w:r>
            <w:r w:rsidRPr="00BB6E96">
              <w:rPr>
                <w:color w:val="000000"/>
              </w:rPr>
              <w:t>д</w:t>
            </w:r>
            <w:r w:rsidRPr="00BB6E96">
              <w:rPr>
                <w:color w:val="000000"/>
              </w:rPr>
              <w:t>жетными фо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дами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77 2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51180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76 557,60</w:t>
            </w:r>
          </w:p>
        </w:tc>
      </w:tr>
      <w:tr w:rsidR="009935D8" w:rsidRPr="00BB6E96" w:rsidTr="00BB6E96">
        <w:trPr>
          <w:trHeight w:val="900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77 2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51180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12 709,40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53 320,00</w:t>
            </w:r>
          </w:p>
        </w:tc>
      </w:tr>
      <w:tr w:rsidR="009935D8" w:rsidRPr="00BB6E96" w:rsidTr="00BB6E96">
        <w:trPr>
          <w:trHeight w:val="6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Защита насел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ния и террит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рии от чрезв</w:t>
            </w:r>
            <w:r w:rsidRPr="00BB6E96">
              <w:rPr>
                <w:b/>
                <w:bCs/>
                <w:color w:val="000000"/>
              </w:rPr>
              <w:t>ы</w:t>
            </w:r>
            <w:r w:rsidRPr="00BB6E96">
              <w:rPr>
                <w:b/>
                <w:bCs/>
                <w:color w:val="000000"/>
              </w:rPr>
              <w:t>чайных ситу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ций приро</w:t>
            </w:r>
            <w:r w:rsidRPr="00BB6E96">
              <w:rPr>
                <w:b/>
                <w:bCs/>
                <w:color w:val="000000"/>
              </w:rPr>
              <w:t>д</w:t>
            </w:r>
            <w:r w:rsidRPr="00BB6E96">
              <w:rPr>
                <w:b/>
                <w:bCs/>
                <w:color w:val="000000"/>
              </w:rPr>
              <w:t>ного и техн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генн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го характ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ра, п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жарная безопа</w:t>
            </w:r>
            <w:r w:rsidRPr="00BB6E96">
              <w:rPr>
                <w:b/>
                <w:bCs/>
                <w:color w:val="000000"/>
              </w:rPr>
              <w:t>с</w:t>
            </w:r>
            <w:r w:rsidRPr="00BB6E96">
              <w:rPr>
                <w:b/>
                <w:bCs/>
                <w:color w:val="000000"/>
              </w:rPr>
              <w:t>ность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52 000,00</w:t>
            </w:r>
          </w:p>
        </w:tc>
      </w:tr>
      <w:tr w:rsidR="009935D8" w:rsidRPr="00BB6E96" w:rsidTr="00BB6E96">
        <w:trPr>
          <w:trHeight w:val="18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Мун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ципал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ная пр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грамма Щеки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ского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вета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Курской области «Пожа</w:t>
            </w:r>
            <w:r w:rsidRPr="00BB6E96">
              <w:rPr>
                <w:b/>
                <w:bCs/>
                <w:color w:val="000000"/>
              </w:rPr>
              <w:t>р</w:t>
            </w:r>
            <w:r w:rsidRPr="00BB6E96">
              <w:rPr>
                <w:b/>
                <w:bCs/>
                <w:color w:val="000000"/>
              </w:rPr>
              <w:t>ная безопа</w:t>
            </w:r>
            <w:r w:rsidRPr="00BB6E96">
              <w:rPr>
                <w:b/>
                <w:bCs/>
                <w:color w:val="000000"/>
              </w:rPr>
              <w:t>с</w:t>
            </w:r>
            <w:r w:rsidRPr="00BB6E96">
              <w:rPr>
                <w:b/>
                <w:bCs/>
                <w:color w:val="000000"/>
              </w:rPr>
              <w:t>ность и защита насел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ния и террит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рии Щ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кинского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вета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</w:t>
            </w:r>
            <w:r w:rsidRPr="00BB6E96">
              <w:rPr>
                <w:b/>
                <w:bCs/>
                <w:color w:val="000000"/>
              </w:rPr>
              <w:t>р</w:t>
            </w:r>
            <w:r w:rsidRPr="00BB6E96">
              <w:rPr>
                <w:b/>
                <w:bCs/>
                <w:color w:val="000000"/>
              </w:rPr>
              <w:t>ской области от чре</w:t>
            </w:r>
            <w:r w:rsidRPr="00BB6E96">
              <w:rPr>
                <w:b/>
                <w:bCs/>
                <w:color w:val="000000"/>
              </w:rPr>
              <w:t>з</w:t>
            </w:r>
            <w:r w:rsidRPr="00BB6E96">
              <w:rPr>
                <w:b/>
                <w:bCs/>
                <w:color w:val="000000"/>
              </w:rPr>
              <w:t>выча</w:t>
            </w:r>
            <w:r w:rsidRPr="00BB6E96">
              <w:rPr>
                <w:b/>
                <w:bCs/>
                <w:color w:val="000000"/>
              </w:rPr>
              <w:t>й</w:t>
            </w:r>
            <w:r w:rsidRPr="00BB6E96">
              <w:rPr>
                <w:b/>
                <w:bCs/>
                <w:color w:val="000000"/>
              </w:rPr>
              <w:t>ных с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туаций на 2014-2020 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ды и на период до 2023 года»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13 0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52 000,00</w:t>
            </w:r>
          </w:p>
        </w:tc>
      </w:tr>
      <w:tr w:rsidR="009935D8" w:rsidRPr="00BB6E96" w:rsidTr="00BB6E96">
        <w:trPr>
          <w:trHeight w:val="30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Подпр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грамма «Обесп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чение ко</w:t>
            </w:r>
            <w:r w:rsidRPr="00BB6E96">
              <w:rPr>
                <w:color w:val="000000"/>
              </w:rPr>
              <w:t>м</w:t>
            </w:r>
            <w:r w:rsidRPr="00BB6E96">
              <w:rPr>
                <w:color w:val="000000"/>
              </w:rPr>
              <w:t>плексной безопа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ности жизн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деятел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ности 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селения от чре</w:t>
            </w:r>
            <w:r w:rsidRPr="00BB6E96">
              <w:rPr>
                <w:color w:val="000000"/>
              </w:rPr>
              <w:t>з</w:t>
            </w:r>
            <w:r w:rsidRPr="00BB6E96">
              <w:rPr>
                <w:color w:val="000000"/>
              </w:rPr>
              <w:t>выча</w:t>
            </w:r>
            <w:r w:rsidRPr="00BB6E96">
              <w:rPr>
                <w:color w:val="000000"/>
              </w:rPr>
              <w:t>й</w:t>
            </w:r>
            <w:r w:rsidRPr="00BB6E96">
              <w:rPr>
                <w:color w:val="000000"/>
              </w:rPr>
              <w:t>ных с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туаций приро</w:t>
            </w:r>
            <w:r w:rsidRPr="00BB6E96">
              <w:rPr>
                <w:color w:val="000000"/>
              </w:rPr>
              <w:t>д</w:t>
            </w:r>
            <w:r w:rsidRPr="00BB6E96">
              <w:rPr>
                <w:color w:val="000000"/>
              </w:rPr>
              <w:t>ного и техн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генного характ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ра, ст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бильн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сти те</w:t>
            </w:r>
            <w:r w:rsidRPr="00BB6E96">
              <w:rPr>
                <w:color w:val="000000"/>
              </w:rPr>
              <w:t>х</w:t>
            </w:r>
            <w:r w:rsidRPr="00BB6E96">
              <w:rPr>
                <w:color w:val="000000"/>
              </w:rPr>
              <w:t>ногенной обст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новки»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пальной програ</w:t>
            </w:r>
            <w:r w:rsidRPr="00BB6E96">
              <w:rPr>
                <w:color w:val="000000"/>
              </w:rPr>
              <w:t>м</w:t>
            </w:r>
            <w:r w:rsidRPr="00BB6E96">
              <w:rPr>
                <w:color w:val="000000"/>
              </w:rPr>
              <w:t>мы Щ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кинского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ской области «Пожа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ная без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па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ность и защита насел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и террит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рии Щ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кинского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</w:t>
            </w:r>
            <w:r w:rsidRPr="00BB6E96">
              <w:rPr>
                <w:color w:val="000000"/>
              </w:rPr>
              <w:t>б</w:t>
            </w:r>
            <w:r w:rsidRPr="00BB6E96">
              <w:rPr>
                <w:color w:val="000000"/>
              </w:rPr>
              <w:t>ласти от чре</w:t>
            </w:r>
            <w:r w:rsidRPr="00BB6E96">
              <w:rPr>
                <w:color w:val="000000"/>
              </w:rPr>
              <w:t>з</w:t>
            </w:r>
            <w:r w:rsidRPr="00BB6E96">
              <w:rPr>
                <w:color w:val="000000"/>
              </w:rPr>
              <w:t>выча</w:t>
            </w:r>
            <w:r w:rsidRPr="00BB6E96">
              <w:rPr>
                <w:color w:val="000000"/>
              </w:rPr>
              <w:t>й</w:t>
            </w:r>
            <w:r w:rsidRPr="00BB6E96">
              <w:rPr>
                <w:color w:val="000000"/>
              </w:rPr>
              <w:t>ных с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туаций на 2014-2020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ды и на 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 xml:space="preserve">риод до 2023 года"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13 2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52 000,00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Основное 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приятие "Орган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зация р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боты по пред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прежд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нию и пресеч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нию 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рушений требов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ний п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жарной безопа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ности и правил повед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на водных объектах"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 xml:space="preserve">13 2  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52 000,00</w:t>
            </w:r>
          </w:p>
        </w:tc>
      </w:tr>
      <w:tr w:rsidR="009935D8" w:rsidRPr="00BB6E96" w:rsidTr="00BB6E96">
        <w:trPr>
          <w:trHeight w:val="15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Расходы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пального образ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вания на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мер пр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вовой и социал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ной з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щиты добр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вольных пожа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ных и поддер</w:t>
            </w:r>
            <w:r w:rsidRPr="00BB6E96">
              <w:rPr>
                <w:color w:val="000000"/>
              </w:rPr>
              <w:t>ж</w:t>
            </w:r>
            <w:r w:rsidRPr="00BB6E96">
              <w:rPr>
                <w:color w:val="000000"/>
              </w:rPr>
              <w:t>ки общ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ственных объед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нений пожарной охраны на терр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тории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пального образ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13 2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С1478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52 000,00</w:t>
            </w:r>
          </w:p>
        </w:tc>
      </w:tr>
      <w:tr w:rsidR="009935D8" w:rsidRPr="00BB6E96" w:rsidTr="00BB6E96">
        <w:trPr>
          <w:trHeight w:val="85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товаров,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13 2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С1478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52 000,00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571 854,00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Другие вопросы в области наци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нальной эконом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ки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571 731,00</w:t>
            </w:r>
          </w:p>
        </w:tc>
      </w:tr>
      <w:tr w:rsidR="009935D8" w:rsidRPr="00BB6E96" w:rsidTr="00BB6E96">
        <w:trPr>
          <w:trHeight w:val="18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Мун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ципал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ная пр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грамма Щеки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ского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вета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Курской области "Упра</w:t>
            </w:r>
            <w:r w:rsidRPr="00BB6E96">
              <w:rPr>
                <w:b/>
                <w:bCs/>
                <w:color w:val="000000"/>
              </w:rPr>
              <w:t>в</w:t>
            </w:r>
            <w:r w:rsidRPr="00BB6E96">
              <w:rPr>
                <w:b/>
                <w:bCs/>
                <w:color w:val="000000"/>
              </w:rPr>
              <w:t>ление муниц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пальным имущ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ством и земел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ными ресурс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ми Щ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кинского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вета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Курской области на 2019 - 2021 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ды и на перспе</w:t>
            </w:r>
            <w:r w:rsidRPr="00BB6E96">
              <w:rPr>
                <w:b/>
                <w:bCs/>
                <w:color w:val="000000"/>
              </w:rPr>
              <w:t>к</w:t>
            </w:r>
            <w:r w:rsidRPr="00BB6E96">
              <w:rPr>
                <w:b/>
                <w:bCs/>
                <w:color w:val="000000"/>
              </w:rPr>
              <w:t>тиву  до 2023 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да"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04 0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304 000,00</w:t>
            </w:r>
          </w:p>
        </w:tc>
      </w:tr>
      <w:tr w:rsidR="009935D8" w:rsidRPr="00BB6E96" w:rsidTr="00BB6E96">
        <w:trPr>
          <w:trHeight w:val="30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Подпр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грамма "Сове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шенств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вание системы 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пальным имущес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вом и з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мельн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ресу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сами на террит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рии Щ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кинского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</w:t>
            </w:r>
            <w:r w:rsidRPr="00BB6E96">
              <w:rPr>
                <w:color w:val="000000"/>
              </w:rPr>
              <w:t>б</w:t>
            </w:r>
            <w:r w:rsidRPr="00BB6E96">
              <w:rPr>
                <w:color w:val="000000"/>
              </w:rPr>
              <w:t>ласти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пальной програ</w:t>
            </w:r>
            <w:r w:rsidRPr="00BB6E96">
              <w:rPr>
                <w:color w:val="000000"/>
              </w:rPr>
              <w:t>м</w:t>
            </w:r>
            <w:r w:rsidRPr="00BB6E96">
              <w:rPr>
                <w:color w:val="000000"/>
              </w:rPr>
              <w:t>мы Щ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кинского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</w:t>
            </w:r>
            <w:r w:rsidRPr="00BB6E96">
              <w:rPr>
                <w:color w:val="000000"/>
              </w:rPr>
              <w:t>б</w:t>
            </w:r>
            <w:r w:rsidRPr="00BB6E96">
              <w:rPr>
                <w:color w:val="000000"/>
              </w:rPr>
              <w:t>ласти "Упра</w:t>
            </w:r>
            <w:r w:rsidRPr="00BB6E96">
              <w:rPr>
                <w:color w:val="000000"/>
              </w:rPr>
              <w:t>в</w:t>
            </w:r>
            <w:r w:rsidRPr="00BB6E96">
              <w:rPr>
                <w:color w:val="000000"/>
              </w:rPr>
              <w:t>ление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пальным имущес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вом и  земел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ными р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сурсами Щеки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области на 2019 - 2021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ды и на перспе</w:t>
            </w:r>
            <w:r w:rsidRPr="00BB6E96">
              <w:rPr>
                <w:color w:val="000000"/>
              </w:rPr>
              <w:t>к</w:t>
            </w:r>
            <w:r w:rsidRPr="00BB6E96">
              <w:rPr>
                <w:color w:val="000000"/>
              </w:rPr>
              <w:t>тиву  до 2023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да"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04 1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304 000,00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Основное 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приятие "Пров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дение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пальной политики в области имущес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и земел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ных о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ношений на терр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тории Щеки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</w:t>
            </w:r>
            <w:r w:rsidRPr="00BB6E96">
              <w:rPr>
                <w:color w:val="000000"/>
              </w:rPr>
              <w:t>б</w:t>
            </w:r>
            <w:r w:rsidRPr="00BB6E96">
              <w:rPr>
                <w:color w:val="000000"/>
              </w:rPr>
              <w:t>ласти"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04 1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304 000,00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приятия в области имущес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отнош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ний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04 1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С1467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101 500,00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товаров,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04 1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С1467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101 500,00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приятия в области земел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ных о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ношений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04 1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С1468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202 500,00</w:t>
            </w:r>
          </w:p>
        </w:tc>
      </w:tr>
      <w:tr w:rsidR="009935D8" w:rsidRPr="00BB6E96" w:rsidTr="00BB6E96">
        <w:trPr>
          <w:trHeight w:val="85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товаров,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04 1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С1468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202 500,00</w:t>
            </w:r>
          </w:p>
        </w:tc>
      </w:tr>
      <w:tr w:rsidR="009935D8" w:rsidRPr="00BB6E96" w:rsidTr="00BB6E96">
        <w:trPr>
          <w:trHeight w:val="150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Мун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ципал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ная пр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грамма  «Разв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тие м</w:t>
            </w:r>
            <w:r w:rsidRPr="00BB6E96">
              <w:rPr>
                <w:b/>
                <w:bCs/>
                <w:color w:val="000000"/>
              </w:rPr>
              <w:t>а</w:t>
            </w:r>
            <w:r w:rsidRPr="00BB6E96">
              <w:rPr>
                <w:b/>
                <w:bCs/>
                <w:color w:val="000000"/>
              </w:rPr>
              <w:t>лого и среднего пре</w:t>
            </w:r>
            <w:r w:rsidRPr="00BB6E96">
              <w:rPr>
                <w:b/>
                <w:bCs/>
                <w:color w:val="000000"/>
              </w:rPr>
              <w:t>д</w:t>
            </w:r>
            <w:r w:rsidRPr="00BB6E96">
              <w:rPr>
                <w:b/>
                <w:bCs/>
                <w:color w:val="000000"/>
              </w:rPr>
              <w:t>прин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мател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ства на террит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рии МО «Щеки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ский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вет»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Курской области на 2014-2023 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 xml:space="preserve">ды»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BB6E96">
              <w:rPr>
                <w:b/>
                <w:bCs/>
                <w:color w:val="000000"/>
                <w:sz w:val="32"/>
                <w:szCs w:val="32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BB6E96">
              <w:rPr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BB6E96">
              <w:rPr>
                <w:b/>
                <w:bCs/>
                <w:color w:val="000000"/>
                <w:sz w:val="32"/>
                <w:szCs w:val="32"/>
              </w:rPr>
              <w:t>15 0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BB6E96">
              <w:rPr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BB6E96">
              <w:rPr>
                <w:b/>
                <w:bCs/>
                <w:color w:val="000000"/>
                <w:sz w:val="32"/>
                <w:szCs w:val="32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BB6E96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1 000,00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Подпр</w:t>
            </w:r>
            <w:r>
              <w:t>о</w:t>
            </w:r>
            <w:r>
              <w:t>грамма «Форм</w:t>
            </w:r>
            <w:r>
              <w:t>и</w:t>
            </w:r>
            <w:r>
              <w:t>рование благ</w:t>
            </w:r>
            <w:r>
              <w:t>о</w:t>
            </w:r>
            <w:r>
              <w:t>приятных условий для у</w:t>
            </w:r>
            <w:r>
              <w:t>с</w:t>
            </w:r>
            <w:r>
              <w:t>тойчив</w:t>
            </w:r>
            <w:r>
              <w:t>о</w:t>
            </w:r>
            <w:r>
              <w:t>го фун</w:t>
            </w:r>
            <w:r>
              <w:t>к</w:t>
            </w:r>
            <w:r>
              <w:t>ционир</w:t>
            </w:r>
            <w:r>
              <w:t>о</w:t>
            </w:r>
            <w:r>
              <w:t>вания и развития малого и среденего предпр</w:t>
            </w:r>
            <w:r>
              <w:t>и</w:t>
            </w:r>
            <w:r>
              <w:t>ним</w:t>
            </w:r>
            <w:r>
              <w:t>а</w:t>
            </w:r>
            <w:r>
              <w:t xml:space="preserve">тельства» 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15 1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sz w:val="32"/>
                <w:szCs w:val="32"/>
              </w:rPr>
            </w:pPr>
            <w:r w:rsidRPr="00BB6E96">
              <w:rPr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1 000,00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Основное мер</w:t>
            </w:r>
            <w:r>
              <w:t>о</w:t>
            </w:r>
            <w:r>
              <w:t>приятие "Подг</w:t>
            </w:r>
            <w:r>
              <w:t>о</w:t>
            </w:r>
            <w:r>
              <w:t>товка и участие в реги</w:t>
            </w:r>
            <w:r>
              <w:t>о</w:t>
            </w:r>
            <w:r>
              <w:t>нальных и межр</w:t>
            </w:r>
            <w:r>
              <w:t>е</w:t>
            </w:r>
            <w:r>
              <w:t>гионал</w:t>
            </w:r>
            <w:r>
              <w:t>ь</w:t>
            </w:r>
            <w:r>
              <w:t>ных в</w:t>
            </w:r>
            <w:r>
              <w:t>ы</w:t>
            </w:r>
            <w:r>
              <w:t>ставках, ярмарках, конку</w:t>
            </w:r>
            <w:r>
              <w:t>р</w:t>
            </w:r>
            <w:r>
              <w:t>сках и других мер</w:t>
            </w:r>
            <w:r>
              <w:t>о</w:t>
            </w:r>
            <w:r>
              <w:t>прият</w:t>
            </w:r>
            <w:r>
              <w:t>и</w:t>
            </w:r>
            <w:r>
              <w:t>ях"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15 1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sz w:val="32"/>
                <w:szCs w:val="32"/>
              </w:rPr>
            </w:pPr>
            <w:r w:rsidRPr="00BB6E96">
              <w:rPr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1 000,00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r>
              <w:t>Обесп</w:t>
            </w:r>
            <w:r>
              <w:t>е</w:t>
            </w:r>
            <w:r>
              <w:t>чение у</w:t>
            </w:r>
            <w:r>
              <w:t>с</w:t>
            </w:r>
            <w:r>
              <w:t>ловий для ра</w:t>
            </w:r>
            <w:r>
              <w:t>з</w:t>
            </w:r>
            <w:r>
              <w:t>вития малого и среднего предпр</w:t>
            </w:r>
            <w:r>
              <w:t>и</w:t>
            </w:r>
            <w:r>
              <w:t>ним</w:t>
            </w:r>
            <w:r>
              <w:t>а</w:t>
            </w:r>
            <w:r>
              <w:t>тельства на терр</w:t>
            </w:r>
            <w:r>
              <w:t>и</w:t>
            </w:r>
            <w:r>
              <w:t>тории муниц</w:t>
            </w:r>
            <w:r>
              <w:t>и</w:t>
            </w:r>
            <w:r>
              <w:t>пального образ</w:t>
            </w:r>
            <w:r>
              <w:t>о</w:t>
            </w:r>
            <w:r>
              <w:t>вания"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15 1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С1405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sz w:val="32"/>
                <w:szCs w:val="32"/>
              </w:rPr>
            </w:pPr>
            <w:r w:rsidRPr="00BB6E96">
              <w:rPr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1 000,00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товаров,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12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15 1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С1405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sz w:val="32"/>
                <w:szCs w:val="32"/>
              </w:rPr>
            </w:pPr>
            <w:r w:rsidRPr="00BB6E96">
              <w:rPr>
                <w:sz w:val="32"/>
                <w:szCs w:val="32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1 000,00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ЖИЛИЩНО-КОММУНАЛЬНОЕ ХОЯЙСТВО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438 116,00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</w:rPr>
            </w:pPr>
            <w:r w:rsidRPr="00BB6E96">
              <w:rPr>
                <w:b/>
                <w:bCs/>
              </w:rPr>
              <w:t>Благоу</w:t>
            </w:r>
            <w:r w:rsidRPr="00BB6E96">
              <w:rPr>
                <w:b/>
                <w:bCs/>
              </w:rPr>
              <w:t>с</w:t>
            </w:r>
            <w:r w:rsidRPr="00BB6E96">
              <w:rPr>
                <w:b/>
                <w:bCs/>
              </w:rPr>
              <w:t>тройство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03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306 916,00</w:t>
            </w:r>
          </w:p>
        </w:tc>
      </w:tr>
      <w:tr w:rsidR="009935D8" w:rsidRPr="00BB6E96" w:rsidTr="00BB6E96">
        <w:trPr>
          <w:trHeight w:val="1875"/>
        </w:trPr>
        <w:tc>
          <w:tcPr>
            <w:tcW w:w="14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Мун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ципал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ная пр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грамма Щеки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ского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вета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Курской обла</w:t>
            </w:r>
            <w:r w:rsidRPr="00BB6E96">
              <w:rPr>
                <w:b/>
                <w:bCs/>
                <w:color w:val="000000"/>
              </w:rPr>
              <w:t>с</w:t>
            </w:r>
            <w:r w:rsidRPr="00BB6E96">
              <w:rPr>
                <w:b/>
                <w:bCs/>
                <w:color w:val="000000"/>
              </w:rPr>
              <w:t>ти"Обеспечение досту</w:t>
            </w:r>
            <w:r w:rsidRPr="00BB6E96">
              <w:rPr>
                <w:b/>
                <w:bCs/>
                <w:color w:val="000000"/>
              </w:rPr>
              <w:t>п</w:t>
            </w:r>
            <w:r w:rsidRPr="00BB6E96">
              <w:rPr>
                <w:b/>
                <w:bCs/>
                <w:color w:val="000000"/>
              </w:rPr>
              <w:t>ным и ко</w:t>
            </w:r>
            <w:r w:rsidRPr="00BB6E96">
              <w:rPr>
                <w:b/>
                <w:bCs/>
                <w:color w:val="000000"/>
              </w:rPr>
              <w:t>м</w:t>
            </w:r>
            <w:r w:rsidRPr="00BB6E96">
              <w:rPr>
                <w:b/>
                <w:bCs/>
                <w:color w:val="000000"/>
              </w:rPr>
              <w:t>фор</w:t>
            </w:r>
            <w:r w:rsidRPr="00BB6E96">
              <w:rPr>
                <w:b/>
                <w:bCs/>
                <w:color w:val="000000"/>
              </w:rPr>
              <w:t>т</w:t>
            </w:r>
            <w:r w:rsidRPr="00BB6E96">
              <w:rPr>
                <w:b/>
                <w:bCs/>
                <w:color w:val="000000"/>
              </w:rPr>
              <w:t>ным жильем и ко</w:t>
            </w:r>
            <w:r w:rsidRPr="00BB6E96">
              <w:rPr>
                <w:b/>
                <w:bCs/>
                <w:color w:val="000000"/>
              </w:rPr>
              <w:t>м</w:t>
            </w:r>
            <w:r w:rsidRPr="00BB6E96">
              <w:rPr>
                <w:b/>
                <w:bCs/>
                <w:color w:val="000000"/>
              </w:rPr>
              <w:t>мунал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ными услугами граждан  в Щ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кинском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вете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</w:t>
            </w:r>
            <w:r w:rsidRPr="00BB6E96">
              <w:rPr>
                <w:b/>
                <w:bCs/>
                <w:color w:val="000000"/>
              </w:rPr>
              <w:t>р</w:t>
            </w:r>
            <w:r w:rsidRPr="00BB6E96">
              <w:rPr>
                <w:b/>
                <w:bCs/>
                <w:color w:val="000000"/>
              </w:rPr>
              <w:t>ской области на 2019-2021 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ды и на период до 2023 года»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07 0 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</w:rPr>
            </w:pPr>
            <w:r w:rsidRPr="00BB6E96">
              <w:rPr>
                <w:b/>
                <w:bCs/>
              </w:rPr>
              <w:t>306 916,00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Подпр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грамма «Орган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зация благоус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ройства террит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рии пос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 xml:space="preserve">ления»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07 2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306 916,00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Основное 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приятие "Созд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ние бл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гоприя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ных у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ловий для обе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печения надежной работы  жили</w:t>
            </w:r>
            <w:r w:rsidRPr="00BB6E96">
              <w:rPr>
                <w:color w:val="000000"/>
              </w:rPr>
              <w:t>щ</w:t>
            </w:r>
            <w:r w:rsidRPr="00BB6E96">
              <w:rPr>
                <w:color w:val="000000"/>
              </w:rPr>
              <w:t>но-комм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нальгого хозя</w:t>
            </w:r>
            <w:r w:rsidRPr="00BB6E96">
              <w:rPr>
                <w:color w:val="000000"/>
              </w:rPr>
              <w:t>й</w:t>
            </w:r>
            <w:r w:rsidRPr="00BB6E96">
              <w:rPr>
                <w:color w:val="000000"/>
              </w:rPr>
              <w:t>ства в Щеки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ском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те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</w:t>
            </w:r>
            <w:r w:rsidRPr="00BB6E96">
              <w:rPr>
                <w:color w:val="000000"/>
              </w:rPr>
              <w:t>б</w:t>
            </w:r>
            <w:r w:rsidRPr="00BB6E96">
              <w:rPr>
                <w:color w:val="000000"/>
              </w:rPr>
              <w:t>ласти"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07 2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306 916,00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приятия по благ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устро</w:t>
            </w:r>
            <w:r w:rsidRPr="00BB6E96">
              <w:rPr>
                <w:color w:val="000000"/>
              </w:rPr>
              <w:t>й</w:t>
            </w:r>
            <w:r w:rsidRPr="00BB6E96">
              <w:rPr>
                <w:color w:val="000000"/>
              </w:rPr>
              <w:t>ству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07 2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С1433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306 916,00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товаров,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03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07 2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С1433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306 916,00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1 777 162,84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Культ</w:t>
            </w:r>
            <w:r w:rsidRPr="00BB6E96">
              <w:rPr>
                <w:b/>
                <w:bCs/>
                <w:color w:val="000000"/>
              </w:rPr>
              <w:t>у</w:t>
            </w:r>
            <w:r w:rsidRPr="00BB6E96">
              <w:rPr>
                <w:b/>
                <w:bCs/>
                <w:color w:val="000000"/>
              </w:rPr>
              <w:t>ра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1 776 793,84</w:t>
            </w:r>
          </w:p>
        </w:tc>
      </w:tr>
      <w:tr w:rsidR="009935D8" w:rsidRPr="00BB6E96" w:rsidTr="00BB6E96">
        <w:trPr>
          <w:trHeight w:val="15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Мун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ципал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ная пр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грамма Щеки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ского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вета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Курской области «Разв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тие культ</w:t>
            </w:r>
            <w:r w:rsidRPr="00BB6E96">
              <w:rPr>
                <w:b/>
                <w:bCs/>
                <w:color w:val="000000"/>
              </w:rPr>
              <w:t>у</w:t>
            </w:r>
            <w:r w:rsidRPr="00BB6E96">
              <w:rPr>
                <w:b/>
                <w:bCs/>
                <w:color w:val="000000"/>
              </w:rPr>
              <w:t>ры в Щеки</w:t>
            </w:r>
            <w:r w:rsidRPr="00BB6E96">
              <w:rPr>
                <w:b/>
                <w:bCs/>
                <w:color w:val="000000"/>
              </w:rPr>
              <w:t>н</w:t>
            </w:r>
            <w:r w:rsidRPr="00BB6E96">
              <w:rPr>
                <w:b/>
                <w:bCs/>
                <w:color w:val="000000"/>
              </w:rPr>
              <w:t>ском сельс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вете Рыл</w:t>
            </w:r>
            <w:r w:rsidRPr="00BB6E96">
              <w:rPr>
                <w:b/>
                <w:bCs/>
                <w:color w:val="000000"/>
              </w:rPr>
              <w:t>ь</w:t>
            </w:r>
            <w:r w:rsidRPr="00BB6E96">
              <w:rPr>
                <w:b/>
                <w:bCs/>
                <w:color w:val="000000"/>
              </w:rPr>
              <w:t>ского района Курской области  на 2014-2023 г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ды»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1 776 793,84</w:t>
            </w:r>
          </w:p>
        </w:tc>
      </w:tr>
      <w:tr w:rsidR="009935D8" w:rsidRPr="00BB6E96" w:rsidTr="00BB6E96">
        <w:trPr>
          <w:trHeight w:val="22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Подпр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грамма «Разв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тие 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родного творчес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ва и культу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но-досуг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вой де</w:t>
            </w:r>
            <w:r w:rsidRPr="00BB6E96">
              <w:rPr>
                <w:color w:val="000000"/>
              </w:rPr>
              <w:t>я</w:t>
            </w:r>
            <w:r w:rsidRPr="00BB6E96">
              <w:rPr>
                <w:color w:val="000000"/>
              </w:rPr>
              <w:t>тельн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сти в Щеки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ском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те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области»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пальной програ</w:t>
            </w:r>
            <w:r w:rsidRPr="00BB6E96">
              <w:rPr>
                <w:color w:val="000000"/>
              </w:rPr>
              <w:t>м</w:t>
            </w:r>
            <w:r w:rsidRPr="00BB6E96">
              <w:rPr>
                <w:color w:val="000000"/>
              </w:rPr>
              <w:t>мы Щ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кинского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области «Разв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тие кул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туры в Щеки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ском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те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области  на 2014-2023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 xml:space="preserve">ды»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01 1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1 776 793,84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Основное 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приятие "Орган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зация культу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но-досуг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вой де</w:t>
            </w:r>
            <w:r w:rsidRPr="00BB6E96">
              <w:rPr>
                <w:color w:val="000000"/>
              </w:rPr>
              <w:t>я</w:t>
            </w:r>
            <w:r w:rsidRPr="00BB6E96">
              <w:rPr>
                <w:color w:val="000000"/>
              </w:rPr>
              <w:t>тельн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сти"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01 1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1 776 793,84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Зарабо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ная плата и начи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ления на выплаты по оплате труда р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ботн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ков учрежд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ний кул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туры 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 образ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ваний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родских и сел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ских п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селений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01 1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13330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478 126,00</w:t>
            </w:r>
          </w:p>
        </w:tc>
      </w:tr>
      <w:tr w:rsidR="009935D8" w:rsidRPr="00BB6E96" w:rsidTr="00BB6E96">
        <w:trPr>
          <w:trHeight w:val="15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Расходы на в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платы персон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лу в ц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лях обе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печения выполн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функций госуда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ственн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(м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ми) орг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нами, к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зенными учрежд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ниями, органами 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гос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венными внебю</w:t>
            </w:r>
            <w:r w:rsidRPr="00BB6E96">
              <w:rPr>
                <w:color w:val="000000"/>
              </w:rPr>
              <w:t>д</w:t>
            </w:r>
            <w:r w:rsidRPr="00BB6E96">
              <w:rPr>
                <w:color w:val="000000"/>
              </w:rPr>
              <w:t>же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ными фондами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01 1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13330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478 126,00</w:t>
            </w:r>
          </w:p>
        </w:tc>
      </w:tr>
      <w:tr w:rsidR="009935D8" w:rsidRPr="00BB6E96" w:rsidTr="00BB6E96">
        <w:trPr>
          <w:trHeight w:val="15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Реализ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ция м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ропри</w:t>
            </w:r>
            <w:r w:rsidRPr="00BB6E96">
              <w:rPr>
                <w:color w:val="000000"/>
              </w:rPr>
              <w:t>я</w:t>
            </w:r>
            <w:r w:rsidRPr="00BB6E96">
              <w:rPr>
                <w:color w:val="000000"/>
              </w:rPr>
              <w:t>тий, 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правле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ных на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чение выплат зарабо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ной пл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ты и 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числений на в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платы по оплате труда р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ботников учрежд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ний кул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туры 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 образ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ваний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родских и сел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ских п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селений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01 1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S3330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863 000,00</w:t>
            </w:r>
          </w:p>
        </w:tc>
      </w:tr>
      <w:tr w:rsidR="009935D8" w:rsidRPr="00BB6E96" w:rsidTr="00BB6E96">
        <w:trPr>
          <w:trHeight w:val="147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Расходы на в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платы персон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лу в ц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лях обе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печения выполн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функций госуда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ственн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 (м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ми) орг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нами, к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зенными учрежд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ниями, органами управл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ния гос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венными внебю</w:t>
            </w:r>
            <w:r w:rsidRPr="00BB6E96">
              <w:rPr>
                <w:color w:val="000000"/>
              </w:rPr>
              <w:t>д</w:t>
            </w:r>
            <w:r w:rsidRPr="00BB6E96">
              <w:rPr>
                <w:color w:val="000000"/>
              </w:rPr>
              <w:t>же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ными фондами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01 1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S3330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863 000,00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Расходы на обе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печение деятел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ности (оказание услуг)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ных учрежд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ний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01 1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435 667,84</w:t>
            </w:r>
          </w:p>
        </w:tc>
      </w:tr>
      <w:tr w:rsidR="009935D8" w:rsidRPr="00BB6E96" w:rsidTr="00BB6E96">
        <w:trPr>
          <w:trHeight w:val="85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товаров,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01 1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414 167,84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Иные бюдже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ные а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сигнов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ния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08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01 1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С1401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800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21 500,00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Соц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альная полит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ка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217 619,04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Пенс</w:t>
            </w:r>
            <w:r w:rsidRPr="00BB6E96">
              <w:rPr>
                <w:b/>
                <w:bCs/>
                <w:color w:val="000000"/>
              </w:rPr>
              <w:t>и</w:t>
            </w:r>
            <w:r w:rsidRPr="00BB6E96">
              <w:rPr>
                <w:b/>
                <w:bCs/>
                <w:color w:val="000000"/>
              </w:rPr>
              <w:t>онное обесп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чение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217 619,04</w:t>
            </w:r>
          </w:p>
        </w:tc>
      </w:tr>
      <w:tr w:rsidR="009935D8" w:rsidRPr="00BB6E96" w:rsidTr="00BB6E96">
        <w:trPr>
          <w:trHeight w:val="15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B6E96">
              <w:rPr>
                <w:b/>
                <w:bCs/>
                <w:color w:val="000000"/>
                <w:sz w:val="24"/>
                <w:szCs w:val="24"/>
              </w:rPr>
              <w:t>Муниц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пальная програ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ма Щ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кинского сельсовета Рыльского района Курской области «Соц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альная поддержка граждан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br/>
              <w:t>в Щеки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ском сел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ь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совете Рыльского района Курской области на 2020 – 2022 годы и на пер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од до 2024 года»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10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02 0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217 619,04</w:t>
            </w:r>
          </w:p>
        </w:tc>
      </w:tr>
      <w:tr w:rsidR="009935D8" w:rsidRPr="00BB6E96" w:rsidTr="00BB6E96">
        <w:trPr>
          <w:trHeight w:val="22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Подпр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грамма «Соц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альная поддер</w:t>
            </w:r>
            <w:r w:rsidRPr="00BB6E96">
              <w:rPr>
                <w:color w:val="000000"/>
              </w:rPr>
              <w:t>ж</w:t>
            </w:r>
            <w:r w:rsidRPr="00BB6E96">
              <w:rPr>
                <w:color w:val="000000"/>
              </w:rPr>
              <w:t>ка о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дельных катег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рий гр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ждан»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пальной програ</w:t>
            </w:r>
            <w:r w:rsidRPr="00BB6E96">
              <w:rPr>
                <w:color w:val="000000"/>
              </w:rPr>
              <w:t>м</w:t>
            </w:r>
            <w:r w:rsidRPr="00BB6E96">
              <w:rPr>
                <w:color w:val="000000"/>
              </w:rPr>
              <w:t>мы   Щ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кинского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области «Соц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альная поддер</w:t>
            </w:r>
            <w:r w:rsidRPr="00BB6E96">
              <w:rPr>
                <w:color w:val="000000"/>
              </w:rPr>
              <w:t>ж</w:t>
            </w:r>
            <w:r w:rsidRPr="00BB6E96">
              <w:rPr>
                <w:color w:val="000000"/>
              </w:rPr>
              <w:t>ка гра</w:t>
            </w:r>
            <w:r w:rsidRPr="00BB6E96">
              <w:rPr>
                <w:color w:val="000000"/>
              </w:rPr>
              <w:t>ж</w:t>
            </w:r>
            <w:r w:rsidRPr="00BB6E96">
              <w:rPr>
                <w:color w:val="000000"/>
              </w:rPr>
              <w:t>дан</w:t>
            </w:r>
            <w:r w:rsidRPr="00BB6E96">
              <w:rPr>
                <w:color w:val="000000"/>
              </w:rPr>
              <w:br/>
              <w:t>в Щеки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ском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те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области на 2020 – 2022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ды и на период до 2024 года»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02 1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217 619,04</w:t>
            </w:r>
          </w:p>
        </w:tc>
      </w:tr>
      <w:tr w:rsidR="009935D8" w:rsidRPr="00BB6E96" w:rsidTr="00BB6E96">
        <w:trPr>
          <w:trHeight w:val="112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Основное 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приятие "Предо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тавление выплат пенсий за выслугу лет, до</w:t>
            </w:r>
            <w:r w:rsidRPr="00BB6E96">
              <w:rPr>
                <w:color w:val="000000"/>
              </w:rPr>
              <w:t>п</w:t>
            </w:r>
            <w:r w:rsidRPr="00BB6E96">
              <w:rPr>
                <w:color w:val="000000"/>
              </w:rPr>
              <w:t>лат к пенсиям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 служ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щих м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пального образ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вания"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02 1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</w:pPr>
            <w: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217 619,04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Выплата пенсий за выслугу лет и д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плат к пенсиям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 служ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 xml:space="preserve">щих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02 1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С1445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217 619,04</w:t>
            </w:r>
          </w:p>
        </w:tc>
      </w:tr>
      <w:tr w:rsidR="009935D8" w:rsidRPr="00BB6E96" w:rsidTr="00BB6E96">
        <w:trPr>
          <w:trHeight w:val="720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Социал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ное обе</w:t>
            </w:r>
            <w:r w:rsidRPr="00BB6E96">
              <w:rPr>
                <w:color w:val="000000"/>
              </w:rPr>
              <w:t>с</w:t>
            </w:r>
            <w:r w:rsidRPr="00BB6E96">
              <w:rPr>
                <w:color w:val="000000"/>
              </w:rPr>
              <w:t>печение и иные в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платы насел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нию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02 1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С1445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300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217 619,04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Физич</w:t>
            </w:r>
            <w:r w:rsidRPr="00BB6E96">
              <w:rPr>
                <w:b/>
                <w:bCs/>
                <w:color w:val="000000"/>
              </w:rPr>
              <w:t>е</w:t>
            </w:r>
            <w:r w:rsidRPr="00BB6E96">
              <w:rPr>
                <w:b/>
                <w:bCs/>
                <w:color w:val="000000"/>
              </w:rPr>
              <w:t>ская культура и спорт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BB6E96" w:rsidTr="00BB6E96">
        <w:trPr>
          <w:trHeight w:val="375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Масс</w:t>
            </w:r>
            <w:r w:rsidRPr="00BB6E96">
              <w:rPr>
                <w:b/>
                <w:bCs/>
                <w:color w:val="000000"/>
              </w:rPr>
              <w:t>о</w:t>
            </w:r>
            <w:r w:rsidRPr="00BB6E96">
              <w:rPr>
                <w:b/>
                <w:bCs/>
                <w:color w:val="000000"/>
              </w:rPr>
              <w:t>вый спорт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</w:rPr>
            </w:pPr>
            <w:r w:rsidRPr="00BB6E96">
              <w:rPr>
                <w:b/>
                <w:bCs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BB6E96" w:rsidTr="00BB6E96">
        <w:trPr>
          <w:trHeight w:val="189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BB6E96">
              <w:rPr>
                <w:b/>
                <w:bCs/>
                <w:color w:val="000000"/>
                <w:sz w:val="24"/>
                <w:szCs w:val="24"/>
              </w:rPr>
              <w:t>Муниц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пальная програ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м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ма Щ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кинского сельсовета Рыльского района Курской области «Пов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шение э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ф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фективн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сти раб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ты с м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лодежью, организ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а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ция отд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ха и озд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ровления детей, м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лодежи развитие физич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ской культуры и спорта на терр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тории   Щеки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BB6E96">
              <w:rPr>
                <w:b/>
                <w:bCs/>
                <w:color w:val="000000"/>
                <w:sz w:val="24"/>
                <w:szCs w:val="24"/>
              </w:rPr>
              <w:t>ского сельсовета Рыльского района Курской области на 2021-2023 годы и на плановый период до 2025 года"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11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02</w:t>
            </w:r>
          </w:p>
        </w:tc>
        <w:tc>
          <w:tcPr>
            <w:tcW w:w="10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08 0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BB6E96" w:rsidTr="00BB6E96">
        <w:trPr>
          <w:trHeight w:val="30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Подпр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грамма «Реал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зация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пальной политики в сфере физич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ской культуры и спорта» 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пальной програ</w:t>
            </w:r>
            <w:r w:rsidRPr="00BB6E96">
              <w:rPr>
                <w:color w:val="000000"/>
              </w:rPr>
              <w:t>м</w:t>
            </w:r>
            <w:r w:rsidRPr="00BB6E96">
              <w:rPr>
                <w:color w:val="000000"/>
              </w:rPr>
              <w:t>мы  Щ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кинского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области «Пов</w:t>
            </w:r>
            <w:r w:rsidRPr="00BB6E96">
              <w:rPr>
                <w:color w:val="000000"/>
              </w:rPr>
              <w:t>ы</w:t>
            </w:r>
            <w:r w:rsidRPr="00BB6E96">
              <w:rPr>
                <w:color w:val="000000"/>
              </w:rPr>
              <w:t>шение эффе</w:t>
            </w:r>
            <w:r w:rsidRPr="00BB6E96">
              <w:rPr>
                <w:color w:val="000000"/>
              </w:rPr>
              <w:t>к</w:t>
            </w:r>
            <w:r w:rsidRPr="00BB6E96">
              <w:rPr>
                <w:color w:val="000000"/>
              </w:rPr>
              <w:t>тивности работы с молод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жью, о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ганиз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ция о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дыха и оздоро</w:t>
            </w:r>
            <w:r w:rsidRPr="00BB6E96">
              <w:rPr>
                <w:color w:val="000000"/>
              </w:rPr>
              <w:t>в</w:t>
            </w:r>
            <w:r w:rsidRPr="00BB6E96">
              <w:rPr>
                <w:color w:val="000000"/>
              </w:rPr>
              <w:t>ления 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тей, м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лодежи развитие физич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ской культуры и спорта на терр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тории   Щеки</w:t>
            </w:r>
            <w:r w:rsidRPr="00BB6E96">
              <w:rPr>
                <w:color w:val="000000"/>
              </w:rPr>
              <w:t>н</w:t>
            </w:r>
            <w:r w:rsidRPr="00BB6E96">
              <w:rPr>
                <w:color w:val="000000"/>
              </w:rPr>
              <w:t>ского сельсов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та Рыл</w:t>
            </w:r>
            <w:r w:rsidRPr="00BB6E96">
              <w:rPr>
                <w:color w:val="000000"/>
              </w:rPr>
              <w:t>ь</w:t>
            </w:r>
            <w:r w:rsidRPr="00BB6E96">
              <w:rPr>
                <w:color w:val="000000"/>
              </w:rPr>
              <w:t>ского района Курской области на 2021-2023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ды и на плановый период до 2025 года"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02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08 2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00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b/>
                <w:bCs/>
                <w:color w:val="000000"/>
              </w:rPr>
            </w:pPr>
            <w:r w:rsidRPr="00BB6E96">
              <w:rPr>
                <w:b/>
                <w:bCs/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1 000,00</w:t>
            </w:r>
          </w:p>
        </w:tc>
      </w:tr>
      <w:tr w:rsidR="009935D8" w:rsidRPr="00BB6E96" w:rsidTr="00BB6E96">
        <w:trPr>
          <w:trHeight w:val="75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Основное мер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приятие "Сове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шенств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вание системы физич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ского воспит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ния для разли</w:t>
            </w:r>
            <w:r w:rsidRPr="00BB6E96">
              <w:rPr>
                <w:color w:val="000000"/>
              </w:rPr>
              <w:t>ч</w:t>
            </w:r>
            <w:r w:rsidRPr="00BB6E96">
              <w:rPr>
                <w:color w:val="000000"/>
              </w:rPr>
              <w:t>ных групп и катег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рий нас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ления"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08 2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 xml:space="preserve"> 00000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1 000,00</w:t>
            </w:r>
          </w:p>
        </w:tc>
      </w:tr>
      <w:tr w:rsidR="009935D8" w:rsidRPr="00BB6E96" w:rsidTr="00BB6E96">
        <w:trPr>
          <w:trHeight w:val="1500"/>
        </w:trPr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Создание условий,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чива</w:t>
            </w:r>
            <w:r w:rsidRPr="00BB6E96">
              <w:rPr>
                <w:color w:val="000000"/>
              </w:rPr>
              <w:t>ю</w:t>
            </w:r>
            <w:r w:rsidRPr="00BB6E96">
              <w:rPr>
                <w:color w:val="000000"/>
              </w:rPr>
              <w:t>щих п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вышение мотив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ции ж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телей Рыльск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го района Курской области к регуля</w:t>
            </w:r>
            <w:r w:rsidRPr="00BB6E96">
              <w:rPr>
                <w:color w:val="000000"/>
              </w:rPr>
              <w:t>р</w:t>
            </w:r>
            <w:r w:rsidRPr="00BB6E96">
              <w:rPr>
                <w:color w:val="000000"/>
              </w:rPr>
              <w:t>ным з</w:t>
            </w:r>
            <w:r w:rsidRPr="00BB6E96">
              <w:rPr>
                <w:color w:val="000000"/>
              </w:rPr>
              <w:t>а</w:t>
            </w:r>
            <w:r w:rsidRPr="00BB6E96">
              <w:rPr>
                <w:color w:val="000000"/>
              </w:rPr>
              <w:t>нятиям физич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ской культ</w:t>
            </w:r>
            <w:r w:rsidRPr="00BB6E96">
              <w:rPr>
                <w:color w:val="000000"/>
              </w:rPr>
              <w:t>у</w:t>
            </w:r>
            <w:r w:rsidRPr="00BB6E96">
              <w:rPr>
                <w:color w:val="000000"/>
              </w:rPr>
              <w:t>рой и спортом и вед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нию зд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рового образа жизни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11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08 2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С1406</w:t>
            </w:r>
          </w:p>
        </w:tc>
        <w:tc>
          <w:tcPr>
            <w:tcW w:w="11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 </w:t>
            </w:r>
          </w:p>
        </w:tc>
        <w:tc>
          <w:tcPr>
            <w:tcW w:w="1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1 000,00</w:t>
            </w:r>
          </w:p>
        </w:tc>
      </w:tr>
      <w:tr w:rsidR="009935D8" w:rsidRPr="00BB6E96" w:rsidTr="00BB6E96">
        <w:trPr>
          <w:trHeight w:val="720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Закупка товаров, работ и услуг для обесп</w:t>
            </w:r>
            <w:r w:rsidRPr="00BB6E96">
              <w:rPr>
                <w:color w:val="000000"/>
              </w:rPr>
              <w:t>е</w:t>
            </w:r>
            <w:r w:rsidRPr="00BB6E96">
              <w:rPr>
                <w:color w:val="000000"/>
              </w:rPr>
              <w:t>чения г</w:t>
            </w:r>
            <w:r w:rsidRPr="00BB6E96">
              <w:rPr>
                <w:color w:val="000000"/>
              </w:rPr>
              <w:t>о</w:t>
            </w:r>
            <w:r w:rsidRPr="00BB6E96">
              <w:rPr>
                <w:color w:val="000000"/>
              </w:rPr>
              <w:t>сударс</w:t>
            </w:r>
            <w:r w:rsidRPr="00BB6E96">
              <w:rPr>
                <w:color w:val="000000"/>
              </w:rPr>
              <w:t>т</w:t>
            </w:r>
            <w:r w:rsidRPr="00BB6E96">
              <w:rPr>
                <w:color w:val="000000"/>
              </w:rPr>
              <w:t>венных (муниц</w:t>
            </w:r>
            <w:r w:rsidRPr="00BB6E96">
              <w:rPr>
                <w:color w:val="000000"/>
              </w:rPr>
              <w:t>и</w:t>
            </w:r>
            <w:r w:rsidRPr="00BB6E96">
              <w:rPr>
                <w:color w:val="000000"/>
              </w:rPr>
              <w:t>пальных) нужд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11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02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right"/>
              <w:rPr>
                <w:color w:val="000000"/>
              </w:rPr>
            </w:pPr>
            <w:r w:rsidRPr="00BB6E96">
              <w:rPr>
                <w:color w:val="000000"/>
              </w:rPr>
              <w:t>08 2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01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rPr>
                <w:color w:val="000000"/>
              </w:rPr>
            </w:pPr>
            <w:r w:rsidRPr="00BB6E96">
              <w:rPr>
                <w:color w:val="000000"/>
              </w:rPr>
              <w:t>С1406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center"/>
              <w:rPr>
                <w:color w:val="000000"/>
              </w:rPr>
            </w:pPr>
            <w:r w:rsidRPr="00BB6E96">
              <w:rPr>
                <w:color w:val="000000"/>
              </w:rPr>
              <w:t>200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BB6E96" w:rsidRDefault="009935D8" w:rsidP="00BB6E96">
            <w:pPr>
              <w:jc w:val="right"/>
            </w:pPr>
            <w:r>
              <w:t>1 000,00</w:t>
            </w:r>
          </w:p>
        </w:tc>
      </w:tr>
    </w:tbl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tbl>
      <w:tblPr>
        <w:tblW w:w="10050" w:type="dxa"/>
        <w:tblInd w:w="108" w:type="dxa"/>
        <w:tblLayout w:type="fixed"/>
        <w:tblLook w:val="0000"/>
      </w:tblPr>
      <w:tblGrid>
        <w:gridCol w:w="1608"/>
        <w:gridCol w:w="1040"/>
        <w:gridCol w:w="920"/>
        <w:gridCol w:w="960"/>
        <w:gridCol w:w="960"/>
        <w:gridCol w:w="808"/>
        <w:gridCol w:w="1160"/>
        <w:gridCol w:w="960"/>
        <w:gridCol w:w="1634"/>
      </w:tblGrid>
      <w:tr w:rsidR="009935D8" w:rsidRPr="00AC6596" w:rsidTr="00AC6596">
        <w:trPr>
          <w:trHeight w:val="315"/>
        </w:trPr>
        <w:tc>
          <w:tcPr>
            <w:tcW w:w="1005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bookmarkStart w:id="4" w:name="RANGE!A1:I168"/>
            <w:bookmarkEnd w:id="4"/>
            <w:r>
              <w:t>Приложение №9</w:t>
            </w:r>
          </w:p>
        </w:tc>
      </w:tr>
      <w:tr w:rsidR="009935D8" w:rsidRPr="00AC6596" w:rsidTr="00AC6596">
        <w:trPr>
          <w:trHeight w:val="315"/>
        </w:trPr>
        <w:tc>
          <w:tcPr>
            <w:tcW w:w="1005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к решению Собрания Депутатов Щекинского сельсовета</w:t>
            </w:r>
          </w:p>
        </w:tc>
      </w:tr>
      <w:tr w:rsidR="009935D8" w:rsidRPr="00AC6596" w:rsidTr="00AC6596">
        <w:trPr>
          <w:trHeight w:val="315"/>
        </w:trPr>
        <w:tc>
          <w:tcPr>
            <w:tcW w:w="1005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 xml:space="preserve">Рыльского района от 23.12.2020г. № 212  </w:t>
            </w:r>
          </w:p>
        </w:tc>
      </w:tr>
      <w:tr w:rsidR="009935D8" w:rsidRPr="00AC6596" w:rsidTr="00AC6596">
        <w:trPr>
          <w:trHeight w:val="330"/>
        </w:trPr>
        <w:tc>
          <w:tcPr>
            <w:tcW w:w="1005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"О бюджете Щекинского сельсовета Рыльского района</w:t>
            </w:r>
          </w:p>
        </w:tc>
      </w:tr>
      <w:tr w:rsidR="009935D8" w:rsidRPr="00AC6596" w:rsidTr="00AC6596">
        <w:trPr>
          <w:trHeight w:val="330"/>
        </w:trPr>
        <w:tc>
          <w:tcPr>
            <w:tcW w:w="1005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Курской области на 2021 год и плановый период 2022-2023годы"</w:t>
            </w:r>
          </w:p>
        </w:tc>
      </w:tr>
      <w:tr w:rsidR="009935D8" w:rsidRPr="00AC6596" w:rsidTr="00AC6596">
        <w:trPr>
          <w:trHeight w:val="375"/>
        </w:trPr>
        <w:tc>
          <w:tcPr>
            <w:tcW w:w="1005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 xml:space="preserve">( в ред. решения Собрания депутатов от ____ №___) </w:t>
            </w:r>
          </w:p>
        </w:tc>
      </w:tr>
      <w:tr w:rsidR="009935D8" w:rsidRPr="00AC6596" w:rsidTr="00AC6596">
        <w:trPr>
          <w:trHeight w:val="375"/>
        </w:trPr>
        <w:tc>
          <w:tcPr>
            <w:tcW w:w="1005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Ведомственная структура расходов бюджета Щекинского сельсовета Рыл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ского района Курской о</w:t>
            </w:r>
            <w:r w:rsidRPr="00AC6596">
              <w:rPr>
                <w:b/>
                <w:bCs/>
                <w:color w:val="000000"/>
              </w:rPr>
              <w:t>б</w:t>
            </w:r>
            <w:r w:rsidRPr="00AC6596">
              <w:rPr>
                <w:b/>
                <w:bCs/>
                <w:color w:val="000000"/>
              </w:rPr>
              <w:t>ласти на 2021 год</w:t>
            </w:r>
          </w:p>
        </w:tc>
      </w:tr>
      <w:tr w:rsidR="009935D8" w:rsidRPr="00AC6596" w:rsidTr="00AC6596">
        <w:trPr>
          <w:trHeight w:val="360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rFonts w:ascii="Arial" w:hAnsi="Arial" w:cs="Aria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rPr>
                <w:rFonts w:ascii="Arial" w:hAnsi="Arial" w:cs="Arial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rPr>
                <w:rFonts w:ascii="Arial" w:hAnsi="Arial" w:cs="Arial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rPr>
                <w:rFonts w:ascii="Arial" w:hAnsi="Arial" w:cs="Arial"/>
              </w:rPr>
            </w:pPr>
            <w:r w:rsidRPr="00AC6596">
              <w:rPr>
                <w:rFonts w:ascii="Arial" w:hAnsi="Arial" w:cs="Arial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jc w:val="center"/>
              <w:rPr>
                <w:rFonts w:ascii="Arial" w:hAnsi="Arial" w:cs="Arial"/>
              </w:rPr>
            </w:pPr>
            <w:r w:rsidRPr="00AC6596">
              <w:rPr>
                <w:rFonts w:ascii="Arial" w:hAnsi="Arial" w:cs="Arial"/>
              </w:rPr>
              <w:t>рублей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FFFFFF" w:fill="FFFFFF"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Наимен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вание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ГРБС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Рз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FFFFFF" w:fill="FFFFFF"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ПР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ВР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Сумма на 2021 год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В С Е Г 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4 337 805,69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Админ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стр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ция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ского сельс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вета Рыльск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го района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4 337 805,69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1 189 466,81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Функци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нирование вы</w:t>
            </w:r>
            <w:r w:rsidRPr="00AC6596">
              <w:rPr>
                <w:b/>
                <w:bCs/>
                <w:color w:val="000000"/>
              </w:rPr>
              <w:t>с</w:t>
            </w:r>
            <w:r w:rsidRPr="00AC6596">
              <w:rPr>
                <w:b/>
                <w:bCs/>
                <w:color w:val="000000"/>
              </w:rPr>
              <w:t>шего должнос</w:t>
            </w:r>
            <w:r w:rsidRPr="00AC6596">
              <w:rPr>
                <w:b/>
                <w:bCs/>
                <w:color w:val="000000"/>
              </w:rPr>
              <w:t>т</w:t>
            </w:r>
            <w:r w:rsidRPr="00AC6596">
              <w:rPr>
                <w:b/>
                <w:bCs/>
                <w:color w:val="000000"/>
              </w:rPr>
              <w:t>ного лица субъекта Росси</w:t>
            </w:r>
            <w:r w:rsidRPr="00AC6596">
              <w:rPr>
                <w:b/>
                <w:bCs/>
                <w:color w:val="000000"/>
              </w:rPr>
              <w:t>й</w:t>
            </w:r>
            <w:r w:rsidRPr="00AC6596">
              <w:rPr>
                <w:b/>
                <w:bCs/>
                <w:color w:val="000000"/>
              </w:rPr>
              <w:t>ской Ф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дерации и 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пального образов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469 000,00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Обеспеч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ние фун</w:t>
            </w:r>
            <w:r w:rsidRPr="00AC6596">
              <w:rPr>
                <w:b/>
                <w:bCs/>
                <w:color w:val="000000"/>
              </w:rPr>
              <w:t>к</w:t>
            </w:r>
            <w:r w:rsidRPr="00AC6596">
              <w:rPr>
                <w:b/>
                <w:bCs/>
                <w:color w:val="000000"/>
              </w:rPr>
              <w:t>ционир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вания главы м</w:t>
            </w:r>
            <w:r w:rsidRPr="00AC6596">
              <w:rPr>
                <w:b/>
                <w:bCs/>
                <w:color w:val="000000"/>
              </w:rPr>
              <w:t>у</w:t>
            </w:r>
            <w:r w:rsidRPr="00AC6596">
              <w:rPr>
                <w:b/>
                <w:bCs/>
                <w:color w:val="000000"/>
              </w:rPr>
              <w:t>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пального образов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71 0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469 000,00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Глава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ного обр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469 000,00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де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тельности и выпо</w:t>
            </w:r>
            <w:r w:rsidRPr="00AC6596">
              <w:rPr>
                <w:color w:val="000000"/>
              </w:rPr>
              <w:t>л</w:t>
            </w:r>
            <w:r w:rsidRPr="00AC6596">
              <w:rPr>
                <w:color w:val="000000"/>
              </w:rPr>
              <w:t>нение функций органов местного самоупра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469 000,00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Расходы на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платы персон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лу в целях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полнения функций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венными (муниц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ными) орган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ми, казенными учрежд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ниями, 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ганами управления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ми внебю</w:t>
            </w:r>
            <w:r w:rsidRPr="00AC6596">
              <w:rPr>
                <w:color w:val="000000"/>
              </w:rPr>
              <w:t>д</w:t>
            </w:r>
            <w:r w:rsidRPr="00AC6596">
              <w:rPr>
                <w:color w:val="000000"/>
              </w:rPr>
              <w:t>жетными фо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469 000,00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Функци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нирование Прав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тельства Росси</w:t>
            </w:r>
            <w:r w:rsidRPr="00AC6596">
              <w:rPr>
                <w:b/>
                <w:bCs/>
                <w:color w:val="000000"/>
              </w:rPr>
              <w:t>й</w:t>
            </w:r>
            <w:r w:rsidRPr="00AC6596">
              <w:rPr>
                <w:b/>
                <w:bCs/>
                <w:color w:val="000000"/>
              </w:rPr>
              <w:t>ской Ф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дерации, высших исполн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тельных органов государс</w:t>
            </w:r>
            <w:r w:rsidRPr="00AC6596">
              <w:rPr>
                <w:b/>
                <w:bCs/>
                <w:color w:val="000000"/>
              </w:rPr>
              <w:t>т</w:t>
            </w:r>
            <w:r w:rsidRPr="00AC6596">
              <w:rPr>
                <w:b/>
                <w:bCs/>
                <w:color w:val="000000"/>
              </w:rPr>
              <w:t>венной власти суб</w:t>
            </w:r>
            <w:r w:rsidRPr="00AC6596">
              <w:rPr>
                <w:b/>
                <w:bCs/>
                <w:color w:val="000000"/>
              </w:rPr>
              <w:t>ъ</w:t>
            </w:r>
            <w:r w:rsidRPr="00AC6596">
              <w:rPr>
                <w:b/>
                <w:bCs/>
                <w:color w:val="000000"/>
              </w:rPr>
              <w:t>ектов Росси</w:t>
            </w:r>
            <w:r w:rsidRPr="00AC6596">
              <w:rPr>
                <w:b/>
                <w:bCs/>
                <w:color w:val="000000"/>
              </w:rPr>
              <w:t>й</w:t>
            </w:r>
            <w:r w:rsidRPr="00AC6596">
              <w:rPr>
                <w:b/>
                <w:bCs/>
                <w:color w:val="000000"/>
              </w:rPr>
              <w:t>ской Ф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дер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ции, местных админис</w:t>
            </w:r>
            <w:r w:rsidRPr="00AC6596">
              <w:rPr>
                <w:b/>
                <w:bCs/>
                <w:color w:val="000000"/>
              </w:rPr>
              <w:t>т</w:t>
            </w:r>
            <w:r w:rsidRPr="00AC6596">
              <w:rPr>
                <w:b/>
                <w:bCs/>
                <w:color w:val="000000"/>
              </w:rPr>
              <w:t>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371 000,00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Обеспеч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ние фун</w:t>
            </w:r>
            <w:r w:rsidRPr="00AC6596">
              <w:rPr>
                <w:b/>
                <w:bCs/>
                <w:color w:val="000000"/>
              </w:rPr>
              <w:t>к</w:t>
            </w:r>
            <w:r w:rsidRPr="00AC6596">
              <w:rPr>
                <w:b/>
                <w:bCs/>
                <w:color w:val="000000"/>
              </w:rPr>
              <w:t>ционир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вания м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стных а</w:t>
            </w:r>
            <w:r w:rsidRPr="00AC6596">
              <w:rPr>
                <w:b/>
                <w:bCs/>
                <w:color w:val="000000"/>
              </w:rPr>
              <w:t>д</w:t>
            </w:r>
            <w:r w:rsidRPr="00AC6596">
              <w:rPr>
                <w:b/>
                <w:bCs/>
                <w:color w:val="000000"/>
              </w:rPr>
              <w:t>минис</w:t>
            </w:r>
            <w:r w:rsidRPr="00AC6596">
              <w:rPr>
                <w:b/>
                <w:bCs/>
                <w:color w:val="000000"/>
              </w:rPr>
              <w:t>т</w:t>
            </w:r>
            <w:r w:rsidRPr="00AC6596">
              <w:rPr>
                <w:b/>
                <w:bCs/>
                <w:color w:val="000000"/>
              </w:rPr>
              <w:t>раций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73 0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371 000,00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де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тельности админис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рации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ного обр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371 000,00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де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тельности и выпо</w:t>
            </w:r>
            <w:r w:rsidRPr="00AC6596">
              <w:rPr>
                <w:color w:val="000000"/>
              </w:rPr>
              <w:t>л</w:t>
            </w:r>
            <w:r w:rsidRPr="00AC6596">
              <w:rPr>
                <w:color w:val="000000"/>
              </w:rPr>
              <w:t>нение функций органов местного самоупра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371 000,00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Расходы на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платы персон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лу в целях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полнения функций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венными (муниц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ными) орган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ми, казенными учрежд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ниями, 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ганами управления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ми внебю</w:t>
            </w:r>
            <w:r w:rsidRPr="00AC6596">
              <w:rPr>
                <w:color w:val="000000"/>
              </w:rPr>
              <w:t>д</w:t>
            </w:r>
            <w:r w:rsidRPr="00AC6596">
              <w:rPr>
                <w:color w:val="000000"/>
              </w:rPr>
              <w:t>жетными фо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371 000,00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 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Обеспеч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ние де</w:t>
            </w:r>
            <w:r w:rsidRPr="00AC6596">
              <w:rPr>
                <w:b/>
                <w:bCs/>
                <w:color w:val="000000"/>
              </w:rPr>
              <w:t>я</w:t>
            </w:r>
            <w:r w:rsidRPr="00AC6596">
              <w:rPr>
                <w:b/>
                <w:bCs/>
                <w:color w:val="000000"/>
              </w:rPr>
              <w:t>тельности финанс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вых, нал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говых и таможе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ных орг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нов и о</w:t>
            </w:r>
            <w:r w:rsidRPr="00AC6596">
              <w:rPr>
                <w:b/>
                <w:bCs/>
                <w:color w:val="000000"/>
              </w:rPr>
              <w:t>р</w:t>
            </w:r>
            <w:r w:rsidRPr="00AC6596">
              <w:rPr>
                <w:b/>
                <w:bCs/>
                <w:color w:val="000000"/>
              </w:rPr>
              <w:t>ганов ф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на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сового (финанс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во-бюджетн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го) надз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42 670,00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Обеспеч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ние де</w:t>
            </w:r>
            <w:r w:rsidRPr="00AC6596">
              <w:rPr>
                <w:b/>
                <w:bCs/>
                <w:color w:val="000000"/>
              </w:rPr>
              <w:t>я</w:t>
            </w:r>
            <w:r w:rsidRPr="00AC6596">
              <w:rPr>
                <w:b/>
                <w:bCs/>
                <w:color w:val="000000"/>
              </w:rPr>
              <w:t>тельности контрол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но-счетных орг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нов 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пального образов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74 0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36 000,00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Аппарат контрол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но-счетного органа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ного обр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зования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74 3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36 000,00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Иные ме</w:t>
            </w:r>
            <w:r>
              <w:t>ж</w:t>
            </w:r>
            <w:r>
              <w:t>бюдже</w:t>
            </w:r>
            <w:r>
              <w:t>т</w:t>
            </w:r>
            <w:r>
              <w:t>ные тран</w:t>
            </w:r>
            <w:r>
              <w:t>с</w:t>
            </w:r>
            <w:r>
              <w:t>ферты на осущест</w:t>
            </w:r>
            <w:r>
              <w:t>в</w:t>
            </w:r>
            <w:r>
              <w:t>ление п</w:t>
            </w:r>
            <w:r>
              <w:t>е</w:t>
            </w:r>
            <w:r>
              <w:t>реданных полном</w:t>
            </w:r>
            <w:r>
              <w:t>о</w:t>
            </w:r>
            <w:r>
              <w:t>чий в сф</w:t>
            </w:r>
            <w:r>
              <w:t>е</w:t>
            </w:r>
            <w:r>
              <w:t>ре внешн</w:t>
            </w:r>
            <w:r>
              <w:t>е</w:t>
            </w:r>
            <w:r>
              <w:t>го муниц</w:t>
            </w:r>
            <w:r>
              <w:t>и</w:t>
            </w:r>
            <w:r>
              <w:t>пальн</w:t>
            </w:r>
            <w:r>
              <w:t>о</w:t>
            </w:r>
            <w:r>
              <w:t>го финанс</w:t>
            </w:r>
            <w:r>
              <w:t>о</w:t>
            </w:r>
            <w:r>
              <w:t>вого ко</w:t>
            </w:r>
            <w:r>
              <w:t>н</w:t>
            </w:r>
            <w:r>
              <w:t>троля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74 3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П1484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36 000,00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Межбю</w:t>
            </w:r>
            <w:r>
              <w:t>д</w:t>
            </w:r>
            <w:r>
              <w:t>жетные трансфе</w:t>
            </w:r>
            <w:r>
              <w:t>р</w:t>
            </w:r>
            <w:r>
              <w:t>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74 3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П1484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500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36 000,00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Непр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грам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ная деятел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ность о</w:t>
            </w:r>
            <w:r w:rsidRPr="00AC6596">
              <w:rPr>
                <w:b/>
                <w:bCs/>
                <w:color w:val="000000"/>
              </w:rPr>
              <w:t>р</w:t>
            </w:r>
            <w:r w:rsidRPr="00AC6596">
              <w:rPr>
                <w:b/>
                <w:bCs/>
                <w:color w:val="000000"/>
              </w:rPr>
              <w:t>ганов м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стного с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моупра</w:t>
            </w:r>
            <w:r w:rsidRPr="00AC6596">
              <w:rPr>
                <w:b/>
                <w:bCs/>
                <w:color w:val="000000"/>
              </w:rPr>
              <w:t>в</w:t>
            </w:r>
            <w:r w:rsidRPr="00AC6596">
              <w:rPr>
                <w:b/>
                <w:bCs/>
                <w:color w:val="000000"/>
              </w:rP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77 0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6 670,00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Непр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граммные расходы органов мес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ного самоупра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6 670,00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Осущест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ление 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реданных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от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селений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пальному району в сфере внутренн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го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финанс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вого ко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троля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П1485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6 670,00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Межбю</w:t>
            </w:r>
            <w:r w:rsidRPr="00AC6596">
              <w:rPr>
                <w:color w:val="000000"/>
              </w:rPr>
              <w:t>д</w:t>
            </w:r>
            <w:r w:rsidRPr="00AC6596">
              <w:rPr>
                <w:color w:val="000000"/>
              </w:rPr>
              <w:t>жетные трансфе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П1485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500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6 670,00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Обеспеч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ние пров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дения в</w:t>
            </w:r>
            <w:r w:rsidRPr="00AC6596">
              <w:rPr>
                <w:b/>
                <w:bCs/>
                <w:color w:val="000000"/>
              </w:rPr>
              <w:t>ы</w:t>
            </w:r>
            <w:r w:rsidRPr="00AC6596">
              <w:rPr>
                <w:b/>
                <w:bCs/>
                <w:color w:val="000000"/>
              </w:rPr>
              <w:t>боров и рефере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думов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40 000,00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Непр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грамная деятел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ность о</w:t>
            </w:r>
            <w:r w:rsidRPr="00AC6596">
              <w:rPr>
                <w:b/>
                <w:bCs/>
                <w:color w:val="000000"/>
              </w:rPr>
              <w:t>р</w:t>
            </w:r>
            <w:r w:rsidRPr="00AC6596">
              <w:rPr>
                <w:b/>
                <w:bCs/>
                <w:color w:val="000000"/>
              </w:rPr>
              <w:t>ганов м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стного с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моупра</w:t>
            </w:r>
            <w:r w:rsidRPr="00AC6596">
              <w:rPr>
                <w:b/>
                <w:bCs/>
                <w:color w:val="000000"/>
              </w:rPr>
              <w:t>в</w:t>
            </w:r>
            <w:r w:rsidRPr="00AC6596">
              <w:rPr>
                <w:b/>
                <w:bCs/>
                <w:color w:val="000000"/>
              </w:rP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77 0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40 000,00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Непр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грамные расходы органов местного самоупра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40 000,00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Подгото</w:t>
            </w:r>
            <w:r>
              <w:t>в</w:t>
            </w:r>
            <w:r>
              <w:t>ка и пров</w:t>
            </w:r>
            <w:r>
              <w:t>е</w:t>
            </w:r>
            <w:r>
              <w:t>дение в</w:t>
            </w:r>
            <w:r>
              <w:t>ы</w:t>
            </w:r>
            <w:r>
              <w:t>боров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77 3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С1441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40 000,00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Специал</w:t>
            </w:r>
            <w:r>
              <w:t>ь</w:t>
            </w:r>
            <w:r>
              <w:t>ные расх</w:t>
            </w:r>
            <w:r>
              <w:t>о</w:t>
            </w:r>
            <w:r>
              <w:t>ды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77 3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С1441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40 000,00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Резервные фонды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Резервные фонды о</w:t>
            </w:r>
            <w:r w:rsidRPr="00AC6596">
              <w:rPr>
                <w:b/>
                <w:bCs/>
              </w:rPr>
              <w:t>р</w:t>
            </w:r>
            <w:r w:rsidRPr="00AC6596">
              <w:rPr>
                <w:b/>
                <w:bCs/>
              </w:rPr>
              <w:t>ганов м</w:t>
            </w:r>
            <w:r w:rsidRPr="00AC6596">
              <w:rPr>
                <w:b/>
                <w:bCs/>
              </w:rPr>
              <w:t>е</w:t>
            </w:r>
            <w:r w:rsidRPr="00AC6596">
              <w:rPr>
                <w:b/>
                <w:bCs/>
              </w:rPr>
              <w:t>стного с</w:t>
            </w:r>
            <w:r w:rsidRPr="00AC6596">
              <w:rPr>
                <w:b/>
                <w:bCs/>
              </w:rPr>
              <w:t>а</w:t>
            </w:r>
            <w:r w:rsidRPr="00AC6596">
              <w:rPr>
                <w:b/>
                <w:bCs/>
              </w:rPr>
              <w:t>моупра</w:t>
            </w:r>
            <w:r w:rsidRPr="00AC6596">
              <w:rPr>
                <w:b/>
                <w:bCs/>
              </w:rPr>
              <w:t>в</w:t>
            </w:r>
            <w:r w:rsidRPr="00AC6596">
              <w:rPr>
                <w:b/>
                <w:bCs/>
              </w:rPr>
              <w:t>ления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78 0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 xml:space="preserve">00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1 000,00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AC6596" w:rsidRDefault="009935D8" w:rsidP="00AC6596">
            <w:r>
              <w:t xml:space="preserve">Резервные фонды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78 1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 xml:space="preserve">00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1 000,00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AC6596" w:rsidRDefault="009935D8" w:rsidP="00AC6596">
            <w:r>
              <w:t>Резервный фонд мес</w:t>
            </w:r>
            <w:r>
              <w:t>т</w:t>
            </w:r>
            <w:r>
              <w:t>ной адм</w:t>
            </w:r>
            <w:r>
              <w:t>и</w:t>
            </w:r>
            <w:r>
              <w:t>нистрации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78 1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 xml:space="preserve">00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С1403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1 000,00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AC6596" w:rsidRDefault="009935D8" w:rsidP="00AC6596">
            <w:r>
              <w:t>Иные бюдже</w:t>
            </w:r>
            <w:r>
              <w:t>т</w:t>
            </w:r>
            <w:r>
              <w:t>ные асси</w:t>
            </w:r>
            <w:r>
              <w:t>г</w:t>
            </w:r>
            <w:r>
              <w:t>нов</w:t>
            </w:r>
            <w:r>
              <w:t>а</w:t>
            </w:r>
            <w:r>
              <w:t>ния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78 1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 xml:space="preserve">00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С1403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800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1 000,00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Другие общегос</w:t>
            </w:r>
            <w:r w:rsidRPr="00AC6596">
              <w:rPr>
                <w:b/>
                <w:bCs/>
                <w:color w:val="000000"/>
              </w:rPr>
              <w:t>у</w:t>
            </w:r>
            <w:r w:rsidRPr="00AC6596">
              <w:rPr>
                <w:b/>
                <w:bCs/>
                <w:color w:val="000000"/>
              </w:rPr>
              <w:t>дарстве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ные в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просы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265 796,81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области «Энерг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сбереж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ние и п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вышение энергет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ческой эффе</w:t>
            </w:r>
            <w:r w:rsidRPr="00AC6596">
              <w:rPr>
                <w:b/>
                <w:bCs/>
                <w:color w:val="000000"/>
              </w:rPr>
              <w:t>к</w:t>
            </w:r>
            <w:r w:rsidRPr="00AC6596">
              <w:rPr>
                <w:b/>
                <w:bCs/>
                <w:color w:val="000000"/>
              </w:rPr>
              <w:t>тивности 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ского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совета Рыл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ского района Курской о</w:t>
            </w:r>
            <w:r w:rsidRPr="00AC6596">
              <w:rPr>
                <w:b/>
                <w:bCs/>
                <w:color w:val="000000"/>
              </w:rPr>
              <w:t>б</w:t>
            </w:r>
            <w:r w:rsidRPr="00AC6596">
              <w:rPr>
                <w:b/>
                <w:bCs/>
                <w:color w:val="000000"/>
              </w:rPr>
              <w:t>ласти на пер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од 2010– 2015 годы и на перспе</w:t>
            </w:r>
            <w:r w:rsidRPr="00AC6596">
              <w:rPr>
                <w:b/>
                <w:bCs/>
                <w:color w:val="000000"/>
              </w:rPr>
              <w:t>к</w:t>
            </w:r>
            <w:r w:rsidRPr="00AC6596">
              <w:rPr>
                <w:b/>
                <w:bCs/>
                <w:color w:val="000000"/>
              </w:rPr>
              <w:t>тиву до 2023 года»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05 0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</w:t>
            </w:r>
            <w:r w:rsidRPr="00AC6596">
              <w:rPr>
                <w:color w:val="000000"/>
              </w:rPr>
              <w:t>м</w:t>
            </w:r>
            <w:r w:rsidRPr="00AC6596">
              <w:rPr>
                <w:color w:val="000000"/>
              </w:rPr>
              <w:t>ма"Активизация 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боты по повыш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нию эне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гоэффе</w:t>
            </w:r>
            <w:r w:rsidRPr="00AC6596">
              <w:rPr>
                <w:color w:val="000000"/>
              </w:rPr>
              <w:t>к</w:t>
            </w:r>
            <w:r w:rsidRPr="00AC6596">
              <w:rPr>
                <w:color w:val="000000"/>
              </w:rPr>
              <w:t>тивн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на терр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тории Щ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сельсовета "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программы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"Энерг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сбереж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и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вышение энергет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ческой э</w:t>
            </w:r>
            <w:r w:rsidRPr="00AC6596">
              <w:rPr>
                <w:color w:val="000000"/>
              </w:rPr>
              <w:t>ф</w:t>
            </w:r>
            <w:r w:rsidRPr="00AC6596">
              <w:rPr>
                <w:color w:val="000000"/>
              </w:rPr>
              <w:t>фективн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 Щ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кинского сельсовета Рыльского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Курской области на 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риод 2010– 2015 годы и на перспект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ву до 2023 года»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05 1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ведение эффекти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ной эне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госбер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гающей пол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тики в Щеки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ском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сов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те Рыльского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Курской области"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05 1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Меропри</w:t>
            </w:r>
            <w:r>
              <w:t>я</w:t>
            </w:r>
            <w:r>
              <w:t>тия в о</w:t>
            </w:r>
            <w:r>
              <w:t>б</w:t>
            </w:r>
            <w:r>
              <w:t>ласти эне</w:t>
            </w:r>
            <w:r>
              <w:t>р</w:t>
            </w:r>
            <w:r>
              <w:t>госбереж</w:t>
            </w:r>
            <w:r>
              <w:t>е</w:t>
            </w:r>
            <w:r>
              <w:t>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05 1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05 1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области «Развитие 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пальной службы в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ском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совете Рыл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ского района  Курской о</w:t>
            </w:r>
            <w:r w:rsidRPr="00AC6596">
              <w:rPr>
                <w:b/>
                <w:bCs/>
                <w:color w:val="000000"/>
              </w:rPr>
              <w:t>б</w:t>
            </w:r>
            <w:r w:rsidRPr="00AC6596">
              <w:rPr>
                <w:b/>
                <w:bCs/>
                <w:color w:val="000000"/>
              </w:rPr>
              <w:t>ласти на 2014-2023 годы»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77 0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4 295,00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«Реализ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ция мер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приятий, направле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на развитие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службы»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граммы «Разв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тие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слу</w:t>
            </w:r>
            <w:r w:rsidRPr="00AC6596">
              <w:rPr>
                <w:color w:val="000000"/>
              </w:rPr>
              <w:t>ж</w:t>
            </w:r>
            <w:r w:rsidRPr="00AC6596">
              <w:rPr>
                <w:color w:val="000000"/>
              </w:rPr>
              <w:t>бы в Щеки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ском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сов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те Рыльского района  Курской области на 2014-2023 г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ды»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4 295,00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"Со</w:t>
            </w:r>
            <w:r w:rsidRPr="00AC6596">
              <w:rPr>
                <w:color w:val="000000"/>
              </w:rPr>
              <w:t>з</w:t>
            </w:r>
            <w:r w:rsidRPr="00AC6596">
              <w:rPr>
                <w:color w:val="000000"/>
              </w:rPr>
              <w:t>дание ма</w:t>
            </w:r>
            <w:r w:rsidRPr="00AC6596">
              <w:rPr>
                <w:color w:val="000000"/>
              </w:rPr>
              <w:t>к</w:t>
            </w:r>
            <w:r w:rsidRPr="00AC6596">
              <w:rPr>
                <w:color w:val="000000"/>
              </w:rPr>
              <w:t>симальных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ловий для прох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ждения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службы и укомпле</w:t>
            </w:r>
            <w:r w:rsidRPr="00AC6596">
              <w:rPr>
                <w:color w:val="000000"/>
              </w:rPr>
              <w:t>к</w:t>
            </w:r>
            <w:r w:rsidRPr="00AC6596">
              <w:rPr>
                <w:color w:val="000000"/>
              </w:rPr>
              <w:t>тования органов местного самоупра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ления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сокопр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фесси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нальными кадрами"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09 1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4 295,00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тия, 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правле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ные на ра</w:t>
            </w:r>
            <w:r w:rsidRPr="00AC6596">
              <w:rPr>
                <w:color w:val="000000"/>
              </w:rPr>
              <w:t>з</w:t>
            </w:r>
            <w:r w:rsidRPr="00AC6596">
              <w:rPr>
                <w:color w:val="000000"/>
              </w:rPr>
              <w:t>витие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ной слу</w:t>
            </w:r>
            <w:r w:rsidRPr="00AC6596">
              <w:rPr>
                <w:color w:val="000000"/>
              </w:rPr>
              <w:t>ж</w:t>
            </w:r>
            <w:r w:rsidRPr="00AC6596">
              <w:rPr>
                <w:color w:val="000000"/>
              </w:rPr>
              <w:t>бы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09 1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4 295,00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09 1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4 295,00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Реализ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ция гос</w:t>
            </w:r>
            <w:r w:rsidRPr="00AC6596">
              <w:rPr>
                <w:b/>
                <w:bCs/>
                <w:color w:val="000000"/>
              </w:rPr>
              <w:t>у</w:t>
            </w:r>
            <w:r w:rsidRPr="00AC6596">
              <w:rPr>
                <w:b/>
                <w:bCs/>
                <w:color w:val="000000"/>
              </w:rPr>
              <w:t>дарстве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ных функций, связанных с общег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сударс</w:t>
            </w:r>
            <w:r w:rsidRPr="00AC6596">
              <w:rPr>
                <w:b/>
                <w:bCs/>
                <w:color w:val="000000"/>
              </w:rPr>
              <w:t>т</w:t>
            </w:r>
            <w:r w:rsidRPr="00AC6596">
              <w:rPr>
                <w:b/>
                <w:bCs/>
                <w:color w:val="000000"/>
              </w:rPr>
              <w:t>венным управл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нием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76 0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260 890,81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Выполн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других обяз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тельств 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гана мес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ного сам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управления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76 1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260 890,81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Выполн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других (пр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чих) обяз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тельств 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гана мес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ного сам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управления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76 1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260 890,81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Расходы на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платы персон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лу в целях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полнения функций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венными (муниц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ными) орган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ми, казенными учрежд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ниями, 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ганами управления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ми внебю</w:t>
            </w:r>
            <w:r w:rsidRPr="00AC6596">
              <w:rPr>
                <w:color w:val="000000"/>
              </w:rPr>
              <w:t>д</w:t>
            </w:r>
            <w:r w:rsidRPr="00AC6596">
              <w:rPr>
                <w:color w:val="000000"/>
              </w:rPr>
              <w:t>жетными фо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дами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76 1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r>
              <w:t>С1404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 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76 1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211 390,81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Иные бюдже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ные асси</w:t>
            </w:r>
            <w:r w:rsidRPr="00AC6596">
              <w:rPr>
                <w:color w:val="000000"/>
              </w:rPr>
              <w:t>г</w:t>
            </w:r>
            <w:r w:rsidRPr="00AC6596">
              <w:rPr>
                <w:color w:val="000000"/>
              </w:rPr>
              <w:t>нов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ния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76 1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800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49 500,00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Непр</w:t>
            </w:r>
            <w:r w:rsidRPr="00AC6596">
              <w:rPr>
                <w:b/>
                <w:bCs/>
              </w:rPr>
              <w:t>о</w:t>
            </w:r>
            <w:r w:rsidRPr="00AC6596">
              <w:rPr>
                <w:b/>
                <w:bCs/>
              </w:rPr>
              <w:t>грам</w:t>
            </w:r>
            <w:r w:rsidRPr="00AC6596">
              <w:rPr>
                <w:b/>
                <w:bCs/>
              </w:rPr>
              <w:t>м</w:t>
            </w:r>
            <w:r w:rsidRPr="00AC6596">
              <w:rPr>
                <w:b/>
                <w:bCs/>
              </w:rPr>
              <w:t>ная деятел</w:t>
            </w:r>
            <w:r w:rsidRPr="00AC6596">
              <w:rPr>
                <w:b/>
                <w:bCs/>
              </w:rPr>
              <w:t>ь</w:t>
            </w:r>
            <w:r w:rsidRPr="00AC6596">
              <w:rPr>
                <w:b/>
                <w:bCs/>
              </w:rPr>
              <w:t>ность о</w:t>
            </w:r>
            <w:r w:rsidRPr="00AC6596">
              <w:rPr>
                <w:b/>
                <w:bCs/>
              </w:rPr>
              <w:t>р</w:t>
            </w:r>
            <w:r w:rsidRPr="00AC6596">
              <w:rPr>
                <w:b/>
                <w:bCs/>
              </w:rPr>
              <w:t>ганов м</w:t>
            </w:r>
            <w:r w:rsidRPr="00AC6596">
              <w:rPr>
                <w:b/>
                <w:bCs/>
              </w:rPr>
              <w:t>е</w:t>
            </w:r>
            <w:r w:rsidRPr="00AC6596">
              <w:rPr>
                <w:b/>
                <w:bCs/>
              </w:rPr>
              <w:t>стного с</w:t>
            </w:r>
            <w:r w:rsidRPr="00AC6596">
              <w:rPr>
                <w:b/>
                <w:bCs/>
              </w:rPr>
              <w:t>а</w:t>
            </w:r>
            <w:r w:rsidRPr="00AC6596">
              <w:rPr>
                <w:b/>
                <w:bCs/>
              </w:rPr>
              <w:t>моупра</w:t>
            </w:r>
            <w:r w:rsidRPr="00AC6596">
              <w:rPr>
                <w:b/>
                <w:bCs/>
              </w:rPr>
              <w:t>в</w:t>
            </w:r>
            <w:r w:rsidRPr="00AC6596">
              <w:rPr>
                <w:b/>
                <w:bCs/>
              </w:rPr>
              <w:t>ления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77 0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611,00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Непр</w:t>
            </w:r>
            <w:r>
              <w:t>о</w:t>
            </w:r>
            <w:r>
              <w:t>граммные расходы органов мес</w:t>
            </w:r>
            <w:r>
              <w:t>т</w:t>
            </w:r>
            <w:r>
              <w:t>ного самоупра</w:t>
            </w:r>
            <w:r>
              <w:t>в</w:t>
            </w:r>
            <w: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611,00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Иные ме</w:t>
            </w:r>
            <w:r>
              <w:t>ж</w:t>
            </w:r>
            <w:r>
              <w:t>бюдже</w:t>
            </w:r>
            <w:r>
              <w:t>т</w:t>
            </w:r>
            <w:r>
              <w:t>ные тран</w:t>
            </w:r>
            <w:r>
              <w:t>с</w:t>
            </w:r>
            <w:r>
              <w:t>ферты на содерж</w:t>
            </w:r>
            <w:r>
              <w:t>а</w:t>
            </w:r>
            <w:r>
              <w:t>ние рабо</w:t>
            </w:r>
            <w:r>
              <w:t>т</w:t>
            </w:r>
            <w:r>
              <w:t>ника, ос</w:t>
            </w:r>
            <w:r>
              <w:t>у</w:t>
            </w:r>
            <w:r>
              <w:t>щест</w:t>
            </w:r>
            <w:r>
              <w:t>в</w:t>
            </w:r>
            <w:r>
              <w:t>ляющего выполн</w:t>
            </w:r>
            <w:r>
              <w:t>е</w:t>
            </w:r>
            <w:r>
              <w:t>ние пер</w:t>
            </w:r>
            <w:r>
              <w:t>е</w:t>
            </w:r>
            <w:r>
              <w:t>данных полном</w:t>
            </w:r>
            <w:r>
              <w:t>о</w:t>
            </w:r>
            <w:r>
              <w:t>чий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П1490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611,00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Расходы на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платы персон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лу в целях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полнения функций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венными (муниц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ными) орган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ми, казенными учрежд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ниями, 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ганами управления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ми внебю</w:t>
            </w:r>
            <w:r w:rsidRPr="00AC6596">
              <w:rPr>
                <w:color w:val="000000"/>
              </w:rPr>
              <w:t>д</w:t>
            </w:r>
            <w:r w:rsidRPr="00AC6596">
              <w:rPr>
                <w:color w:val="000000"/>
              </w:rPr>
              <w:t>жетными фо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П1490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 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П1490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611,00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НАЦИОНАЛЬНАЯ ОБОРОНА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89 267,00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Мобил</w:t>
            </w:r>
            <w:r w:rsidRPr="00AC6596">
              <w:rPr>
                <w:b/>
                <w:bCs/>
              </w:rPr>
              <w:t>и</w:t>
            </w:r>
            <w:r w:rsidRPr="00AC6596">
              <w:rPr>
                <w:b/>
                <w:bCs/>
              </w:rPr>
              <w:t>зац</w:t>
            </w:r>
            <w:r w:rsidRPr="00AC6596">
              <w:rPr>
                <w:b/>
                <w:bCs/>
              </w:rPr>
              <w:t>и</w:t>
            </w:r>
            <w:r w:rsidRPr="00AC6596">
              <w:rPr>
                <w:b/>
                <w:bCs/>
              </w:rPr>
              <w:t>онная и внево</w:t>
            </w:r>
            <w:r w:rsidRPr="00AC6596">
              <w:rPr>
                <w:b/>
                <w:bCs/>
              </w:rPr>
              <w:t>й</w:t>
            </w:r>
            <w:r w:rsidRPr="00AC6596">
              <w:rPr>
                <w:b/>
                <w:bCs/>
              </w:rPr>
              <w:t>сковая подгото</w:t>
            </w:r>
            <w:r w:rsidRPr="00AC6596">
              <w:rPr>
                <w:b/>
                <w:bCs/>
              </w:rPr>
              <w:t>в</w:t>
            </w:r>
            <w:r w:rsidRPr="00AC6596">
              <w:rPr>
                <w:b/>
                <w:bCs/>
              </w:rPr>
              <w:t>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89 267,00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Непр</w:t>
            </w:r>
            <w:r w:rsidRPr="00AC6596">
              <w:rPr>
                <w:b/>
                <w:bCs/>
              </w:rPr>
              <w:t>о</w:t>
            </w:r>
            <w:r w:rsidRPr="00AC6596">
              <w:rPr>
                <w:b/>
                <w:bCs/>
              </w:rPr>
              <w:t>грам</w:t>
            </w:r>
            <w:r w:rsidRPr="00AC6596">
              <w:rPr>
                <w:b/>
                <w:bCs/>
              </w:rPr>
              <w:t>м</w:t>
            </w:r>
            <w:r w:rsidRPr="00AC6596">
              <w:rPr>
                <w:b/>
                <w:bCs/>
              </w:rPr>
              <w:t>ная деятел</w:t>
            </w:r>
            <w:r w:rsidRPr="00AC6596">
              <w:rPr>
                <w:b/>
                <w:bCs/>
              </w:rPr>
              <w:t>ь</w:t>
            </w:r>
            <w:r w:rsidRPr="00AC6596">
              <w:rPr>
                <w:b/>
                <w:bCs/>
              </w:rPr>
              <w:t>ность о</w:t>
            </w:r>
            <w:r w:rsidRPr="00AC6596">
              <w:rPr>
                <w:b/>
                <w:bCs/>
              </w:rPr>
              <w:t>р</w:t>
            </w:r>
            <w:r w:rsidRPr="00AC6596">
              <w:rPr>
                <w:b/>
                <w:bCs/>
              </w:rPr>
              <w:t>ганов м</w:t>
            </w:r>
            <w:r w:rsidRPr="00AC6596">
              <w:rPr>
                <w:b/>
                <w:bCs/>
              </w:rPr>
              <w:t>е</w:t>
            </w:r>
            <w:r w:rsidRPr="00AC6596">
              <w:rPr>
                <w:b/>
                <w:bCs/>
              </w:rPr>
              <w:t>стного с</w:t>
            </w:r>
            <w:r w:rsidRPr="00AC6596">
              <w:rPr>
                <w:b/>
                <w:bCs/>
              </w:rPr>
              <w:t>а</w:t>
            </w:r>
            <w:r w:rsidRPr="00AC6596">
              <w:rPr>
                <w:b/>
                <w:bCs/>
              </w:rPr>
              <w:t>моупра</w:t>
            </w:r>
            <w:r w:rsidRPr="00AC6596">
              <w:rPr>
                <w:b/>
                <w:bCs/>
              </w:rPr>
              <w:t>в</w:t>
            </w:r>
            <w:r w:rsidRPr="00AC6596">
              <w:rPr>
                <w:b/>
                <w:bCs/>
              </w:rP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77 0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89 267,00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Непр</w:t>
            </w:r>
            <w:r>
              <w:t>о</w:t>
            </w:r>
            <w:r>
              <w:t>граммные расходы органов мес</w:t>
            </w:r>
            <w:r>
              <w:t>т</w:t>
            </w:r>
            <w:r>
              <w:t>ного самоупра</w:t>
            </w:r>
            <w:r>
              <w:t>в</w:t>
            </w:r>
            <w: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89 267,00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Осущест</w:t>
            </w:r>
            <w:r>
              <w:t>в</w:t>
            </w:r>
            <w:r>
              <w:t>ление пе</w:t>
            </w:r>
            <w:r>
              <w:t>р</w:t>
            </w:r>
            <w:r>
              <w:t>вичного в</w:t>
            </w:r>
            <w:r>
              <w:t>о</w:t>
            </w:r>
            <w:r>
              <w:t>инского учета на территор</w:t>
            </w:r>
            <w:r>
              <w:t>и</w:t>
            </w:r>
            <w:r>
              <w:t>ях, где о</w:t>
            </w:r>
            <w:r>
              <w:t>т</w:t>
            </w:r>
            <w:r>
              <w:t>сутств</w:t>
            </w:r>
            <w:r>
              <w:t>у</w:t>
            </w:r>
            <w:r>
              <w:t>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89 267,00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Расходы на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платы персон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лу в целях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полнения функций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венными (муниц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ными) орган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ми, казенными учрежд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ниями, 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ганами управления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ми внебю</w:t>
            </w:r>
            <w:r w:rsidRPr="00AC6596">
              <w:rPr>
                <w:color w:val="000000"/>
              </w:rPr>
              <w:t>д</w:t>
            </w:r>
            <w:r w:rsidRPr="00AC6596">
              <w:rPr>
                <w:color w:val="000000"/>
              </w:rPr>
              <w:t>жетными фо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76 557,60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51180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12 709,40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53 320,00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Гражда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ская об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рона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458,00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области "Пожа</w:t>
            </w:r>
            <w:r w:rsidRPr="00AC6596">
              <w:rPr>
                <w:b/>
                <w:bCs/>
                <w:color w:val="000000"/>
              </w:rPr>
              <w:t>р</w:t>
            </w:r>
            <w:r w:rsidRPr="00AC6596">
              <w:rPr>
                <w:b/>
                <w:bCs/>
                <w:color w:val="000000"/>
              </w:rPr>
              <w:t>ная без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пасность и защита нас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ления и терр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тории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ского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совета Рыл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ского района Курской о</w:t>
            </w:r>
            <w:r w:rsidRPr="00AC6596">
              <w:rPr>
                <w:b/>
                <w:bCs/>
                <w:color w:val="000000"/>
              </w:rPr>
              <w:t>б</w:t>
            </w:r>
            <w:r w:rsidRPr="00AC6596">
              <w:rPr>
                <w:b/>
                <w:bCs/>
                <w:color w:val="000000"/>
              </w:rPr>
              <w:t>ласти от чрезв</w:t>
            </w:r>
            <w:r w:rsidRPr="00AC6596">
              <w:rPr>
                <w:b/>
                <w:bCs/>
                <w:color w:val="000000"/>
              </w:rPr>
              <w:t>ы</w:t>
            </w:r>
            <w:r w:rsidRPr="00AC6596">
              <w:rPr>
                <w:b/>
                <w:bCs/>
                <w:color w:val="000000"/>
              </w:rPr>
              <w:t>чайных с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туаций на 2014-2020 г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ды и на пер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 xml:space="preserve">од до 2023 года"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13 0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458,00</w:t>
            </w:r>
          </w:p>
        </w:tc>
      </w:tr>
      <w:tr w:rsidR="009935D8" w:rsidRPr="00AC6596" w:rsidTr="00AC6596">
        <w:trPr>
          <w:trHeight w:val="22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«Обесп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чение ко</w:t>
            </w:r>
            <w:r w:rsidRPr="00AC6596">
              <w:rPr>
                <w:color w:val="000000"/>
              </w:rPr>
              <w:t>м</w:t>
            </w:r>
            <w:r w:rsidRPr="00AC6596">
              <w:rPr>
                <w:color w:val="000000"/>
              </w:rPr>
              <w:t>плексной безопасн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жизн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деятельн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нас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ления от чрезв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чайных с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туаций природн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и техн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генного характера, стабильн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техн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генной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становки на терр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тории Щ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кинского сельсовета Рыльского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Курской области"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граммы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«П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жарная безопа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ность и защита 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селения и территории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от чрезв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чайных с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 xml:space="preserve">туаций на 2014-2020 годы и на период до 2023 года"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458,00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направл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"Ос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ществл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пер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 от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ским пос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лен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ям в сфере 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ществл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мер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приятий по территор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альной обороне и гражда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ской об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роне, 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щите нас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ления и территории посел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от чрезв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чайных с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туаций природн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и техн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генного характера"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Осущест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ление 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реданных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 в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гр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жда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ской обороны, защиты 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селения и те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риторий от чрезв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чайных с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туаций, безопасн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людей на водных об</w:t>
            </w:r>
            <w:r w:rsidRPr="00AC6596">
              <w:rPr>
                <w:color w:val="000000"/>
              </w:rPr>
              <w:t>ъ</w:t>
            </w:r>
            <w:r w:rsidRPr="00AC6596">
              <w:rPr>
                <w:color w:val="000000"/>
              </w:rPr>
              <w:t>ектах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П1460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направл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"Ос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ществл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пер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 от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ским пос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лен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ям в сфере со</w:t>
            </w:r>
            <w:r w:rsidRPr="00AC6596">
              <w:rPr>
                <w:color w:val="000000"/>
              </w:rPr>
              <w:t>з</w:t>
            </w:r>
            <w:r w:rsidRPr="00AC6596">
              <w:rPr>
                <w:color w:val="000000"/>
              </w:rPr>
              <w:t>дания, 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держания и организ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ции де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тельности ав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рийно-спасател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 служб и (или) аварийно-спасател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 фо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мирований на терр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тории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сел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 xml:space="preserve">03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458,00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Осущест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ление 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реданных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 в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гр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жда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ской обороны, защиты 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селения и те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риторий от чрезв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чайных с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туаций, безопасн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людей на водных об</w:t>
            </w:r>
            <w:r w:rsidRPr="00AC6596">
              <w:rPr>
                <w:color w:val="000000"/>
              </w:rPr>
              <w:t>ъ</w:t>
            </w:r>
            <w:r w:rsidRPr="00AC6596">
              <w:rPr>
                <w:color w:val="000000"/>
              </w:rPr>
              <w:t>ектах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458,00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458,00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Защита нас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ления и терр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тории от чрезв</w:t>
            </w:r>
            <w:r w:rsidRPr="00AC6596">
              <w:rPr>
                <w:b/>
                <w:bCs/>
                <w:color w:val="000000"/>
              </w:rPr>
              <w:t>ы</w:t>
            </w:r>
            <w:r w:rsidRPr="00AC6596">
              <w:rPr>
                <w:b/>
                <w:bCs/>
                <w:color w:val="000000"/>
              </w:rPr>
              <w:t>чайных ситуаций природн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го и те</w:t>
            </w:r>
            <w:r w:rsidRPr="00AC6596">
              <w:rPr>
                <w:b/>
                <w:bCs/>
                <w:color w:val="000000"/>
              </w:rPr>
              <w:t>х</w:t>
            </w:r>
            <w:r w:rsidRPr="00AC6596">
              <w:rPr>
                <w:b/>
                <w:bCs/>
                <w:color w:val="000000"/>
              </w:rPr>
              <w:t>ногенного х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рактера, п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жарная безопа</w:t>
            </w:r>
            <w:r w:rsidRPr="00AC6596">
              <w:rPr>
                <w:b/>
                <w:bCs/>
                <w:color w:val="000000"/>
              </w:rPr>
              <w:t>с</w:t>
            </w:r>
            <w:r w:rsidRPr="00AC6596">
              <w:rPr>
                <w:b/>
                <w:bCs/>
                <w:color w:val="000000"/>
              </w:rPr>
              <w:t>ность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52 000,00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области «Пожа</w:t>
            </w:r>
            <w:r w:rsidRPr="00AC6596">
              <w:rPr>
                <w:b/>
                <w:bCs/>
                <w:color w:val="000000"/>
              </w:rPr>
              <w:t>р</w:t>
            </w:r>
            <w:r w:rsidRPr="00AC6596">
              <w:rPr>
                <w:b/>
                <w:bCs/>
                <w:color w:val="000000"/>
              </w:rPr>
              <w:t>ная без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пасность и защита нас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ления и терр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тории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ского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совета Рыл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ского района Курской о</w:t>
            </w:r>
            <w:r w:rsidRPr="00AC6596">
              <w:rPr>
                <w:b/>
                <w:bCs/>
                <w:color w:val="000000"/>
              </w:rPr>
              <w:t>б</w:t>
            </w:r>
            <w:r w:rsidRPr="00AC6596">
              <w:rPr>
                <w:b/>
                <w:bCs/>
                <w:color w:val="000000"/>
              </w:rPr>
              <w:t>ласти от чрезв</w:t>
            </w:r>
            <w:r w:rsidRPr="00AC6596">
              <w:rPr>
                <w:b/>
                <w:bCs/>
                <w:color w:val="000000"/>
              </w:rPr>
              <w:t>ы</w:t>
            </w:r>
            <w:r w:rsidRPr="00AC6596">
              <w:rPr>
                <w:b/>
                <w:bCs/>
                <w:color w:val="000000"/>
              </w:rPr>
              <w:t>чайных с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туаций на 2014-2020 г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ды и на пер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од до 2023 года»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13 0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52 000,00</w:t>
            </w:r>
          </w:p>
        </w:tc>
      </w:tr>
      <w:tr w:rsidR="009935D8" w:rsidRPr="00AC6596" w:rsidTr="00AC6596">
        <w:trPr>
          <w:trHeight w:val="18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"Обесп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чение ко</w:t>
            </w:r>
            <w:r w:rsidRPr="00AC6596">
              <w:rPr>
                <w:color w:val="000000"/>
              </w:rPr>
              <w:t>м</w:t>
            </w:r>
            <w:r w:rsidRPr="00AC6596">
              <w:rPr>
                <w:color w:val="000000"/>
              </w:rPr>
              <w:t>плексной безопасн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жизн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деятельн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нас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ления от чрезв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чайных с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туаций природн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и техн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генного характера, стабильн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техн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генной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становки"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программы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"П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жарная безопа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ность и защита 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селения и те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ритории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от чрезв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чайных с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туаций на 2014-2020 годы и на 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 xml:space="preserve">риод до 2023 года "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52 000,00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"Орг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низация работы по предупр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ждению и пресеч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нию нар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шений тр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бований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жарной безопасн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и пр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вил пов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дения на водных объектах"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 xml:space="preserve">13 2  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52 000,00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Расходы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пального образов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ния на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мер правовой и социал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ной защ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ты добр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вольных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жарных и поддер</w:t>
            </w:r>
            <w:r w:rsidRPr="00AC6596">
              <w:rPr>
                <w:color w:val="000000"/>
              </w:rPr>
              <w:t>ж</w:t>
            </w:r>
            <w:r w:rsidRPr="00AC6596">
              <w:rPr>
                <w:color w:val="000000"/>
              </w:rPr>
              <w:t>ки общес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венных объедин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ний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жарной о</w:t>
            </w:r>
            <w:r w:rsidRPr="00AC6596">
              <w:rPr>
                <w:color w:val="000000"/>
              </w:rPr>
              <w:t>х</w:t>
            </w:r>
            <w:r w:rsidRPr="00AC6596">
              <w:rPr>
                <w:color w:val="000000"/>
              </w:rPr>
              <w:t>раны на территории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образов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52 000,00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52 000,00</w:t>
            </w:r>
          </w:p>
        </w:tc>
      </w:tr>
      <w:tr w:rsidR="009935D8" w:rsidRPr="00AC6596" w:rsidTr="00AC6596">
        <w:trPr>
          <w:trHeight w:val="390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Другие вопр</w:t>
            </w:r>
            <w:r w:rsidRPr="00AC6596">
              <w:rPr>
                <w:b/>
                <w:bCs/>
              </w:rPr>
              <w:t>о</w:t>
            </w:r>
            <w:r w:rsidRPr="00AC6596">
              <w:rPr>
                <w:b/>
                <w:bCs/>
              </w:rPr>
              <w:t>сы в области наци</w:t>
            </w:r>
            <w:r w:rsidRPr="00AC6596">
              <w:rPr>
                <w:b/>
                <w:bCs/>
              </w:rPr>
              <w:t>о</w:t>
            </w:r>
            <w:r w:rsidRPr="00AC6596">
              <w:rPr>
                <w:b/>
                <w:bCs/>
              </w:rPr>
              <w:t>нальной безопасн</w:t>
            </w:r>
            <w:r w:rsidRPr="00AC6596">
              <w:rPr>
                <w:b/>
                <w:bCs/>
              </w:rPr>
              <w:t>о</w:t>
            </w:r>
            <w:r w:rsidRPr="00AC6596">
              <w:rPr>
                <w:b/>
                <w:bCs/>
              </w:rPr>
              <w:t>сти и пр</w:t>
            </w:r>
            <w:r w:rsidRPr="00AC6596">
              <w:rPr>
                <w:b/>
                <w:bCs/>
              </w:rPr>
              <w:t>а</w:t>
            </w:r>
            <w:r w:rsidRPr="00AC6596">
              <w:rPr>
                <w:b/>
                <w:bCs/>
              </w:rPr>
              <w:t>воохран</w:t>
            </w:r>
            <w:r w:rsidRPr="00AC6596">
              <w:rPr>
                <w:b/>
                <w:bCs/>
              </w:rPr>
              <w:t>и</w:t>
            </w:r>
            <w:r w:rsidRPr="00AC6596">
              <w:rPr>
                <w:b/>
                <w:bCs/>
              </w:rPr>
              <w:t>тельной деятел</w:t>
            </w:r>
            <w:r w:rsidRPr="00AC6596">
              <w:rPr>
                <w:b/>
                <w:bCs/>
              </w:rPr>
              <w:t>ь</w:t>
            </w:r>
            <w:r w:rsidRPr="00AC6596">
              <w:rPr>
                <w:b/>
                <w:bCs/>
              </w:rPr>
              <w:t>ности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862,00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Муниц</w:t>
            </w:r>
            <w:r w:rsidRPr="00AC6596">
              <w:rPr>
                <w:b/>
                <w:bCs/>
              </w:rPr>
              <w:t>и</w:t>
            </w:r>
            <w:r w:rsidRPr="00AC6596">
              <w:rPr>
                <w:b/>
                <w:bCs/>
              </w:rPr>
              <w:t>пал</w:t>
            </w:r>
            <w:r w:rsidRPr="00AC6596">
              <w:rPr>
                <w:b/>
                <w:bCs/>
              </w:rPr>
              <w:t>ь</w:t>
            </w:r>
            <w:r w:rsidRPr="00AC6596">
              <w:rPr>
                <w:b/>
                <w:bCs/>
              </w:rPr>
              <w:t>ная програ</w:t>
            </w:r>
            <w:r w:rsidRPr="00AC6596">
              <w:rPr>
                <w:b/>
                <w:bCs/>
              </w:rPr>
              <w:t>м</w:t>
            </w:r>
            <w:r w:rsidRPr="00AC6596">
              <w:rPr>
                <w:b/>
                <w:bCs/>
              </w:rPr>
              <w:t>ма Щ</w:t>
            </w:r>
            <w:r w:rsidRPr="00AC6596">
              <w:rPr>
                <w:b/>
                <w:bCs/>
              </w:rPr>
              <w:t>е</w:t>
            </w:r>
            <w:r w:rsidRPr="00AC6596">
              <w:rPr>
                <w:b/>
                <w:bCs/>
              </w:rPr>
              <w:t>кинского сельсовета Рыльского района Курской обла</w:t>
            </w:r>
            <w:r w:rsidRPr="00AC6596">
              <w:rPr>
                <w:b/>
                <w:bCs/>
              </w:rPr>
              <w:t>с</w:t>
            </w:r>
            <w:r w:rsidRPr="00AC6596">
              <w:rPr>
                <w:b/>
                <w:bCs/>
              </w:rPr>
              <w:t>ти"Профилактика престу</w:t>
            </w:r>
            <w:r w:rsidRPr="00AC6596">
              <w:rPr>
                <w:b/>
                <w:bCs/>
              </w:rPr>
              <w:t>п</w:t>
            </w:r>
            <w:r w:rsidRPr="00AC6596">
              <w:rPr>
                <w:b/>
                <w:bCs/>
              </w:rPr>
              <w:t>лений и иных пр</w:t>
            </w:r>
            <w:r w:rsidRPr="00AC6596">
              <w:rPr>
                <w:b/>
                <w:bCs/>
              </w:rPr>
              <w:t>а</w:t>
            </w:r>
            <w:r w:rsidRPr="00AC6596">
              <w:rPr>
                <w:b/>
                <w:bCs/>
              </w:rPr>
              <w:t>вонар</w:t>
            </w:r>
            <w:r w:rsidRPr="00AC6596">
              <w:rPr>
                <w:b/>
                <w:bCs/>
              </w:rPr>
              <w:t>у</w:t>
            </w:r>
            <w:r w:rsidRPr="00AC6596">
              <w:rPr>
                <w:b/>
                <w:bCs/>
              </w:rPr>
              <w:t>шений в Щеки</w:t>
            </w:r>
            <w:r w:rsidRPr="00AC6596">
              <w:rPr>
                <w:b/>
                <w:bCs/>
              </w:rPr>
              <w:t>н</w:t>
            </w:r>
            <w:r w:rsidRPr="00AC6596">
              <w:rPr>
                <w:b/>
                <w:bCs/>
              </w:rPr>
              <w:t>ском сел</w:t>
            </w:r>
            <w:r w:rsidRPr="00AC6596">
              <w:rPr>
                <w:b/>
                <w:bCs/>
              </w:rPr>
              <w:t>ь</w:t>
            </w:r>
            <w:r w:rsidRPr="00AC6596">
              <w:rPr>
                <w:b/>
                <w:bCs/>
              </w:rPr>
              <w:t>совете Рыльского района Курской области на 2014-2023 г</w:t>
            </w:r>
            <w:r w:rsidRPr="00AC6596">
              <w:rPr>
                <w:b/>
                <w:bCs/>
              </w:rPr>
              <w:t>о</w:t>
            </w:r>
            <w:r w:rsidRPr="00AC6596">
              <w:rPr>
                <w:b/>
                <w:bCs/>
              </w:rPr>
              <w:t>ды 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12 0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862,00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Подпр</w:t>
            </w:r>
            <w:r>
              <w:t>о</w:t>
            </w:r>
            <w:r>
              <w:t>грамма «Обесп</w:t>
            </w:r>
            <w:r>
              <w:t>е</w:t>
            </w:r>
            <w:r>
              <w:t>чение  пр</w:t>
            </w:r>
            <w:r>
              <w:t>а</w:t>
            </w:r>
            <w:r>
              <w:t>вопорядка  на  терр</w:t>
            </w:r>
            <w:r>
              <w:t>и</w:t>
            </w:r>
            <w:r>
              <w:t>тории  м</w:t>
            </w:r>
            <w:r>
              <w:t>у</w:t>
            </w:r>
            <w:r>
              <w:t>ниципал</w:t>
            </w:r>
            <w:r>
              <w:t>ь</w:t>
            </w:r>
            <w:r>
              <w:t>ного обр</w:t>
            </w:r>
            <w:r>
              <w:t>а</w:t>
            </w:r>
            <w:r>
              <w:t>зов</w:t>
            </w:r>
            <w:r>
              <w:t>а</w:t>
            </w:r>
            <w:r>
              <w:t>ния» муниц</w:t>
            </w:r>
            <w:r>
              <w:t>и</w:t>
            </w:r>
            <w:r>
              <w:t>пальной пр</w:t>
            </w:r>
            <w:r>
              <w:t>о</w:t>
            </w:r>
            <w:r>
              <w:t>граммы Щекинск</w:t>
            </w:r>
            <w:r>
              <w:t>о</w:t>
            </w:r>
            <w:r>
              <w:t>го сельс</w:t>
            </w:r>
            <w:r>
              <w:t>о</w:t>
            </w:r>
            <w:r>
              <w:t>вета Рыл</w:t>
            </w:r>
            <w:r>
              <w:t>ь</w:t>
            </w:r>
            <w:r>
              <w:t>ского ра</w:t>
            </w:r>
            <w:r>
              <w:t>й</w:t>
            </w:r>
            <w:r>
              <w:t>она Ку</w:t>
            </w:r>
            <w:r>
              <w:t>р</w:t>
            </w:r>
            <w:r>
              <w:t>ской о</w:t>
            </w:r>
            <w:r>
              <w:t>б</w:t>
            </w:r>
            <w:r>
              <w:t>ла</w:t>
            </w:r>
            <w:r>
              <w:t>с</w:t>
            </w:r>
            <w:r>
              <w:t>ти"Профилактика преступл</w:t>
            </w:r>
            <w:r>
              <w:t>е</w:t>
            </w:r>
            <w:r>
              <w:t>ний и иных правон</w:t>
            </w:r>
            <w:r>
              <w:t>а</w:t>
            </w:r>
            <w:r>
              <w:t>руш</w:t>
            </w:r>
            <w:r>
              <w:t>е</w:t>
            </w:r>
            <w:r>
              <w:t>ний в Щеки</w:t>
            </w:r>
            <w:r>
              <w:t>н</w:t>
            </w:r>
            <w:r>
              <w:t>ском сел</w:t>
            </w:r>
            <w:r>
              <w:t>ь</w:t>
            </w:r>
            <w:r>
              <w:t>сов</w:t>
            </w:r>
            <w:r>
              <w:t>е</w:t>
            </w:r>
            <w:r>
              <w:t>те Рыльского района Курской области  на 2014-2023 г</w:t>
            </w:r>
            <w:r>
              <w:t>о</w:t>
            </w:r>
            <w:r>
              <w:t>ды"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862,00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Основное меропри</w:t>
            </w:r>
            <w:r>
              <w:t>я</w:t>
            </w:r>
            <w:r>
              <w:t>тие"Реализация мер</w:t>
            </w:r>
            <w:r>
              <w:t>о</w:t>
            </w:r>
            <w:r>
              <w:t>приятий направле</w:t>
            </w:r>
            <w:r>
              <w:t>н</w:t>
            </w:r>
            <w:r>
              <w:t>ных на обеспеч</w:t>
            </w:r>
            <w:r>
              <w:t>е</w:t>
            </w:r>
            <w:r>
              <w:t>ние прав</w:t>
            </w:r>
            <w:r>
              <w:t>о</w:t>
            </w:r>
            <w:r>
              <w:t>порядка на территории муниц</w:t>
            </w:r>
            <w:r>
              <w:t>и</w:t>
            </w:r>
            <w:r>
              <w:t>пальн</w:t>
            </w:r>
            <w:r>
              <w:t>о</w:t>
            </w:r>
            <w:r>
              <w:t>го образов</w:t>
            </w:r>
            <w:r>
              <w:t>а</w:t>
            </w:r>
            <w:r>
              <w:t>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862,00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Реализация меропри</w:t>
            </w:r>
            <w:r>
              <w:t>я</w:t>
            </w:r>
            <w:r>
              <w:t>тий н</w:t>
            </w:r>
            <w:r>
              <w:t>а</w:t>
            </w:r>
            <w:r>
              <w:t>правле</w:t>
            </w:r>
            <w:r>
              <w:t>н</w:t>
            </w:r>
            <w:r>
              <w:t>ных на обеспеч</w:t>
            </w:r>
            <w:r>
              <w:t>е</w:t>
            </w:r>
            <w:r>
              <w:t>ние прав</w:t>
            </w:r>
            <w:r>
              <w:t>о</w:t>
            </w:r>
            <w:r>
              <w:t>порядка на территории муниц</w:t>
            </w:r>
            <w:r>
              <w:t>и</w:t>
            </w:r>
            <w:r>
              <w:t>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12 1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862,00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862,00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Реализация меропри</w:t>
            </w:r>
            <w:r>
              <w:t>я</w:t>
            </w:r>
            <w:r>
              <w:t>тий по п</w:t>
            </w:r>
            <w:r>
              <w:t>е</w:t>
            </w:r>
            <w:r>
              <w:t>реданным полном</w:t>
            </w:r>
            <w:r>
              <w:t>о</w:t>
            </w:r>
            <w:r>
              <w:t>чиям в сфере уч</w:t>
            </w:r>
            <w:r>
              <w:t>а</w:t>
            </w:r>
            <w:r>
              <w:t>стия в профила</w:t>
            </w:r>
            <w:r>
              <w:t>к</w:t>
            </w:r>
            <w:r>
              <w:t>тике те</w:t>
            </w:r>
            <w:r>
              <w:t>р</w:t>
            </w:r>
            <w:r>
              <w:t>роризма и экстреми</w:t>
            </w:r>
            <w:r>
              <w:t>з</w:t>
            </w:r>
            <w:r>
              <w:t>ма, а также в миним</w:t>
            </w:r>
            <w:r>
              <w:t>и</w:t>
            </w:r>
            <w:r>
              <w:t>зации и (или) ли</w:t>
            </w:r>
            <w:r>
              <w:t>к</w:t>
            </w:r>
            <w:r>
              <w:t>видации последс</w:t>
            </w:r>
            <w:r>
              <w:t>т</w:t>
            </w:r>
            <w:r>
              <w:t>вий проя</w:t>
            </w:r>
            <w:r>
              <w:t>в</w:t>
            </w:r>
            <w:r>
              <w:t>лений те</w:t>
            </w:r>
            <w:r>
              <w:t>р</w:t>
            </w:r>
            <w:r>
              <w:t>роризма и экстреми</w:t>
            </w:r>
            <w:r>
              <w:t>з</w:t>
            </w:r>
            <w:r>
              <w:t>ма в гр</w:t>
            </w:r>
            <w:r>
              <w:t>а</w:t>
            </w:r>
            <w:r>
              <w:t>ницах п</w:t>
            </w:r>
            <w:r>
              <w:t>о</w:t>
            </w:r>
            <w:r>
              <w:t>сел</w:t>
            </w:r>
            <w:r>
              <w:t>е</w:t>
            </w:r>
            <w:r>
              <w:t>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571 854,00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123,00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Непр</w:t>
            </w:r>
            <w:r w:rsidRPr="00AC6596">
              <w:rPr>
                <w:b/>
                <w:bCs/>
              </w:rPr>
              <w:t>о</w:t>
            </w:r>
            <w:r w:rsidRPr="00AC6596">
              <w:rPr>
                <w:b/>
                <w:bCs/>
              </w:rPr>
              <w:t>грам</w:t>
            </w:r>
            <w:r w:rsidRPr="00AC6596">
              <w:rPr>
                <w:b/>
                <w:bCs/>
              </w:rPr>
              <w:t>м</w:t>
            </w:r>
            <w:r w:rsidRPr="00AC6596">
              <w:rPr>
                <w:b/>
                <w:bCs/>
              </w:rPr>
              <w:t>ная деятел</w:t>
            </w:r>
            <w:r w:rsidRPr="00AC6596">
              <w:rPr>
                <w:b/>
                <w:bCs/>
              </w:rPr>
              <w:t>ь</w:t>
            </w:r>
            <w:r w:rsidRPr="00AC6596">
              <w:rPr>
                <w:b/>
                <w:bCs/>
              </w:rPr>
              <w:t>ность о</w:t>
            </w:r>
            <w:r w:rsidRPr="00AC6596">
              <w:rPr>
                <w:b/>
                <w:bCs/>
              </w:rPr>
              <w:t>р</w:t>
            </w:r>
            <w:r w:rsidRPr="00AC6596">
              <w:rPr>
                <w:b/>
                <w:bCs/>
              </w:rPr>
              <w:t>ганов м</w:t>
            </w:r>
            <w:r w:rsidRPr="00AC6596">
              <w:rPr>
                <w:b/>
                <w:bCs/>
              </w:rPr>
              <w:t>е</w:t>
            </w:r>
            <w:r w:rsidRPr="00AC6596">
              <w:rPr>
                <w:b/>
                <w:bCs/>
              </w:rPr>
              <w:t>стного с</w:t>
            </w:r>
            <w:r w:rsidRPr="00AC6596">
              <w:rPr>
                <w:b/>
                <w:bCs/>
              </w:rPr>
              <w:t>а</w:t>
            </w:r>
            <w:r w:rsidRPr="00AC6596">
              <w:rPr>
                <w:b/>
                <w:bCs/>
              </w:rPr>
              <w:t>моупра</w:t>
            </w:r>
            <w:r w:rsidRPr="00AC6596">
              <w:rPr>
                <w:b/>
                <w:bCs/>
              </w:rPr>
              <w:t>в</w:t>
            </w:r>
            <w:r w:rsidRPr="00AC6596">
              <w:rPr>
                <w:b/>
                <w:bCs/>
              </w:rP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77 0 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123,00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Непр</w:t>
            </w:r>
            <w:r>
              <w:t>о</w:t>
            </w:r>
            <w:r>
              <w:t>граммные расходы органов мес</w:t>
            </w:r>
            <w:r>
              <w:t>т</w:t>
            </w:r>
            <w:r>
              <w:t>ного самоупра</w:t>
            </w:r>
            <w:r>
              <w:t>в</w:t>
            </w:r>
            <w:r>
              <w:t>ления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123,00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Осущест</w:t>
            </w:r>
            <w:r>
              <w:t>в</w:t>
            </w:r>
            <w:r>
              <w:t>ление п</w:t>
            </w:r>
            <w:r>
              <w:t>е</w:t>
            </w:r>
            <w:r>
              <w:t>реданных полном</w:t>
            </w:r>
            <w:r>
              <w:t>о</w:t>
            </w:r>
            <w:r>
              <w:t>чий  от м</w:t>
            </w:r>
            <w:r>
              <w:t>у</w:t>
            </w:r>
            <w:r>
              <w:t>ниципал</w:t>
            </w:r>
            <w:r>
              <w:t>ь</w:t>
            </w:r>
            <w:r>
              <w:t>ного ра</w:t>
            </w:r>
            <w:r>
              <w:t>й</w:t>
            </w:r>
            <w:r>
              <w:t>она сел</w:t>
            </w:r>
            <w:r>
              <w:t>ь</w:t>
            </w:r>
            <w:r>
              <w:t>ским пос</w:t>
            </w:r>
            <w:r>
              <w:t>е</w:t>
            </w:r>
            <w:r>
              <w:t>лен</w:t>
            </w:r>
            <w:r>
              <w:t>и</w:t>
            </w:r>
            <w:r>
              <w:t>ям по созданию условий для пр</w:t>
            </w:r>
            <w:r>
              <w:t>е</w:t>
            </w:r>
            <w:r>
              <w:t>доставл</w:t>
            </w:r>
            <w:r>
              <w:t>е</w:t>
            </w:r>
            <w:r>
              <w:t>ния тран</w:t>
            </w:r>
            <w:r>
              <w:t>с</w:t>
            </w:r>
            <w:r>
              <w:t>портных услуг нас</w:t>
            </w:r>
            <w:r>
              <w:t>е</w:t>
            </w:r>
            <w:r>
              <w:t>лению и организ</w:t>
            </w:r>
            <w:r>
              <w:t>а</w:t>
            </w:r>
            <w:r>
              <w:t>ция тран</w:t>
            </w:r>
            <w:r>
              <w:t>с</w:t>
            </w:r>
            <w:r>
              <w:t>портного обслуж</w:t>
            </w:r>
            <w:r>
              <w:t>и</w:t>
            </w:r>
            <w:r>
              <w:t>вания н</w:t>
            </w:r>
            <w:r>
              <w:t>а</w:t>
            </w:r>
            <w:r>
              <w:t xml:space="preserve">селения в границах поселения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123,00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77 2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123,00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Другие в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просы в области наци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нальной экономики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571 731,00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области "Упра</w:t>
            </w:r>
            <w:r w:rsidRPr="00AC6596">
              <w:rPr>
                <w:b/>
                <w:bCs/>
                <w:color w:val="000000"/>
              </w:rPr>
              <w:t>в</w:t>
            </w:r>
            <w:r w:rsidRPr="00AC6596">
              <w:rPr>
                <w:b/>
                <w:bCs/>
                <w:color w:val="000000"/>
              </w:rPr>
              <w:t>ление м</w:t>
            </w:r>
            <w:r w:rsidRPr="00AC6596">
              <w:rPr>
                <w:b/>
                <w:bCs/>
                <w:color w:val="000000"/>
              </w:rPr>
              <w:t>у</w:t>
            </w:r>
            <w:r w:rsidRPr="00AC6596">
              <w:rPr>
                <w:b/>
                <w:bCs/>
                <w:color w:val="000000"/>
              </w:rPr>
              <w:t>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пальным имущес</w:t>
            </w:r>
            <w:r w:rsidRPr="00AC6596">
              <w:rPr>
                <w:b/>
                <w:bCs/>
                <w:color w:val="000000"/>
              </w:rPr>
              <w:t>т</w:t>
            </w:r>
            <w:r w:rsidRPr="00AC6596">
              <w:rPr>
                <w:b/>
                <w:bCs/>
                <w:color w:val="000000"/>
              </w:rPr>
              <w:t>вом и з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мельными ресурсами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ского сельсовета Рыльского района Курской области на 2019 - 2021 годы и на перспе</w:t>
            </w:r>
            <w:r w:rsidRPr="00AC6596">
              <w:rPr>
                <w:b/>
                <w:bCs/>
                <w:color w:val="000000"/>
              </w:rPr>
              <w:t>к</w:t>
            </w:r>
            <w:r w:rsidRPr="00AC6596">
              <w:rPr>
                <w:b/>
                <w:bCs/>
                <w:color w:val="000000"/>
              </w:rPr>
              <w:t>тиву  до 2023 года"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04 0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304 000,00</w:t>
            </w:r>
          </w:p>
        </w:tc>
      </w:tr>
      <w:tr w:rsidR="009935D8" w:rsidRPr="00AC6596" w:rsidTr="00AC6596">
        <w:trPr>
          <w:trHeight w:val="18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"Сове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шенств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вание си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темы управления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пальным имущес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вом и з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мельными ресурсами на терр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тории Щ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кинского сельсовета Рыльского района Курской области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програ</w:t>
            </w:r>
            <w:r w:rsidRPr="00AC6596">
              <w:rPr>
                <w:color w:val="000000"/>
              </w:rPr>
              <w:t>м</w:t>
            </w:r>
            <w:r w:rsidRPr="00AC6596">
              <w:rPr>
                <w:color w:val="000000"/>
              </w:rPr>
              <w:t>мы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"Управл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мун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ципальным имущес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вом и  з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мельными ресурсами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на 2019 - 2021 годы и на перспект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ву  до 2023 года"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04 1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304 000,00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ведение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политики в области имущес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венных и з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мельных отношений на терр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тории Щ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кинского сельсовета Рыльского района Курской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04 1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304 000,00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тия в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имущес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венных о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ношений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04 1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101 500,00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04 1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101 500,00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тия в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з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мел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 отношений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04 1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202 500,00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04 1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202 500,00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 «Ра</w:t>
            </w:r>
            <w:r w:rsidRPr="00AC6596">
              <w:rPr>
                <w:b/>
                <w:bCs/>
                <w:color w:val="000000"/>
              </w:rPr>
              <w:t>з</w:t>
            </w:r>
            <w:r w:rsidRPr="00AC6596">
              <w:rPr>
                <w:b/>
                <w:bCs/>
                <w:color w:val="000000"/>
              </w:rPr>
              <w:t>витие м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лого и среднего предпр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нимател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ства на террит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рии МО «Щеки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ский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 xml:space="preserve">совет» Рыльского района Курской области на 2014-2023 годы»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AC6596">
              <w:rPr>
                <w:b/>
                <w:bCs/>
                <w:color w:val="000000"/>
                <w:sz w:val="32"/>
                <w:szCs w:val="32"/>
              </w:rPr>
              <w:t>001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AC6596">
              <w:rPr>
                <w:b/>
                <w:bCs/>
                <w:color w:val="000000"/>
                <w:sz w:val="32"/>
                <w:szCs w:val="32"/>
              </w:rPr>
              <w:t>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AC6596">
              <w:rPr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AC6596">
              <w:rPr>
                <w:b/>
                <w:bCs/>
                <w:color w:val="000000"/>
                <w:sz w:val="32"/>
                <w:szCs w:val="32"/>
              </w:rPr>
              <w:t>15 0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AC6596">
              <w:rPr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  <w:sz w:val="32"/>
                <w:szCs w:val="32"/>
              </w:rPr>
            </w:pPr>
            <w:r w:rsidRPr="00AC6596">
              <w:rPr>
                <w:b/>
                <w:bCs/>
                <w:color w:val="000000"/>
                <w:sz w:val="32"/>
                <w:szCs w:val="32"/>
              </w:rPr>
              <w:t>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AC6596">
              <w:rPr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Подпр</w:t>
            </w:r>
            <w:r>
              <w:t>о</w:t>
            </w:r>
            <w:r>
              <w:t>грамма «Формир</w:t>
            </w:r>
            <w:r>
              <w:t>о</w:t>
            </w:r>
            <w:r>
              <w:t>вание бл</w:t>
            </w:r>
            <w:r>
              <w:t>а</w:t>
            </w:r>
            <w:r>
              <w:t>гоприя</w:t>
            </w:r>
            <w:r>
              <w:t>т</w:t>
            </w:r>
            <w:r>
              <w:t>ных усл</w:t>
            </w:r>
            <w:r>
              <w:t>о</w:t>
            </w:r>
            <w:r>
              <w:t>вий для у</w:t>
            </w:r>
            <w:r>
              <w:t>с</w:t>
            </w:r>
            <w:r>
              <w:t>тойчивого функци</w:t>
            </w:r>
            <w:r>
              <w:t>о</w:t>
            </w:r>
            <w:r>
              <w:t>нирования и развития малого и среденего предпр</w:t>
            </w:r>
            <w:r>
              <w:t>и</w:t>
            </w:r>
            <w:r>
              <w:t>нимател</w:t>
            </w:r>
            <w:r>
              <w:t>ь</w:t>
            </w:r>
            <w:r>
              <w:t>ства» м</w:t>
            </w:r>
            <w:r>
              <w:t>у</w:t>
            </w:r>
            <w:r>
              <w:t>ниципал</w:t>
            </w:r>
            <w:r>
              <w:t>ь</w:t>
            </w:r>
            <w:r>
              <w:t>ной пр</w:t>
            </w:r>
            <w:r>
              <w:t>о</w:t>
            </w:r>
            <w:r>
              <w:t>граммы Щекинск</w:t>
            </w:r>
            <w:r>
              <w:t>о</w:t>
            </w:r>
            <w:r>
              <w:t>го сельс</w:t>
            </w:r>
            <w:r>
              <w:t>о</w:t>
            </w:r>
            <w:r>
              <w:t>вета Рыл</w:t>
            </w:r>
            <w:r>
              <w:t>ь</w:t>
            </w:r>
            <w:r>
              <w:t>ского ра</w:t>
            </w:r>
            <w:r>
              <w:t>й</w:t>
            </w:r>
            <w:r>
              <w:t>она Ку</w:t>
            </w:r>
            <w:r>
              <w:t>р</w:t>
            </w:r>
            <w:r>
              <w:t>ской о</w:t>
            </w:r>
            <w:r>
              <w:t>б</w:t>
            </w:r>
            <w:r>
              <w:t>ласти «Развитие м</w:t>
            </w:r>
            <w:r>
              <w:t>а</w:t>
            </w:r>
            <w:r>
              <w:t>лого и среднего предпр</w:t>
            </w:r>
            <w:r>
              <w:t>и</w:t>
            </w:r>
            <w:r>
              <w:t>нимател</w:t>
            </w:r>
            <w:r>
              <w:t>ь</w:t>
            </w:r>
            <w:r>
              <w:t>ства на территории МО «Щ</w:t>
            </w:r>
            <w:r>
              <w:t>е</w:t>
            </w:r>
            <w:r>
              <w:t>кинский сельсовет» Рыл</w:t>
            </w:r>
            <w:r>
              <w:t>ь</w:t>
            </w:r>
            <w:r>
              <w:t xml:space="preserve">ского района Курской области на 2014-2023 годы»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  <w:sz w:val="32"/>
                <w:szCs w:val="32"/>
              </w:rPr>
            </w:pPr>
            <w:r w:rsidRPr="00AC6596">
              <w:rPr>
                <w:color w:val="000000"/>
                <w:sz w:val="32"/>
                <w:szCs w:val="32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15 1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sz w:val="32"/>
                <w:szCs w:val="32"/>
              </w:rPr>
            </w:pPr>
            <w:r w:rsidRPr="00AC6596">
              <w:rPr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Основное меропри</w:t>
            </w:r>
            <w:r>
              <w:t>я</w:t>
            </w:r>
            <w:r>
              <w:t>тие "По</w:t>
            </w:r>
            <w:r>
              <w:t>д</w:t>
            </w:r>
            <w:r>
              <w:t>готовка и участие в регионал</w:t>
            </w:r>
            <w:r>
              <w:t>ь</w:t>
            </w:r>
            <w:r>
              <w:t>ных и межреги</w:t>
            </w:r>
            <w:r>
              <w:t>о</w:t>
            </w:r>
            <w:r>
              <w:t>нальных выставках, ярмарках, конкурсках и других меропри</w:t>
            </w:r>
            <w:r>
              <w:t>я</w:t>
            </w:r>
            <w:r>
              <w:t>тиях"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  <w:sz w:val="32"/>
                <w:szCs w:val="32"/>
              </w:rPr>
            </w:pPr>
            <w:r w:rsidRPr="00AC6596">
              <w:rPr>
                <w:color w:val="000000"/>
                <w:sz w:val="32"/>
                <w:szCs w:val="32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15 1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sz w:val="32"/>
                <w:szCs w:val="32"/>
              </w:rPr>
            </w:pPr>
            <w:r w:rsidRPr="00AC6596">
              <w:rPr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r>
              <w:t>Обеспеч</w:t>
            </w:r>
            <w:r>
              <w:t>е</w:t>
            </w:r>
            <w:r>
              <w:t>ние усл</w:t>
            </w:r>
            <w:r>
              <w:t>о</w:t>
            </w:r>
            <w:r>
              <w:t>вий для разв</w:t>
            </w:r>
            <w:r>
              <w:t>и</w:t>
            </w:r>
            <w:r>
              <w:t>тия малого и среднего предпр</w:t>
            </w:r>
            <w:r>
              <w:t>и</w:t>
            </w:r>
            <w:r>
              <w:t>нимател</w:t>
            </w:r>
            <w:r>
              <w:t>ь</w:t>
            </w:r>
            <w:r>
              <w:t>ства на территории муниц</w:t>
            </w:r>
            <w:r>
              <w:t>и</w:t>
            </w:r>
            <w:r>
              <w:t>пальн</w:t>
            </w:r>
            <w:r>
              <w:t>о</w:t>
            </w:r>
            <w:r>
              <w:t>го образов</w:t>
            </w:r>
            <w:r>
              <w:t>а</w:t>
            </w:r>
            <w:r>
              <w:t>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  <w:sz w:val="32"/>
                <w:szCs w:val="32"/>
              </w:rPr>
            </w:pPr>
            <w:r w:rsidRPr="00AC6596">
              <w:rPr>
                <w:color w:val="000000"/>
                <w:sz w:val="32"/>
                <w:szCs w:val="32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15 1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С1405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sz w:val="32"/>
                <w:szCs w:val="32"/>
              </w:rPr>
            </w:pPr>
            <w:r w:rsidRPr="00AC6596">
              <w:rPr>
                <w:b/>
                <w:bCs/>
                <w:sz w:val="32"/>
                <w:szCs w:val="32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40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  <w:sz w:val="32"/>
                <w:szCs w:val="32"/>
              </w:rPr>
            </w:pPr>
            <w:r w:rsidRPr="00AC6596">
              <w:rPr>
                <w:color w:val="000000"/>
                <w:sz w:val="32"/>
                <w:szCs w:val="32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15 1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С1405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sz w:val="32"/>
                <w:szCs w:val="32"/>
              </w:rPr>
            </w:pPr>
            <w:r w:rsidRPr="00AC6596">
              <w:rPr>
                <w:sz w:val="32"/>
                <w:szCs w:val="32"/>
              </w:rPr>
              <w:t>200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</w:t>
            </w:r>
            <w:r w:rsidRPr="00AC6596">
              <w:rPr>
                <w:b/>
                <w:bCs/>
                <w:color w:val="000000"/>
              </w:rPr>
              <w:t>с</w:t>
            </w:r>
            <w:r w:rsidRPr="00AC6596">
              <w:rPr>
                <w:b/>
                <w:bCs/>
                <w:color w:val="000000"/>
              </w:rPr>
              <w:t>ти"Обеспечение до</w:t>
            </w:r>
            <w:r w:rsidRPr="00AC6596">
              <w:rPr>
                <w:b/>
                <w:bCs/>
                <w:color w:val="000000"/>
              </w:rPr>
              <w:t>с</w:t>
            </w:r>
            <w:r w:rsidRPr="00AC6596">
              <w:rPr>
                <w:b/>
                <w:bCs/>
                <w:color w:val="000000"/>
              </w:rPr>
              <w:t>ту</w:t>
            </w:r>
            <w:r w:rsidRPr="00AC6596">
              <w:rPr>
                <w:b/>
                <w:bCs/>
                <w:color w:val="000000"/>
              </w:rPr>
              <w:t>п</w:t>
            </w:r>
            <w:r w:rsidRPr="00AC6596">
              <w:rPr>
                <w:b/>
                <w:bCs/>
                <w:color w:val="000000"/>
              </w:rPr>
              <w:t>ным и комфор</w:t>
            </w:r>
            <w:r w:rsidRPr="00AC6596">
              <w:rPr>
                <w:b/>
                <w:bCs/>
                <w:color w:val="000000"/>
              </w:rPr>
              <w:t>т</w:t>
            </w:r>
            <w:r w:rsidRPr="00AC6596">
              <w:rPr>
                <w:b/>
                <w:bCs/>
                <w:color w:val="000000"/>
              </w:rPr>
              <w:t>ным жильем и комм</w:t>
            </w:r>
            <w:r w:rsidRPr="00AC6596">
              <w:rPr>
                <w:b/>
                <w:bCs/>
                <w:color w:val="000000"/>
              </w:rPr>
              <w:t>у</w:t>
            </w:r>
            <w:r w:rsidRPr="00AC6596">
              <w:rPr>
                <w:b/>
                <w:bCs/>
                <w:color w:val="000000"/>
              </w:rPr>
              <w:t>нальными услугами граждан  в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ском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совете Рыльского района Курской области на 2019-2021 г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ды и на период до 2023 года»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07 0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266 731,00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«Создание усл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вий для обе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печения доступным и ко</w:t>
            </w:r>
            <w:r w:rsidRPr="00AC6596">
              <w:rPr>
                <w:color w:val="000000"/>
              </w:rPr>
              <w:t>м</w:t>
            </w:r>
            <w:r w:rsidRPr="00AC6596">
              <w:rPr>
                <w:color w:val="000000"/>
              </w:rPr>
              <w:t>фортным жильем граждан в «М/О»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ной 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граммы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"Обесп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чение до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тупным и комфор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ным жил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ем и ко</w:t>
            </w:r>
            <w:r w:rsidRPr="00AC6596">
              <w:rPr>
                <w:color w:val="000000"/>
              </w:rPr>
              <w:t>м</w:t>
            </w:r>
            <w:r w:rsidRPr="00AC6596">
              <w:rPr>
                <w:color w:val="000000"/>
              </w:rPr>
              <w:t>мунальн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ми услуг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ми граждан  в Щеки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ком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совете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района Курской области на 2019-2021 годы и на период до 2023 года»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266 731,00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ществл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пер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 от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ским пос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лениям по организ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ции в соо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ветствии с Федерал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ным зак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ном от 24 июля 2007 года N 221-ФЗ «О г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венном к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дастре 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движим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сти»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полнения комплек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ных кад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стровых работ и у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вержд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карты-плана те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ритории в границах поселения»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00000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266 731,00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тия по вн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сению в Единый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венный 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естр 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движим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свед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ний о гр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ницах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 обр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зований и границах населе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пун</w:t>
            </w:r>
            <w:r w:rsidRPr="00AC6596">
              <w:rPr>
                <w:color w:val="000000"/>
              </w:rPr>
              <w:t>к</w:t>
            </w:r>
            <w:r w:rsidRPr="00AC6596">
              <w:rPr>
                <w:color w:val="000000"/>
              </w:rPr>
              <w:t>тов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13600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186 712,00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13600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186 712,00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Реализация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тий по вн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сению в Единый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венный 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естр 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движим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свед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ний о гр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ницах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 обр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зований и гран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цах населе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пун</w:t>
            </w:r>
            <w:r w:rsidRPr="00AC6596">
              <w:rPr>
                <w:color w:val="000000"/>
              </w:rPr>
              <w:t>к</w:t>
            </w:r>
            <w:r w:rsidRPr="00AC6596">
              <w:rPr>
                <w:color w:val="000000"/>
              </w:rPr>
              <w:t>тов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S3600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80 019,00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S3600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80 019,00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ЖИЛИЩНО-КОММУНАЛЬНОЕ ХОЯЙСТВО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438 116,00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Комм</w:t>
            </w:r>
            <w:r w:rsidRPr="00AC6596">
              <w:rPr>
                <w:b/>
                <w:bCs/>
                <w:color w:val="000000"/>
              </w:rPr>
              <w:t>у</w:t>
            </w:r>
            <w:r w:rsidRPr="00AC6596">
              <w:rPr>
                <w:b/>
                <w:bCs/>
                <w:color w:val="000000"/>
              </w:rPr>
              <w:t>нальное хозяйство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131 200,00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</w:t>
            </w:r>
            <w:r w:rsidRPr="00AC6596">
              <w:rPr>
                <w:b/>
                <w:bCs/>
                <w:color w:val="000000"/>
              </w:rPr>
              <w:t>с</w:t>
            </w:r>
            <w:r w:rsidRPr="00AC6596">
              <w:rPr>
                <w:b/>
                <w:bCs/>
                <w:color w:val="000000"/>
              </w:rPr>
              <w:t>ти"Обеспечение до</w:t>
            </w:r>
            <w:r w:rsidRPr="00AC6596">
              <w:rPr>
                <w:b/>
                <w:bCs/>
                <w:color w:val="000000"/>
              </w:rPr>
              <w:t>с</w:t>
            </w:r>
            <w:r w:rsidRPr="00AC6596">
              <w:rPr>
                <w:b/>
                <w:bCs/>
                <w:color w:val="000000"/>
              </w:rPr>
              <w:t>ту</w:t>
            </w:r>
            <w:r w:rsidRPr="00AC6596">
              <w:rPr>
                <w:b/>
                <w:bCs/>
                <w:color w:val="000000"/>
              </w:rPr>
              <w:t>п</w:t>
            </w:r>
            <w:r w:rsidRPr="00AC6596">
              <w:rPr>
                <w:b/>
                <w:bCs/>
                <w:color w:val="000000"/>
              </w:rPr>
              <w:t>ным и комфор</w:t>
            </w:r>
            <w:r w:rsidRPr="00AC6596">
              <w:rPr>
                <w:b/>
                <w:bCs/>
                <w:color w:val="000000"/>
              </w:rPr>
              <w:t>т</w:t>
            </w:r>
            <w:r w:rsidRPr="00AC6596">
              <w:rPr>
                <w:b/>
                <w:bCs/>
                <w:color w:val="000000"/>
              </w:rPr>
              <w:t>ным жильем и комм</w:t>
            </w:r>
            <w:r w:rsidRPr="00AC6596">
              <w:rPr>
                <w:b/>
                <w:bCs/>
                <w:color w:val="000000"/>
              </w:rPr>
              <w:t>у</w:t>
            </w:r>
            <w:r w:rsidRPr="00AC6596">
              <w:rPr>
                <w:b/>
                <w:bCs/>
                <w:color w:val="000000"/>
              </w:rPr>
              <w:t>нальными услугами граждан  в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ском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совете Рыльского района Курской области на 2019-2021 г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ды и на период до 2023 года»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07 0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131 200,00</w:t>
            </w:r>
          </w:p>
        </w:tc>
      </w:tr>
      <w:tr w:rsidR="009935D8" w:rsidRPr="00AC6596" w:rsidTr="00AC6596">
        <w:trPr>
          <w:trHeight w:val="18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«Обесп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чение к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честве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ными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лугами ЖКХ нас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ления Щ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кинского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Рыльского района Курской области»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 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граммы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«Обесп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чение до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тупным и комфор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ным жил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ем и ко</w:t>
            </w:r>
            <w:r w:rsidRPr="00AC6596">
              <w:rPr>
                <w:color w:val="000000"/>
              </w:rPr>
              <w:t>м</w:t>
            </w:r>
            <w:r w:rsidRPr="00AC6596">
              <w:rPr>
                <w:color w:val="000000"/>
              </w:rPr>
              <w:t>мунальн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ми услуг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ми граждан в Щеки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ском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совете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района Курской области на 2019-2021 годы и на период до 2023 года»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131 200,00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ществл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пер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 от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ским пос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лениям по организ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ции в гр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ницах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селения электро-, тепло-, г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зо- и вод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снабжения населения, водоотв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дения, снабжения населения т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пливом в пределах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чий, уст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новленных законод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тельс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вом Росси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ской Фед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 xml:space="preserve">рации"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131 200,00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Осущест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ление 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реданных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 в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ко</w:t>
            </w:r>
            <w:r w:rsidRPr="00AC6596">
              <w:rPr>
                <w:color w:val="000000"/>
              </w:rPr>
              <w:t>м</w:t>
            </w:r>
            <w:r w:rsidRPr="00AC6596">
              <w:rPr>
                <w:color w:val="000000"/>
              </w:rPr>
              <w:t>мунальн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хозяйс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131 200,00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Иные бюдже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ные асси</w:t>
            </w:r>
            <w:r w:rsidRPr="00AC6596">
              <w:rPr>
                <w:color w:val="000000"/>
              </w:rPr>
              <w:t>г</w:t>
            </w:r>
            <w:r w:rsidRPr="00AC6596">
              <w:rPr>
                <w:color w:val="000000"/>
              </w:rPr>
              <w:t>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800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131 200,00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</w:rPr>
            </w:pPr>
            <w:r w:rsidRPr="00AC6596">
              <w:rPr>
                <w:b/>
                <w:bCs/>
              </w:rPr>
              <w:t>Благоус</w:t>
            </w:r>
            <w:r w:rsidRPr="00AC6596">
              <w:rPr>
                <w:b/>
                <w:bCs/>
              </w:rPr>
              <w:t>т</w:t>
            </w:r>
            <w:r w:rsidRPr="00AC6596">
              <w:rPr>
                <w:b/>
                <w:bCs/>
              </w:rPr>
              <w:t>ройство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306 916,00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</w:t>
            </w:r>
            <w:r w:rsidRPr="00AC6596">
              <w:rPr>
                <w:b/>
                <w:bCs/>
                <w:color w:val="000000"/>
              </w:rPr>
              <w:t>с</w:t>
            </w:r>
            <w:r w:rsidRPr="00AC6596">
              <w:rPr>
                <w:b/>
                <w:bCs/>
                <w:color w:val="000000"/>
              </w:rPr>
              <w:t>ти"Обеспечение до</w:t>
            </w:r>
            <w:r w:rsidRPr="00AC6596">
              <w:rPr>
                <w:b/>
                <w:bCs/>
                <w:color w:val="000000"/>
              </w:rPr>
              <w:t>с</w:t>
            </w:r>
            <w:r w:rsidRPr="00AC6596">
              <w:rPr>
                <w:b/>
                <w:bCs/>
                <w:color w:val="000000"/>
              </w:rPr>
              <w:t>ту</w:t>
            </w:r>
            <w:r w:rsidRPr="00AC6596">
              <w:rPr>
                <w:b/>
                <w:bCs/>
                <w:color w:val="000000"/>
              </w:rPr>
              <w:t>п</w:t>
            </w:r>
            <w:r w:rsidRPr="00AC6596">
              <w:rPr>
                <w:b/>
                <w:bCs/>
                <w:color w:val="000000"/>
              </w:rPr>
              <w:t>ным и комфор</w:t>
            </w:r>
            <w:r w:rsidRPr="00AC6596">
              <w:rPr>
                <w:b/>
                <w:bCs/>
                <w:color w:val="000000"/>
              </w:rPr>
              <w:t>т</w:t>
            </w:r>
            <w:r w:rsidRPr="00AC6596">
              <w:rPr>
                <w:b/>
                <w:bCs/>
                <w:color w:val="000000"/>
              </w:rPr>
              <w:t>ным жильем и комм</w:t>
            </w:r>
            <w:r w:rsidRPr="00AC6596">
              <w:rPr>
                <w:b/>
                <w:bCs/>
                <w:color w:val="000000"/>
              </w:rPr>
              <w:t>у</w:t>
            </w:r>
            <w:r w:rsidRPr="00AC6596">
              <w:rPr>
                <w:b/>
                <w:bCs/>
                <w:color w:val="000000"/>
              </w:rPr>
              <w:t>нальными услугами граждан  в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ском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совете Рыльского района Курской области на 2019-2021 г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ды и на период до 2023 года»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07 0 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</w:rPr>
            </w:pPr>
            <w:r w:rsidRPr="00AC6596">
              <w:rPr>
                <w:b/>
                <w:bCs/>
              </w:rPr>
              <w:t>306 916,00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«Орган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зация бл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гоустро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ства терр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тории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селения» 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 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граммы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«Обесп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чение до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тупным и комфор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ным жил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ем и ко</w:t>
            </w:r>
            <w:r w:rsidRPr="00AC6596">
              <w:rPr>
                <w:color w:val="000000"/>
              </w:rPr>
              <w:t>м</w:t>
            </w:r>
            <w:r w:rsidRPr="00AC6596">
              <w:rPr>
                <w:color w:val="000000"/>
              </w:rPr>
              <w:t>мунальн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ми услуг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ми граждан в Щеки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ском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совете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района Курской области на 2019-2021 годы и на период до 2023 года»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306 916,00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"Со</w:t>
            </w:r>
            <w:r w:rsidRPr="00AC6596">
              <w:rPr>
                <w:color w:val="000000"/>
              </w:rPr>
              <w:t>з</w:t>
            </w:r>
            <w:r w:rsidRPr="00AC6596">
              <w:rPr>
                <w:color w:val="000000"/>
              </w:rPr>
              <w:t>дание бл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гоприя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ных усл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вий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наде</w:t>
            </w:r>
            <w:r w:rsidRPr="00AC6596">
              <w:rPr>
                <w:color w:val="000000"/>
              </w:rPr>
              <w:t>ж</w:t>
            </w:r>
            <w:r w:rsidRPr="00AC6596">
              <w:rPr>
                <w:color w:val="000000"/>
              </w:rPr>
              <w:t>ной работы  жилищно-комм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нальгого хозя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ства в Щеки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ском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совете Рыльского района Курской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306 916,00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тия по бл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гоустро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ству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306 916,00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07 2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</w:pPr>
            <w:r>
              <w:t>306 916,00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КУЛЬТУРА, КИНЕМАТОГРАФИЯ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1 777 162,84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1 776 793,84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области «Развитие культуры в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ском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совете Рыл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ского района Курской области  на 2014-2023 г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ды»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1 776 793,84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«Развитие 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родного творчества и культу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но-досуговой деятельн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 в Щ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кинском сельсовете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района Курской области»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программы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«Разв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тие культуры в Щеки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ском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 xml:space="preserve">совете Рыльского района Курской области  на 2014-2023 годы»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1 776 793,84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"Орг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низация культурно-досуговой деятельн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сти"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1 776 793,84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Заработная плата и 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числения на выплаты по оплате труда 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ботников учрежд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ний кул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туры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 обр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зований городских и сельских поселений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13330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478 126,00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Расходы на выплаты персоналу в целях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полн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функций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венными (муниц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пальными) органами, казенными учрежд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ниями, 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ганами управления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венными внебю</w:t>
            </w:r>
            <w:r w:rsidRPr="00AC6596">
              <w:rPr>
                <w:color w:val="000000"/>
              </w:rPr>
              <w:t>д</w:t>
            </w:r>
            <w:r w:rsidRPr="00AC6596">
              <w:rPr>
                <w:color w:val="000000"/>
              </w:rPr>
              <w:t>жетными фо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13330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478 126,00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Реализация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тий, 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правле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на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плат заработной платы и начисл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ний на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пл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ты по оплате труда 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ботников учрежд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ний кул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туры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 обр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зований городских и сельских поселений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S3330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863 000,00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Расходы на выплаты персоналу в целях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полн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функций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венными (муниц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пальными) органами, казенными учрежд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ниями, о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ганами управления государс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венными внебю</w:t>
            </w:r>
            <w:r w:rsidRPr="00AC6596">
              <w:rPr>
                <w:color w:val="000000"/>
              </w:rPr>
              <w:t>д</w:t>
            </w:r>
            <w:r w:rsidRPr="00AC6596">
              <w:rPr>
                <w:color w:val="000000"/>
              </w:rPr>
              <w:t>жетными фо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дами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S3330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863 000,00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Расходы на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де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тельности (оказание услуг)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 учр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ждений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435 667,84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414 167,84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Иные бюдже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ные асси</w:t>
            </w:r>
            <w:r w:rsidRPr="00AC6596">
              <w:rPr>
                <w:color w:val="000000"/>
              </w:rPr>
              <w:t>г</w:t>
            </w:r>
            <w:r w:rsidRPr="00AC6596">
              <w:rPr>
                <w:color w:val="000000"/>
              </w:rPr>
              <w:t>нования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С1401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800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21 500,00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Обесеп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чение ра</w:t>
            </w:r>
            <w:r w:rsidRPr="00AC6596">
              <w:rPr>
                <w:color w:val="000000"/>
              </w:rPr>
              <w:t>з</w:t>
            </w:r>
            <w:r w:rsidRPr="00AC6596">
              <w:rPr>
                <w:color w:val="000000"/>
              </w:rPr>
              <w:t>вития и у</w:t>
            </w:r>
            <w:r w:rsidRPr="00AC6596">
              <w:rPr>
                <w:color w:val="000000"/>
              </w:rPr>
              <w:t>к</w:t>
            </w:r>
            <w:r w:rsidRPr="00AC6596">
              <w:rPr>
                <w:color w:val="000000"/>
              </w:rPr>
              <w:t>ре</w:t>
            </w:r>
            <w:r w:rsidRPr="00AC6596">
              <w:rPr>
                <w:color w:val="000000"/>
              </w:rPr>
              <w:t>п</w:t>
            </w:r>
            <w:r w:rsidRPr="00AC6596">
              <w:rPr>
                <w:color w:val="000000"/>
              </w:rPr>
              <w:t>ления материал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но-технич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ской базы домов культуры в населе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пун</w:t>
            </w:r>
            <w:r w:rsidRPr="00AC6596">
              <w:rPr>
                <w:color w:val="000000"/>
              </w:rPr>
              <w:t>к</w:t>
            </w:r>
            <w:r w:rsidRPr="00AC6596">
              <w:rPr>
                <w:color w:val="000000"/>
              </w:rPr>
              <w:t>тах с чи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лом жит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лей до 50 тысяч 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ловек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L4670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L4670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Другие вопросы в области культуры, кинемат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графии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369,00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области «Развитие культуры в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ском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совете Рыл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ского района Курской области на 2014-2023 годы»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369,00</w:t>
            </w:r>
          </w:p>
        </w:tc>
      </w:tr>
      <w:tr w:rsidR="009935D8" w:rsidRPr="00AC6596" w:rsidTr="00AC6596">
        <w:trPr>
          <w:trHeight w:val="112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«Насл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дие»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ной 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граммы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«Разв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тие культуры в Щеки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ском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совете  Рыльского района Курской области на 2014-2023 г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 xml:space="preserve">ды»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369,00</w:t>
            </w:r>
          </w:p>
        </w:tc>
      </w:tr>
      <w:tr w:rsidR="009935D8" w:rsidRPr="00AC6596" w:rsidTr="00AC6596">
        <w:trPr>
          <w:trHeight w:val="18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ществл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пер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 от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ским пос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лениям по сохран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нию, и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пользов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нии и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пуляриз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ции объе</w:t>
            </w:r>
            <w:r w:rsidRPr="00AC6596">
              <w:rPr>
                <w:color w:val="000000"/>
              </w:rPr>
              <w:t>к</w:t>
            </w:r>
            <w:r w:rsidRPr="00AC6596">
              <w:rPr>
                <w:color w:val="000000"/>
              </w:rPr>
              <w:t>тов кул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турного наследия (памятн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ков ист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рии и культуры), наход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щихся в собстве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ности 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селения, охр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на объектов культурн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насл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дия (п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мятников истории и культуры) местного (муниц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пального) значения, распол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женных на территории посел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369,00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Осущест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ление п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реданных полном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чий по со</w:t>
            </w:r>
            <w:r w:rsidRPr="00AC6596">
              <w:rPr>
                <w:color w:val="000000"/>
              </w:rPr>
              <w:t>з</w:t>
            </w:r>
            <w:r w:rsidRPr="00AC6596">
              <w:rPr>
                <w:color w:val="000000"/>
              </w:rPr>
              <w:t>данию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ловий для проведения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тий в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культуры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369,00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01 2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П1463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369,00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Социал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ная пол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тика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217 619,04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Пенсио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ное обе</w:t>
            </w:r>
            <w:r w:rsidRPr="00AC6596">
              <w:rPr>
                <w:b/>
                <w:bCs/>
                <w:color w:val="000000"/>
              </w:rPr>
              <w:t>с</w:t>
            </w:r>
            <w:r w:rsidRPr="00AC6596">
              <w:rPr>
                <w:b/>
                <w:bCs/>
                <w:color w:val="000000"/>
              </w:rPr>
              <w:t>печение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217 619,04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области «Соц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альная поддержка граждан в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ском сел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совете Рыльского района Курской области на 2020 – 2022 годы и на пер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од до 2024 года»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02 0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217 619,04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«Социал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ная по</w:t>
            </w:r>
            <w:r w:rsidRPr="00AC6596">
              <w:rPr>
                <w:color w:val="000000"/>
              </w:rPr>
              <w:t>д</w:t>
            </w:r>
            <w:r w:rsidRPr="00AC6596">
              <w:rPr>
                <w:color w:val="000000"/>
              </w:rPr>
              <w:t>держка о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дельных категорий граждан»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граммы  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«С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циальная поддержка граждан</w:t>
            </w:r>
            <w:r w:rsidRPr="00AC6596">
              <w:rPr>
                <w:color w:val="000000"/>
              </w:rPr>
              <w:br/>
              <w:t>в Щеки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ском сел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совете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района Курской области на 2020 – 2022 годы и на пер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од до 2024 года»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02 1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217 619,04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"Пр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доставл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ние выплат пенсий за выслугу лет, доплат к пенсиям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пальных служащих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пального образов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02 1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</w:pPr>
            <w: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217 619,04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Выплата пенсий за выслугу лет и до</w:t>
            </w:r>
            <w:r w:rsidRPr="00AC6596">
              <w:rPr>
                <w:color w:val="000000"/>
              </w:rPr>
              <w:t>п</w:t>
            </w:r>
            <w:r w:rsidRPr="00AC6596">
              <w:rPr>
                <w:color w:val="000000"/>
              </w:rPr>
              <w:t>лат к пе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сиям 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 сл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 xml:space="preserve">жащих 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02 1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С1445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217 619,04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Социал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ное обе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печение и иные в</w:t>
            </w:r>
            <w:r w:rsidRPr="00AC6596">
              <w:rPr>
                <w:color w:val="000000"/>
              </w:rPr>
              <w:t>ы</w:t>
            </w:r>
            <w:r w:rsidRPr="00AC6596">
              <w:rPr>
                <w:color w:val="000000"/>
              </w:rPr>
              <w:t>платы н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селению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02 1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С1445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300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217 619,04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Физич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ская кул</w:t>
            </w:r>
            <w:r w:rsidRPr="00AC6596">
              <w:rPr>
                <w:b/>
                <w:bCs/>
                <w:color w:val="000000"/>
              </w:rPr>
              <w:t>ь</w:t>
            </w:r>
            <w:r w:rsidRPr="00AC6596">
              <w:rPr>
                <w:b/>
                <w:bCs/>
                <w:color w:val="000000"/>
              </w:rPr>
              <w:t>тура и спорт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</w:rPr>
            </w:pPr>
            <w:r w:rsidRPr="00AC6596">
              <w:rPr>
                <w:b/>
                <w:bCs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150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Муниц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пальная програ</w:t>
            </w:r>
            <w:r w:rsidRPr="00AC6596">
              <w:rPr>
                <w:b/>
                <w:bCs/>
                <w:color w:val="000000"/>
              </w:rPr>
              <w:t>м</w:t>
            </w:r>
            <w:r w:rsidRPr="00AC6596">
              <w:rPr>
                <w:b/>
                <w:bCs/>
                <w:color w:val="000000"/>
              </w:rPr>
              <w:t>ма Щ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кинского сельсовета Рыльского района Курской области «Повыш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ние э</w:t>
            </w:r>
            <w:r w:rsidRPr="00AC6596">
              <w:rPr>
                <w:b/>
                <w:bCs/>
                <w:color w:val="000000"/>
              </w:rPr>
              <w:t>ф</w:t>
            </w:r>
            <w:r w:rsidRPr="00AC6596">
              <w:rPr>
                <w:b/>
                <w:bCs/>
                <w:color w:val="000000"/>
              </w:rPr>
              <w:t>фективн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сти раб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ты с мол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дежью, организ</w:t>
            </w:r>
            <w:r w:rsidRPr="00AC6596">
              <w:rPr>
                <w:b/>
                <w:bCs/>
                <w:color w:val="000000"/>
              </w:rPr>
              <w:t>а</w:t>
            </w:r>
            <w:r w:rsidRPr="00AC6596">
              <w:rPr>
                <w:b/>
                <w:bCs/>
                <w:color w:val="000000"/>
              </w:rPr>
              <w:t>ция отд</w:t>
            </w:r>
            <w:r w:rsidRPr="00AC6596">
              <w:rPr>
                <w:b/>
                <w:bCs/>
                <w:color w:val="000000"/>
              </w:rPr>
              <w:t>ы</w:t>
            </w:r>
            <w:r w:rsidRPr="00AC6596">
              <w:rPr>
                <w:b/>
                <w:bCs/>
                <w:color w:val="000000"/>
              </w:rPr>
              <w:t>ха и озд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ровления детей, м</w:t>
            </w:r>
            <w:r w:rsidRPr="00AC6596">
              <w:rPr>
                <w:b/>
                <w:bCs/>
                <w:color w:val="000000"/>
              </w:rPr>
              <w:t>о</w:t>
            </w:r>
            <w:r w:rsidRPr="00AC6596">
              <w:rPr>
                <w:b/>
                <w:bCs/>
                <w:color w:val="000000"/>
              </w:rPr>
              <w:t>лодежи развитие физич</w:t>
            </w:r>
            <w:r w:rsidRPr="00AC6596">
              <w:rPr>
                <w:b/>
                <w:bCs/>
                <w:color w:val="000000"/>
              </w:rPr>
              <w:t>е</w:t>
            </w:r>
            <w:r w:rsidRPr="00AC6596">
              <w:rPr>
                <w:b/>
                <w:bCs/>
                <w:color w:val="000000"/>
              </w:rPr>
              <w:t>ской культ</w:t>
            </w:r>
            <w:r w:rsidRPr="00AC6596">
              <w:rPr>
                <w:b/>
                <w:bCs/>
                <w:color w:val="000000"/>
              </w:rPr>
              <w:t>у</w:t>
            </w:r>
            <w:r w:rsidRPr="00AC6596">
              <w:rPr>
                <w:b/>
                <w:bCs/>
                <w:color w:val="000000"/>
              </w:rPr>
              <w:t>ры и спорта на терр</w:t>
            </w:r>
            <w:r w:rsidRPr="00AC6596">
              <w:rPr>
                <w:b/>
                <w:bCs/>
                <w:color w:val="000000"/>
              </w:rPr>
              <w:t>и</w:t>
            </w:r>
            <w:r w:rsidRPr="00AC6596">
              <w:rPr>
                <w:b/>
                <w:bCs/>
                <w:color w:val="000000"/>
              </w:rPr>
              <w:t>тории   Щеки</w:t>
            </w:r>
            <w:r w:rsidRPr="00AC6596">
              <w:rPr>
                <w:b/>
                <w:bCs/>
                <w:color w:val="000000"/>
              </w:rPr>
              <w:t>н</w:t>
            </w:r>
            <w:r w:rsidRPr="00AC6596">
              <w:rPr>
                <w:b/>
                <w:bCs/>
                <w:color w:val="000000"/>
              </w:rPr>
              <w:t>ского сельсовета Рыльского района Курской области на 2021-2023 годы и на плановый период до 2025 года"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08 0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1875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Подпр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грамма «Реализ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ция мун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ципальной политики в сфере ф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зической культуры и спорта» муниц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пальной программы 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«П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вышение эффекти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ности р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боты с м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лодежью, организ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ция отдыха и оздоро</w:t>
            </w:r>
            <w:r w:rsidRPr="00AC6596">
              <w:rPr>
                <w:color w:val="000000"/>
              </w:rPr>
              <w:t>в</w:t>
            </w:r>
            <w:r w:rsidRPr="00AC6596">
              <w:rPr>
                <w:color w:val="000000"/>
              </w:rPr>
              <w:t>ления д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тей, мол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дежи ра</w:t>
            </w:r>
            <w:r w:rsidRPr="00AC6596">
              <w:rPr>
                <w:color w:val="000000"/>
              </w:rPr>
              <w:t>з</w:t>
            </w:r>
            <w:r w:rsidRPr="00AC6596">
              <w:rPr>
                <w:color w:val="000000"/>
              </w:rPr>
              <w:t>витие ф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зич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ской культуры и спорта на те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ритории   Щекинск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сельс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вета Рыл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ского ра</w:t>
            </w:r>
            <w:r w:rsidRPr="00AC6596">
              <w:rPr>
                <w:color w:val="000000"/>
              </w:rPr>
              <w:t>й</w:t>
            </w:r>
            <w:r w:rsidRPr="00AC6596">
              <w:rPr>
                <w:color w:val="000000"/>
              </w:rPr>
              <w:t>она Ку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ской о</w:t>
            </w:r>
            <w:r w:rsidRPr="00AC6596">
              <w:rPr>
                <w:color w:val="000000"/>
              </w:rPr>
              <w:t>б</w:t>
            </w:r>
            <w:r w:rsidRPr="00AC6596">
              <w:rPr>
                <w:color w:val="000000"/>
              </w:rPr>
              <w:t>ласти на 2021-2023 годы и на плановый период до 2025 года"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08 2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b/>
                <w:bCs/>
                <w:color w:val="000000"/>
              </w:rPr>
            </w:pPr>
            <w:r w:rsidRPr="00AC6596">
              <w:rPr>
                <w:b/>
                <w:bCs/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Основное меропри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тие "С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вершенс</w:t>
            </w:r>
            <w:r w:rsidRPr="00AC6596">
              <w:rPr>
                <w:color w:val="000000"/>
              </w:rPr>
              <w:t>т</w:t>
            </w:r>
            <w:r w:rsidRPr="00AC6596">
              <w:rPr>
                <w:color w:val="000000"/>
              </w:rPr>
              <w:t>вование системы физическ</w:t>
            </w:r>
            <w:r w:rsidRPr="00AC6596">
              <w:rPr>
                <w:color w:val="000000"/>
              </w:rPr>
              <w:t>о</w:t>
            </w:r>
            <w:r w:rsidRPr="00AC6596">
              <w:rPr>
                <w:color w:val="000000"/>
              </w:rPr>
              <w:t>го восп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тания для различных групп и к</w:t>
            </w:r>
            <w:r w:rsidRPr="00AC6596">
              <w:rPr>
                <w:color w:val="000000"/>
              </w:rPr>
              <w:t>а</w:t>
            </w:r>
            <w:r w:rsidRPr="00AC6596">
              <w:rPr>
                <w:color w:val="000000"/>
              </w:rPr>
              <w:t>тегорий населения"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08 2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 xml:space="preserve"> 00000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750"/>
        </w:trPr>
        <w:tc>
          <w:tcPr>
            <w:tcW w:w="1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Создание условий, обеспеч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вающих повышение мотивации жителей Рыльского района Курской области к регуля</w:t>
            </w:r>
            <w:r w:rsidRPr="00AC6596">
              <w:rPr>
                <w:color w:val="000000"/>
              </w:rPr>
              <w:t>р</w:t>
            </w:r>
            <w:r w:rsidRPr="00AC6596">
              <w:rPr>
                <w:color w:val="000000"/>
              </w:rPr>
              <w:t>ным зан</w:t>
            </w:r>
            <w:r w:rsidRPr="00AC6596">
              <w:rPr>
                <w:color w:val="000000"/>
              </w:rPr>
              <w:t>я</w:t>
            </w:r>
            <w:r w:rsidRPr="00AC6596">
              <w:rPr>
                <w:color w:val="000000"/>
              </w:rPr>
              <w:t>тиям физ</w:t>
            </w:r>
            <w:r w:rsidRPr="00AC6596">
              <w:rPr>
                <w:color w:val="000000"/>
              </w:rPr>
              <w:t>и</w:t>
            </w:r>
            <w:r w:rsidRPr="00AC6596">
              <w:rPr>
                <w:color w:val="000000"/>
              </w:rPr>
              <w:t>ческой культурой и спортом и ведению здорового образа жизни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08 2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С1406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 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1 000,00</w:t>
            </w:r>
          </w:p>
        </w:tc>
      </w:tr>
      <w:tr w:rsidR="009935D8" w:rsidRPr="00AC6596" w:rsidTr="00AC6596">
        <w:trPr>
          <w:trHeight w:val="375"/>
        </w:trPr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Закупка товаров, работ и у</w:t>
            </w:r>
            <w:r w:rsidRPr="00AC6596">
              <w:rPr>
                <w:color w:val="000000"/>
              </w:rPr>
              <w:t>с</w:t>
            </w:r>
            <w:r w:rsidRPr="00AC6596">
              <w:rPr>
                <w:color w:val="000000"/>
              </w:rPr>
              <w:t>луг для обеспеч</w:t>
            </w:r>
            <w:r w:rsidRPr="00AC6596">
              <w:rPr>
                <w:color w:val="000000"/>
              </w:rPr>
              <w:t>е</w:t>
            </w:r>
            <w:r w:rsidRPr="00AC6596">
              <w:rPr>
                <w:color w:val="000000"/>
              </w:rPr>
              <w:t>ния гос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дарстве</w:t>
            </w:r>
            <w:r w:rsidRPr="00AC6596">
              <w:rPr>
                <w:color w:val="000000"/>
              </w:rPr>
              <w:t>н</w:t>
            </w:r>
            <w:r w:rsidRPr="00AC6596">
              <w:rPr>
                <w:color w:val="000000"/>
              </w:rPr>
              <w:t>ных (м</w:t>
            </w:r>
            <w:r w:rsidRPr="00AC6596">
              <w:rPr>
                <w:color w:val="000000"/>
              </w:rPr>
              <w:t>у</w:t>
            </w:r>
            <w:r w:rsidRPr="00AC6596">
              <w:rPr>
                <w:color w:val="000000"/>
              </w:rPr>
              <w:t>ниципал</w:t>
            </w:r>
            <w:r w:rsidRPr="00AC6596">
              <w:rPr>
                <w:color w:val="000000"/>
              </w:rPr>
              <w:t>ь</w:t>
            </w:r>
            <w:r w:rsidRPr="00AC6596">
              <w:rPr>
                <w:color w:val="000000"/>
              </w:rPr>
              <w:t>ных) нужд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08 2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01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935D8" w:rsidRPr="00AC6596" w:rsidRDefault="009935D8" w:rsidP="00AC6596">
            <w:pPr>
              <w:rPr>
                <w:color w:val="000000"/>
              </w:rPr>
            </w:pPr>
            <w:r w:rsidRPr="00AC6596">
              <w:rPr>
                <w:color w:val="000000"/>
              </w:rPr>
              <w:t>С1406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center"/>
              <w:rPr>
                <w:color w:val="000000"/>
              </w:rPr>
            </w:pPr>
            <w:r w:rsidRPr="00AC6596">
              <w:rPr>
                <w:color w:val="000000"/>
              </w:rPr>
              <w:t>200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AC6596" w:rsidRDefault="009935D8" w:rsidP="00AC6596">
            <w:pPr>
              <w:jc w:val="right"/>
              <w:rPr>
                <w:color w:val="000000"/>
              </w:rPr>
            </w:pPr>
            <w:r w:rsidRPr="00AC6596">
              <w:rPr>
                <w:color w:val="000000"/>
              </w:rPr>
              <w:t>1 000,00</w:t>
            </w:r>
          </w:p>
        </w:tc>
      </w:tr>
    </w:tbl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p w:rsidR="009935D8" w:rsidRDefault="009935D8" w:rsidP="00F45A51">
      <w:pPr>
        <w:jc w:val="both"/>
        <w:rPr>
          <w:sz w:val="24"/>
          <w:szCs w:val="24"/>
        </w:rPr>
      </w:pPr>
    </w:p>
    <w:tbl>
      <w:tblPr>
        <w:tblW w:w="9181" w:type="dxa"/>
        <w:tblInd w:w="108" w:type="dxa"/>
        <w:tblLayout w:type="fixed"/>
        <w:tblLook w:val="0000"/>
      </w:tblPr>
      <w:tblGrid>
        <w:gridCol w:w="2881"/>
        <w:gridCol w:w="1060"/>
        <w:gridCol w:w="860"/>
        <w:gridCol w:w="1280"/>
        <w:gridCol w:w="1260"/>
        <w:gridCol w:w="1840"/>
      </w:tblGrid>
      <w:tr w:rsidR="009935D8" w:rsidRPr="003C5AC6" w:rsidTr="003C5AC6">
        <w:trPr>
          <w:trHeight w:val="315"/>
        </w:trPr>
        <w:tc>
          <w:tcPr>
            <w:tcW w:w="91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bookmarkStart w:id="5" w:name="RANGE!A1:I132"/>
            <w:bookmarkEnd w:id="5"/>
            <w:r>
              <w:t>Приложение № 11</w:t>
            </w:r>
          </w:p>
        </w:tc>
      </w:tr>
      <w:tr w:rsidR="009935D8" w:rsidRPr="003C5AC6" w:rsidTr="003C5AC6">
        <w:trPr>
          <w:trHeight w:val="315"/>
        </w:trPr>
        <w:tc>
          <w:tcPr>
            <w:tcW w:w="91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к решению Собрания Депутатов Щекинского сельсовета</w:t>
            </w:r>
          </w:p>
        </w:tc>
      </w:tr>
      <w:tr w:rsidR="009935D8" w:rsidRPr="003C5AC6" w:rsidTr="003C5AC6">
        <w:trPr>
          <w:trHeight w:val="315"/>
        </w:trPr>
        <w:tc>
          <w:tcPr>
            <w:tcW w:w="91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 xml:space="preserve">Рыльского района от 23.12.2020г. № 212 </w:t>
            </w:r>
          </w:p>
        </w:tc>
      </w:tr>
      <w:tr w:rsidR="009935D8" w:rsidRPr="003C5AC6" w:rsidTr="003C5AC6">
        <w:trPr>
          <w:trHeight w:val="330"/>
        </w:trPr>
        <w:tc>
          <w:tcPr>
            <w:tcW w:w="91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"О бюджете Щекинского сельсовета Рыльского района</w:t>
            </w:r>
          </w:p>
        </w:tc>
      </w:tr>
      <w:tr w:rsidR="009935D8" w:rsidRPr="003C5AC6" w:rsidTr="003C5AC6">
        <w:trPr>
          <w:trHeight w:val="330"/>
        </w:trPr>
        <w:tc>
          <w:tcPr>
            <w:tcW w:w="91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Курской области на 2021 год и плановый период 2022-2023годы"</w:t>
            </w:r>
          </w:p>
        </w:tc>
      </w:tr>
      <w:tr w:rsidR="009935D8" w:rsidRPr="003C5AC6" w:rsidTr="003C5AC6">
        <w:trPr>
          <w:trHeight w:val="330"/>
        </w:trPr>
        <w:tc>
          <w:tcPr>
            <w:tcW w:w="91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 в ред.решения Собрания депутатов от ____ №___)</w:t>
            </w:r>
          </w:p>
        </w:tc>
      </w:tr>
      <w:tr w:rsidR="009935D8" w:rsidRPr="003C5AC6" w:rsidTr="003C5AC6">
        <w:trPr>
          <w:trHeight w:val="1320"/>
        </w:trPr>
        <w:tc>
          <w:tcPr>
            <w:tcW w:w="918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Распределение бюджетных ассигнований по  целевым статьям (мун</w:t>
            </w:r>
            <w:r w:rsidRPr="003C5AC6">
              <w:rPr>
                <w:b/>
                <w:bCs/>
                <w:color w:val="000000"/>
              </w:rPr>
              <w:t>и</w:t>
            </w:r>
            <w:r w:rsidRPr="003C5AC6">
              <w:rPr>
                <w:b/>
                <w:bCs/>
                <w:color w:val="000000"/>
              </w:rPr>
              <w:t>ципальным программам Щекинского сельсовета                                                                                                       Рыльского района Курской области и непрограммным направл</w:t>
            </w:r>
            <w:r w:rsidRPr="003C5AC6">
              <w:rPr>
                <w:b/>
                <w:bCs/>
                <w:color w:val="000000"/>
              </w:rPr>
              <w:t>е</w:t>
            </w:r>
            <w:r w:rsidRPr="003C5AC6">
              <w:rPr>
                <w:b/>
                <w:bCs/>
                <w:color w:val="000000"/>
              </w:rPr>
              <w:t>ниям де</w:t>
            </w:r>
            <w:r w:rsidRPr="003C5AC6">
              <w:rPr>
                <w:b/>
                <w:bCs/>
                <w:color w:val="000000"/>
              </w:rPr>
              <w:t>я</w:t>
            </w:r>
            <w:r w:rsidRPr="003C5AC6">
              <w:rPr>
                <w:b/>
                <w:bCs/>
                <w:color w:val="000000"/>
              </w:rPr>
              <w:t>тельности), группам видов расходов классификации расходов                                                                                                                                       бюджета Щекинского сельсовета Рыльского района Курской о</w:t>
            </w:r>
            <w:r w:rsidRPr="003C5AC6">
              <w:rPr>
                <w:b/>
                <w:bCs/>
                <w:color w:val="000000"/>
              </w:rPr>
              <w:t>б</w:t>
            </w:r>
            <w:r w:rsidRPr="003C5AC6">
              <w:rPr>
                <w:b/>
                <w:bCs/>
                <w:color w:val="000000"/>
              </w:rPr>
              <w:t>ласти на 2021 год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3C5AC6" w:rsidRDefault="009935D8" w:rsidP="003C5AC6">
            <w:pPr>
              <w:rPr>
                <w:rFonts w:ascii="Arial" w:hAnsi="Arial" w:cs="Arial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3C5AC6" w:rsidRDefault="009935D8" w:rsidP="003C5AC6">
            <w:pPr>
              <w:rPr>
                <w:rFonts w:ascii="Arial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3C5AC6" w:rsidRDefault="009935D8" w:rsidP="003C5AC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35D8" w:rsidRPr="003C5AC6" w:rsidRDefault="009935D8" w:rsidP="003C5AC6"/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9935D8" w:rsidRPr="003C5AC6" w:rsidRDefault="009935D8" w:rsidP="003C5AC6">
            <w:pPr>
              <w:jc w:val="center"/>
              <w:rPr>
                <w:rFonts w:ascii="Arial" w:hAnsi="Arial" w:cs="Arial"/>
              </w:rPr>
            </w:pPr>
            <w:r w:rsidRPr="003C5AC6">
              <w:rPr>
                <w:rFonts w:ascii="Arial" w:hAnsi="Arial" w:cs="Arial"/>
              </w:rPr>
              <w:t>рублей</w:t>
            </w:r>
          </w:p>
        </w:tc>
      </w:tr>
      <w:tr w:rsidR="009935D8" w:rsidRPr="003C5AC6" w:rsidTr="003C5AC6">
        <w:trPr>
          <w:trHeight w:val="108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Наименование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FFFFFF" w:fill="FFFFFF"/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ЦСР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ВР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Сумма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В С Е Г О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4 337 805,69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Муниципальная программа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</w:t>
            </w:r>
            <w:r w:rsidRPr="003C5AC6">
              <w:rPr>
                <w:b/>
                <w:bCs/>
                <w:color w:val="000000"/>
              </w:rPr>
              <w:t>ь</w:t>
            </w:r>
            <w:r w:rsidRPr="003C5AC6">
              <w:rPr>
                <w:b/>
                <w:bCs/>
                <w:color w:val="000000"/>
              </w:rPr>
              <w:t>ского района Курской области «Развитие культуры в Щекинском сел</w:t>
            </w:r>
            <w:r w:rsidRPr="003C5AC6">
              <w:rPr>
                <w:b/>
                <w:bCs/>
                <w:color w:val="000000"/>
              </w:rPr>
              <w:t>ь</w:t>
            </w:r>
            <w:r w:rsidRPr="003C5AC6">
              <w:rPr>
                <w:b/>
                <w:bCs/>
                <w:color w:val="000000"/>
              </w:rPr>
              <w:t>совете Рыльского района Курской о</w:t>
            </w:r>
            <w:r w:rsidRPr="003C5AC6">
              <w:rPr>
                <w:b/>
                <w:bCs/>
                <w:color w:val="000000"/>
              </w:rPr>
              <w:t>б</w:t>
            </w:r>
            <w:r w:rsidRPr="003C5AC6">
              <w:rPr>
                <w:b/>
                <w:bCs/>
                <w:color w:val="000000"/>
              </w:rPr>
              <w:t>ласти  на 2014-2023 годы»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01 0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1 777 162,84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«Ра</w:t>
            </w:r>
            <w:r w:rsidRPr="003C5AC6">
              <w:rPr>
                <w:color w:val="000000"/>
              </w:rPr>
              <w:t>з</w:t>
            </w:r>
            <w:r w:rsidRPr="003C5AC6">
              <w:rPr>
                <w:color w:val="000000"/>
              </w:rPr>
              <w:t>витие наро</w:t>
            </w:r>
            <w:r w:rsidRPr="003C5AC6">
              <w:rPr>
                <w:color w:val="000000"/>
              </w:rPr>
              <w:t>д</w:t>
            </w:r>
            <w:r w:rsidRPr="003C5AC6">
              <w:rPr>
                <w:color w:val="000000"/>
              </w:rPr>
              <w:t>ного творчества и кул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турно-досуговой де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тельности в Щеки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ском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вете Рыльского района Курской области» муниципальной пр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граммы Щеки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ского сельсовета Рыльского района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«Развитие культуры в Щеки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ском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 xml:space="preserve">вете Рыльского района Курской области  на 2014-2023 годы»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1 776 793,84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"Орг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низация культу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но-досуговой деятельности"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1 776 793,84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Заработная плата и начисления на выпл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ты по оплате труда работников учрежд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ний культуры 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ципальных образов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ний городских и сел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ских поселений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13330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478 126,00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Расходы на в</w:t>
            </w:r>
            <w:r w:rsidRPr="003C5AC6">
              <w:rPr>
                <w:color w:val="000000"/>
              </w:rPr>
              <w:t>ы</w:t>
            </w:r>
            <w:r w:rsidRPr="003C5AC6">
              <w:rPr>
                <w:color w:val="000000"/>
              </w:rPr>
              <w:t>платы перс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налу в целях обеспечения выпо</w:t>
            </w:r>
            <w:r w:rsidRPr="003C5AC6">
              <w:rPr>
                <w:color w:val="000000"/>
              </w:rPr>
              <w:t>л</w:t>
            </w:r>
            <w:r w:rsidRPr="003C5AC6">
              <w:rPr>
                <w:color w:val="000000"/>
              </w:rPr>
              <w:t>нения функций гос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дарственными (мун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ципальными) орган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ми, казенными учр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ждениями, орган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 управления госуда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ственными внебю</w:t>
            </w:r>
            <w:r w:rsidRPr="003C5AC6">
              <w:rPr>
                <w:color w:val="000000"/>
              </w:rPr>
              <w:t>д</w:t>
            </w:r>
            <w:r w:rsidRPr="003C5AC6">
              <w:rPr>
                <w:color w:val="000000"/>
              </w:rPr>
              <w:t>жетными фонд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13330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478 126,00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Реализация мер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приятий, направле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ных на обеспечение в</w:t>
            </w:r>
            <w:r w:rsidRPr="003C5AC6">
              <w:rPr>
                <w:color w:val="000000"/>
              </w:rPr>
              <w:t>ы</w:t>
            </w:r>
            <w:r w:rsidRPr="003C5AC6">
              <w:rPr>
                <w:color w:val="000000"/>
              </w:rPr>
              <w:t>плат заработной платы и начисл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ний на выплаты по оплате труда работников у</w:t>
            </w:r>
            <w:r w:rsidRPr="003C5AC6">
              <w:rPr>
                <w:color w:val="000000"/>
              </w:rPr>
              <w:t>ч</w:t>
            </w:r>
            <w:r w:rsidRPr="003C5AC6">
              <w:rPr>
                <w:color w:val="000000"/>
              </w:rPr>
              <w:t>реждений кул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туры муниципальных обр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зований городских и сельских пос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лений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S3330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863 000,00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Расходы на в</w:t>
            </w:r>
            <w:r w:rsidRPr="003C5AC6">
              <w:rPr>
                <w:color w:val="000000"/>
              </w:rPr>
              <w:t>ы</w:t>
            </w:r>
            <w:r w:rsidRPr="003C5AC6">
              <w:rPr>
                <w:color w:val="000000"/>
              </w:rPr>
              <w:t>платы перс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налу в целях обеспечения выпо</w:t>
            </w:r>
            <w:r w:rsidRPr="003C5AC6">
              <w:rPr>
                <w:color w:val="000000"/>
              </w:rPr>
              <w:t>л</w:t>
            </w:r>
            <w:r w:rsidRPr="003C5AC6">
              <w:rPr>
                <w:color w:val="000000"/>
              </w:rPr>
              <w:t>нения функций гос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дарственными (мун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ципальными) орган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ми, казенными учр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ждениями, орг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нами управления госуда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ственными внебю</w:t>
            </w:r>
            <w:r w:rsidRPr="003C5AC6">
              <w:rPr>
                <w:color w:val="000000"/>
              </w:rPr>
              <w:t>д</w:t>
            </w:r>
            <w:r w:rsidRPr="003C5AC6">
              <w:rPr>
                <w:color w:val="000000"/>
              </w:rPr>
              <w:t>жетными фо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дами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S3330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863 000,00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Расходы на обеспеч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ние деятел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ности (оказание услуг) м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ниципальных учре</w:t>
            </w:r>
            <w:r w:rsidRPr="003C5AC6">
              <w:rPr>
                <w:color w:val="000000"/>
              </w:rPr>
              <w:t>ж</w:t>
            </w:r>
            <w:r w:rsidRPr="003C5AC6">
              <w:rPr>
                <w:color w:val="000000"/>
              </w:rPr>
              <w:t>дений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435 667,84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414 167,84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Иные бюджетные а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сигнов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С1401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21 500,00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Обеспечение разв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тия и укрепления м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тер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ально-технической базы домов культуры в 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селенных пунктах с числом жителей до 50 тысяч человек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L4670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L4670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следие» 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ной программы 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кинского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вета Рыльского района Курской области «Разв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тие культуры в Щекинском сельсов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те  Рыльского ра</w:t>
            </w:r>
            <w:r w:rsidRPr="003C5AC6">
              <w:rPr>
                <w:color w:val="000000"/>
              </w:rPr>
              <w:t>й</w:t>
            </w:r>
            <w:r w:rsidRPr="003C5AC6">
              <w:rPr>
                <w:color w:val="000000"/>
              </w:rPr>
              <w:t>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на 2014-2023 г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 xml:space="preserve">ды»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369,00</w:t>
            </w:r>
          </w:p>
        </w:tc>
      </w:tr>
      <w:tr w:rsidR="009935D8" w:rsidRPr="003C5AC6" w:rsidTr="003C5AC6">
        <w:trPr>
          <w:trHeight w:val="18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"Осущ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ствление переданных полн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мочий  от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пального ра</w:t>
            </w:r>
            <w:r w:rsidRPr="003C5AC6">
              <w:rPr>
                <w:color w:val="000000"/>
              </w:rPr>
              <w:t>й</w:t>
            </w:r>
            <w:r w:rsidRPr="003C5AC6">
              <w:rPr>
                <w:color w:val="000000"/>
              </w:rPr>
              <w:t>она сельским п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селениям по сохранению, и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пользовании и поп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ляр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зации объектов кул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турного наследия (памятников и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тории и культуры), наход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щихся в собственн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сти п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селения, охрана объектов культурного наследия (памятн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ков истории и культуры) местного (муниц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пального) знач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ния, расположенных на территории посел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ния"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369,00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Осуществление пер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данных по</w:t>
            </w:r>
            <w:r w:rsidRPr="003C5AC6">
              <w:rPr>
                <w:color w:val="000000"/>
              </w:rPr>
              <w:t>л</w:t>
            </w:r>
            <w:r w:rsidRPr="003C5AC6">
              <w:rPr>
                <w:color w:val="000000"/>
              </w:rPr>
              <w:t>номочий по со</w:t>
            </w:r>
            <w:r w:rsidRPr="003C5AC6">
              <w:rPr>
                <w:color w:val="000000"/>
              </w:rPr>
              <w:t>з</w:t>
            </w:r>
            <w:r w:rsidRPr="003C5AC6">
              <w:rPr>
                <w:color w:val="000000"/>
              </w:rPr>
              <w:t>данию условий для проведения мер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приятий в области культ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ры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369,00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01 2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369,00</w:t>
            </w:r>
          </w:p>
        </w:tc>
      </w:tr>
      <w:tr w:rsidR="009935D8" w:rsidRPr="003C5AC6" w:rsidTr="003C5AC6">
        <w:trPr>
          <w:trHeight w:val="94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C5AC6">
              <w:rPr>
                <w:b/>
                <w:bCs/>
                <w:color w:val="000000"/>
                <w:sz w:val="24"/>
                <w:szCs w:val="24"/>
              </w:rPr>
              <w:t>Муниципальная пр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о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грамма Щ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кинского сельсов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та Рыльского района Курской обла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с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ти «Социальная по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д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держка граждан в Щ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е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кинском сельсовете Рыльского района Ку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р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ской о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б</w:t>
            </w:r>
            <w:r w:rsidRPr="003C5AC6">
              <w:rPr>
                <w:b/>
                <w:bCs/>
                <w:color w:val="000000"/>
                <w:sz w:val="24"/>
                <w:szCs w:val="24"/>
              </w:rPr>
              <w:t>ласти на 2020 – 2022 годы и на период до 2024 года»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02 0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217 619,04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циальная поддержка отдельных катег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рий граждан»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пальной программы   Щекинского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вета Рыльского ра</w:t>
            </w:r>
            <w:r w:rsidRPr="003C5AC6">
              <w:rPr>
                <w:color w:val="000000"/>
              </w:rPr>
              <w:t>й</w:t>
            </w:r>
            <w:r w:rsidRPr="003C5AC6">
              <w:rPr>
                <w:color w:val="000000"/>
              </w:rPr>
              <w:t>она Курской области «Социальная по</w:t>
            </w:r>
            <w:r w:rsidRPr="003C5AC6">
              <w:rPr>
                <w:color w:val="000000"/>
              </w:rPr>
              <w:t>д</w:t>
            </w:r>
            <w:r w:rsidRPr="003C5AC6">
              <w:rPr>
                <w:color w:val="000000"/>
              </w:rPr>
              <w:t>держка граждан</w:t>
            </w:r>
            <w:r w:rsidRPr="003C5AC6">
              <w:rPr>
                <w:color w:val="000000"/>
              </w:rPr>
              <w:br/>
              <w:t>в Щекинском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вете Рыльского ра</w:t>
            </w:r>
            <w:r w:rsidRPr="003C5AC6">
              <w:rPr>
                <w:color w:val="000000"/>
              </w:rPr>
              <w:t>й</w:t>
            </w:r>
            <w:r w:rsidRPr="003C5AC6">
              <w:rPr>
                <w:color w:val="000000"/>
              </w:rPr>
              <w:t>она Курской области на 2020 – 2022 годы и на период до 2024 г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да»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02 1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217 619,04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"Пр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доставление выплат пенсий за в</w:t>
            </w:r>
            <w:r w:rsidRPr="003C5AC6">
              <w:rPr>
                <w:color w:val="000000"/>
              </w:rPr>
              <w:t>ы</w:t>
            </w:r>
            <w:r w:rsidRPr="003C5AC6">
              <w:rPr>
                <w:color w:val="000000"/>
              </w:rPr>
              <w:t>слугу лет, д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плат к пенсиям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пальных служащих муниципального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разов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ния"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02 1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217 619,04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Выплата пенсий за выслугу лет и доплат к пенсиям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 xml:space="preserve">пальных служащих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02 1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217 619,04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Социальное обесп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чение и иные выпл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ты населению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02 1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300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217 619,04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Муниципальная программа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</w:t>
            </w:r>
            <w:r w:rsidRPr="003C5AC6">
              <w:rPr>
                <w:b/>
                <w:bCs/>
                <w:color w:val="000000"/>
              </w:rPr>
              <w:t>ь</w:t>
            </w:r>
            <w:r w:rsidRPr="003C5AC6">
              <w:rPr>
                <w:b/>
                <w:bCs/>
                <w:color w:val="000000"/>
              </w:rPr>
              <w:t>ского района Курской области "Управление мун</w:t>
            </w:r>
            <w:r w:rsidRPr="003C5AC6">
              <w:rPr>
                <w:b/>
                <w:bCs/>
                <w:color w:val="000000"/>
              </w:rPr>
              <w:t>и</w:t>
            </w:r>
            <w:r w:rsidRPr="003C5AC6">
              <w:rPr>
                <w:b/>
                <w:bCs/>
                <w:color w:val="000000"/>
              </w:rPr>
              <w:t>ципальным имущ</w:t>
            </w:r>
            <w:r w:rsidRPr="003C5AC6">
              <w:rPr>
                <w:b/>
                <w:bCs/>
                <w:color w:val="000000"/>
              </w:rPr>
              <w:t>е</w:t>
            </w:r>
            <w:r w:rsidRPr="003C5AC6">
              <w:rPr>
                <w:b/>
                <w:bCs/>
                <w:color w:val="000000"/>
              </w:rPr>
              <w:t>ством и земел</w:t>
            </w:r>
            <w:r w:rsidRPr="003C5AC6">
              <w:rPr>
                <w:b/>
                <w:bCs/>
                <w:color w:val="000000"/>
              </w:rPr>
              <w:t>ь</w:t>
            </w:r>
            <w:r w:rsidRPr="003C5AC6">
              <w:rPr>
                <w:b/>
                <w:bCs/>
                <w:color w:val="000000"/>
              </w:rPr>
              <w:t>ными ресурсами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Рыльского ра</w:t>
            </w:r>
            <w:r w:rsidRPr="003C5AC6">
              <w:rPr>
                <w:b/>
                <w:bCs/>
                <w:color w:val="000000"/>
              </w:rPr>
              <w:t>й</w:t>
            </w:r>
            <w:r w:rsidRPr="003C5AC6">
              <w:rPr>
                <w:b/>
                <w:bCs/>
                <w:color w:val="000000"/>
              </w:rPr>
              <w:t>она Курской о</w:t>
            </w:r>
            <w:r w:rsidRPr="003C5AC6">
              <w:rPr>
                <w:b/>
                <w:bCs/>
                <w:color w:val="000000"/>
              </w:rPr>
              <w:t>б</w:t>
            </w:r>
            <w:r w:rsidRPr="003C5AC6">
              <w:rPr>
                <w:b/>
                <w:bCs/>
                <w:color w:val="000000"/>
              </w:rPr>
              <w:t>ласти на 2019 - 2021 годы и на перспект</w:t>
            </w:r>
            <w:r w:rsidRPr="003C5AC6">
              <w:rPr>
                <w:b/>
                <w:bCs/>
                <w:color w:val="000000"/>
              </w:rPr>
              <w:t>и</w:t>
            </w:r>
            <w:r w:rsidRPr="003C5AC6">
              <w:rPr>
                <w:b/>
                <w:bCs/>
                <w:color w:val="000000"/>
              </w:rPr>
              <w:t>ву  до 2023 года"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04 0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304 000,00</w:t>
            </w:r>
          </w:p>
        </w:tc>
      </w:tr>
      <w:tr w:rsidR="009935D8" w:rsidRPr="003C5AC6" w:rsidTr="003C5AC6">
        <w:trPr>
          <w:trHeight w:val="18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"С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вершенств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вание системы управления м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ниципальным имуществом и з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мельными 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сурсами на территории 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кинского сельсовета Рыльского района Курской области м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ниципальной пр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граммы Щеки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ского сел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совета Рыльского района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"Управл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ние 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ным имуществом и  з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мельными ресурсами Щекинского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вета Рыльского ра</w:t>
            </w:r>
            <w:r w:rsidRPr="003C5AC6">
              <w:rPr>
                <w:color w:val="000000"/>
              </w:rPr>
              <w:t>й</w:t>
            </w:r>
            <w:r w:rsidRPr="003C5AC6">
              <w:rPr>
                <w:color w:val="000000"/>
              </w:rPr>
              <w:t>она Ку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ской области на 2019 - 2021 годы и на перспективу  до 2023 года"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04 1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304 000,00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"Проведение м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ниципальной полит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ки в области имущ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ственных и земел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 отношений на территории Щеки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ского сельсовета Рыльского района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04 1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304 000,00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Мероприятия в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имуществе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ных отн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шений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04 1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101 500,00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04 1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С1467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101 500,00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Мероприятия в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земельных о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ношений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04 1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202 500,00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04 1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202 500,00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Муниципальная программа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</w:t>
            </w:r>
            <w:r w:rsidRPr="003C5AC6">
              <w:rPr>
                <w:b/>
                <w:bCs/>
                <w:color w:val="000000"/>
              </w:rPr>
              <w:t>ь</w:t>
            </w:r>
            <w:r w:rsidRPr="003C5AC6">
              <w:rPr>
                <w:b/>
                <w:bCs/>
                <w:color w:val="000000"/>
              </w:rPr>
              <w:t>ского района Курской области «Энергосб</w:t>
            </w:r>
            <w:r w:rsidRPr="003C5AC6">
              <w:rPr>
                <w:b/>
                <w:bCs/>
                <w:color w:val="000000"/>
              </w:rPr>
              <w:t>е</w:t>
            </w:r>
            <w:r w:rsidRPr="003C5AC6">
              <w:rPr>
                <w:b/>
                <w:bCs/>
                <w:color w:val="000000"/>
              </w:rPr>
              <w:t>режение и повышение эне</w:t>
            </w:r>
            <w:r w:rsidRPr="003C5AC6">
              <w:rPr>
                <w:b/>
                <w:bCs/>
                <w:color w:val="000000"/>
              </w:rPr>
              <w:t>р</w:t>
            </w:r>
            <w:r w:rsidRPr="003C5AC6">
              <w:rPr>
                <w:b/>
                <w:bCs/>
                <w:color w:val="000000"/>
              </w:rPr>
              <w:t>гетической эффе</w:t>
            </w:r>
            <w:r w:rsidRPr="003C5AC6">
              <w:rPr>
                <w:b/>
                <w:bCs/>
                <w:color w:val="000000"/>
              </w:rPr>
              <w:t>к</w:t>
            </w:r>
            <w:r w:rsidRPr="003C5AC6">
              <w:rPr>
                <w:b/>
                <w:bCs/>
                <w:color w:val="000000"/>
              </w:rPr>
              <w:t>тивности 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Рыльского ра</w:t>
            </w:r>
            <w:r w:rsidRPr="003C5AC6">
              <w:rPr>
                <w:b/>
                <w:bCs/>
                <w:color w:val="000000"/>
              </w:rPr>
              <w:t>й</w:t>
            </w:r>
            <w:r w:rsidRPr="003C5AC6">
              <w:rPr>
                <w:b/>
                <w:bCs/>
                <w:color w:val="000000"/>
              </w:rPr>
              <w:t>она Курской о</w:t>
            </w:r>
            <w:r w:rsidRPr="003C5AC6">
              <w:rPr>
                <w:b/>
                <w:bCs/>
                <w:color w:val="000000"/>
              </w:rPr>
              <w:t>б</w:t>
            </w:r>
            <w:r w:rsidRPr="003C5AC6">
              <w:rPr>
                <w:b/>
                <w:bCs/>
                <w:color w:val="000000"/>
              </w:rPr>
              <w:t>ласти на пер</w:t>
            </w:r>
            <w:r w:rsidRPr="003C5AC6">
              <w:rPr>
                <w:b/>
                <w:bCs/>
                <w:color w:val="000000"/>
              </w:rPr>
              <w:t>и</w:t>
            </w:r>
            <w:r w:rsidRPr="003C5AC6">
              <w:rPr>
                <w:b/>
                <w:bCs/>
                <w:color w:val="000000"/>
              </w:rPr>
              <w:t>од 2010– 2015 годы и на перспе</w:t>
            </w:r>
            <w:r w:rsidRPr="003C5AC6">
              <w:rPr>
                <w:b/>
                <w:bCs/>
                <w:color w:val="000000"/>
              </w:rPr>
              <w:t>к</w:t>
            </w:r>
            <w:r w:rsidRPr="003C5AC6">
              <w:rPr>
                <w:b/>
                <w:bCs/>
                <w:color w:val="000000"/>
              </w:rPr>
              <w:t>тиву до 2020 года»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05 0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</w:t>
            </w:r>
            <w:r w:rsidRPr="003C5AC6">
              <w:rPr>
                <w:color w:val="000000"/>
              </w:rPr>
              <w:t>м</w:t>
            </w:r>
            <w:r w:rsidRPr="003C5AC6">
              <w:rPr>
                <w:color w:val="000000"/>
              </w:rPr>
              <w:t>ма"Активизация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боты по пов</w:t>
            </w:r>
            <w:r w:rsidRPr="003C5AC6">
              <w:rPr>
                <w:color w:val="000000"/>
              </w:rPr>
              <w:t>ы</w:t>
            </w:r>
            <w:r w:rsidRPr="003C5AC6">
              <w:rPr>
                <w:color w:val="000000"/>
              </w:rPr>
              <w:t>шению энерг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эффективности на территории 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кинского сельсовета " муниципальной пр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граммы 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кинского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вета Рыльского района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"Энергосбер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жение и п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вышение энергетической э</w:t>
            </w:r>
            <w:r w:rsidRPr="003C5AC6">
              <w:rPr>
                <w:color w:val="000000"/>
              </w:rPr>
              <w:t>ф</w:t>
            </w:r>
            <w:r w:rsidRPr="003C5AC6">
              <w:rPr>
                <w:color w:val="000000"/>
              </w:rPr>
              <w:t>фективности  Щеки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ского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вета Рыльского района Курской области на пер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од 2010– 2015 годы и на перспект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ву до 2020 года»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05 1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"Проведение э</w:t>
            </w:r>
            <w:r w:rsidRPr="003C5AC6">
              <w:rPr>
                <w:color w:val="000000"/>
              </w:rPr>
              <w:t>ф</w:t>
            </w:r>
            <w:r w:rsidRPr="003C5AC6">
              <w:rPr>
                <w:color w:val="000000"/>
              </w:rPr>
              <w:t>фективной энерг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сберегающей полит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ки в Щекинском сельсовете Рыл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ского района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ласти"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05 1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Мероприятия в о</w:t>
            </w:r>
            <w:r>
              <w:t>б</w:t>
            </w:r>
            <w:r>
              <w:t>ласти энергосбереж</w:t>
            </w:r>
            <w:r>
              <w:t>е</w:t>
            </w:r>
            <w:r>
              <w:t>ния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05 1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05 1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С1434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Муниципальная программа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</w:t>
            </w:r>
            <w:r w:rsidRPr="003C5AC6">
              <w:rPr>
                <w:b/>
                <w:bCs/>
                <w:color w:val="000000"/>
              </w:rPr>
              <w:t>ь</w:t>
            </w:r>
            <w:r w:rsidRPr="003C5AC6">
              <w:rPr>
                <w:b/>
                <w:bCs/>
                <w:color w:val="000000"/>
              </w:rPr>
              <w:t>ского района Курской обла</w:t>
            </w:r>
            <w:r w:rsidRPr="003C5AC6">
              <w:rPr>
                <w:b/>
                <w:bCs/>
                <w:color w:val="000000"/>
              </w:rPr>
              <w:t>с</w:t>
            </w:r>
            <w:r w:rsidRPr="003C5AC6">
              <w:rPr>
                <w:b/>
                <w:bCs/>
                <w:color w:val="000000"/>
              </w:rPr>
              <w:t>ти"Обеспечение доступным и ко</w:t>
            </w:r>
            <w:r w:rsidRPr="003C5AC6">
              <w:rPr>
                <w:b/>
                <w:bCs/>
                <w:color w:val="000000"/>
              </w:rPr>
              <w:t>м</w:t>
            </w:r>
            <w:r w:rsidRPr="003C5AC6">
              <w:rPr>
                <w:b/>
                <w:bCs/>
                <w:color w:val="000000"/>
              </w:rPr>
              <w:t>фортным жильем и коммунальными у</w:t>
            </w:r>
            <w:r w:rsidRPr="003C5AC6">
              <w:rPr>
                <w:b/>
                <w:bCs/>
                <w:color w:val="000000"/>
              </w:rPr>
              <w:t>с</w:t>
            </w:r>
            <w:r w:rsidRPr="003C5AC6">
              <w:rPr>
                <w:b/>
                <w:bCs/>
                <w:color w:val="000000"/>
              </w:rPr>
              <w:t>лугами гра</w:t>
            </w:r>
            <w:r w:rsidRPr="003C5AC6">
              <w:rPr>
                <w:b/>
                <w:bCs/>
                <w:color w:val="000000"/>
              </w:rPr>
              <w:t>ж</w:t>
            </w:r>
            <w:r w:rsidRPr="003C5AC6">
              <w:rPr>
                <w:b/>
                <w:bCs/>
                <w:color w:val="000000"/>
              </w:rPr>
              <w:t>дан в Щекинском сельс</w:t>
            </w:r>
            <w:r w:rsidRPr="003C5AC6">
              <w:rPr>
                <w:b/>
                <w:bCs/>
                <w:color w:val="000000"/>
              </w:rPr>
              <w:t>о</w:t>
            </w:r>
            <w:r w:rsidRPr="003C5AC6">
              <w:rPr>
                <w:b/>
                <w:bCs/>
                <w:color w:val="000000"/>
              </w:rPr>
              <w:t>вете Рыльского ра</w:t>
            </w:r>
            <w:r w:rsidRPr="003C5AC6">
              <w:rPr>
                <w:b/>
                <w:bCs/>
                <w:color w:val="000000"/>
              </w:rPr>
              <w:t>й</w:t>
            </w:r>
            <w:r w:rsidRPr="003C5AC6">
              <w:rPr>
                <w:b/>
                <w:bCs/>
                <w:color w:val="000000"/>
              </w:rPr>
              <w:t>она Курской обла</w:t>
            </w:r>
            <w:r w:rsidRPr="003C5AC6">
              <w:rPr>
                <w:b/>
                <w:bCs/>
                <w:color w:val="000000"/>
              </w:rPr>
              <w:t>с</w:t>
            </w:r>
            <w:r w:rsidRPr="003C5AC6">
              <w:rPr>
                <w:b/>
                <w:bCs/>
                <w:color w:val="000000"/>
              </w:rPr>
              <w:t>ти на 2019-2021 годы и на период до 2023 года»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07 0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</w:rPr>
            </w:pPr>
            <w:r w:rsidRPr="003C5AC6">
              <w:rPr>
                <w:b/>
                <w:bCs/>
              </w:rPr>
              <w:t>266 731,00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«Со</w:t>
            </w:r>
            <w:r w:rsidRPr="003C5AC6">
              <w:rPr>
                <w:color w:val="000000"/>
              </w:rPr>
              <w:t>з</w:t>
            </w:r>
            <w:r w:rsidRPr="003C5AC6">
              <w:rPr>
                <w:color w:val="000000"/>
              </w:rPr>
              <w:t>дание условий для обеспечения досту</w:t>
            </w:r>
            <w:r w:rsidRPr="003C5AC6">
              <w:rPr>
                <w:color w:val="000000"/>
              </w:rPr>
              <w:t>п</w:t>
            </w:r>
            <w:r w:rsidRPr="003C5AC6">
              <w:rPr>
                <w:color w:val="000000"/>
              </w:rPr>
              <w:t>ным и комфортным жильем граждан в «М/О» 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ной программы 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кинского сельсовета Рыльского района Курской области "Обеспечение до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тупным и комфор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ным жильем и ко</w:t>
            </w:r>
            <w:r w:rsidRPr="003C5AC6">
              <w:rPr>
                <w:color w:val="000000"/>
              </w:rPr>
              <w:t>м</w:t>
            </w:r>
            <w:r w:rsidRPr="003C5AC6">
              <w:rPr>
                <w:color w:val="000000"/>
              </w:rPr>
              <w:t>мунальными услуг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 граждан  в 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кинском сельсовете Рыльского района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на 2019-2021 годы и на период до 2023 года»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266 731,00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"Осуществление переданных полн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мочий  от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пального района сельским пос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лениям по организации в 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ответствии с Фед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ральным законом от 24 июля 2007 года N 221-ФЗ «О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венном кадастре н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движимости» выпо</w:t>
            </w:r>
            <w:r w:rsidRPr="003C5AC6">
              <w:rPr>
                <w:color w:val="000000"/>
              </w:rPr>
              <w:t>л</w:t>
            </w:r>
            <w:r w:rsidRPr="003C5AC6">
              <w:rPr>
                <w:color w:val="000000"/>
              </w:rPr>
              <w:t>нения комплексных кадастровых работ и утверждение карты-плана территории в гран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цах поселения»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07 3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266 731,00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Мероприятия по вн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сению в Единый г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сударственный реестр недвижимости свед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ний о границах 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ципальных образов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ний и границах нас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ленных пунктов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13600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186 712,00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13600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186 712,00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Реализация мер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приятий по внесению в Единый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венный реестр н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движимости сведений о границах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пальных образ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ваний и границах населе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ных пунктов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S3600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80 019,00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S3600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80 019,00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Муниципальная программа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Рыльского района Курской обла</w:t>
            </w:r>
            <w:r w:rsidRPr="003C5AC6">
              <w:rPr>
                <w:b/>
                <w:bCs/>
                <w:color w:val="000000"/>
              </w:rPr>
              <w:t>с</w:t>
            </w:r>
            <w:r w:rsidRPr="003C5AC6">
              <w:rPr>
                <w:b/>
                <w:bCs/>
                <w:color w:val="000000"/>
              </w:rPr>
              <w:t>ти"Обеспечение доступным и ко</w:t>
            </w:r>
            <w:r w:rsidRPr="003C5AC6">
              <w:rPr>
                <w:b/>
                <w:bCs/>
                <w:color w:val="000000"/>
              </w:rPr>
              <w:t>м</w:t>
            </w:r>
            <w:r w:rsidRPr="003C5AC6">
              <w:rPr>
                <w:b/>
                <w:bCs/>
                <w:color w:val="000000"/>
              </w:rPr>
              <w:t>фортным жильем и коммунальными у</w:t>
            </w:r>
            <w:r w:rsidRPr="003C5AC6">
              <w:rPr>
                <w:b/>
                <w:bCs/>
                <w:color w:val="000000"/>
              </w:rPr>
              <w:t>с</w:t>
            </w:r>
            <w:r w:rsidRPr="003C5AC6">
              <w:rPr>
                <w:b/>
                <w:bCs/>
                <w:color w:val="000000"/>
              </w:rPr>
              <w:t>лугами граждан  в Щекинском сельс</w:t>
            </w:r>
            <w:r w:rsidRPr="003C5AC6">
              <w:rPr>
                <w:b/>
                <w:bCs/>
                <w:color w:val="000000"/>
              </w:rPr>
              <w:t>о</w:t>
            </w:r>
            <w:r w:rsidRPr="003C5AC6">
              <w:rPr>
                <w:b/>
                <w:bCs/>
                <w:color w:val="000000"/>
              </w:rPr>
              <w:t>вете Рыльского ра</w:t>
            </w:r>
            <w:r w:rsidRPr="003C5AC6">
              <w:rPr>
                <w:b/>
                <w:bCs/>
                <w:color w:val="000000"/>
              </w:rPr>
              <w:t>й</w:t>
            </w:r>
            <w:r w:rsidRPr="003C5AC6">
              <w:rPr>
                <w:b/>
                <w:bCs/>
                <w:color w:val="000000"/>
              </w:rPr>
              <w:t>она Курской обла</w:t>
            </w:r>
            <w:r w:rsidRPr="003C5AC6">
              <w:rPr>
                <w:b/>
                <w:bCs/>
                <w:color w:val="000000"/>
              </w:rPr>
              <w:t>с</w:t>
            </w:r>
            <w:r w:rsidRPr="003C5AC6">
              <w:rPr>
                <w:b/>
                <w:bCs/>
                <w:color w:val="000000"/>
              </w:rPr>
              <w:t>ти на 2019-2021 годы и на период до 2023 года»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07 0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</w:rPr>
            </w:pPr>
            <w:r w:rsidRPr="003C5AC6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</w:rPr>
            </w:pPr>
            <w:r w:rsidRPr="003C5AC6">
              <w:rPr>
                <w:b/>
                <w:bCs/>
              </w:rPr>
              <w:t>438 116,00</w:t>
            </w:r>
          </w:p>
        </w:tc>
      </w:tr>
      <w:tr w:rsidR="009935D8" w:rsidRPr="003C5AC6" w:rsidTr="003C5AC6">
        <w:trPr>
          <w:trHeight w:val="187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«Обеспечение кач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ственными услуг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 ЖКХ населения 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ки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ского сельсовета Рыльского района Курской области» муниципальной  пр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граммы Щекинского сельсовета Рыльского района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«Обеспечение доступным и ко</w:t>
            </w:r>
            <w:r w:rsidRPr="003C5AC6">
              <w:rPr>
                <w:color w:val="000000"/>
              </w:rPr>
              <w:t>м</w:t>
            </w:r>
            <w:r w:rsidRPr="003C5AC6">
              <w:rPr>
                <w:color w:val="000000"/>
              </w:rPr>
              <w:t>фортным жильем и коммунальными у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лугами граждан в Щекинском сельсов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те Рыльского района Курской области на 2019-2021 годы и на период до 2023 года»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131 200,00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"Осуществление переданных полн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мочий  от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пального района сельским пос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лениям по организации в гр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ницах поселения эле</w:t>
            </w:r>
            <w:r w:rsidRPr="003C5AC6">
              <w:rPr>
                <w:color w:val="000000"/>
              </w:rPr>
              <w:t>к</w:t>
            </w:r>
            <w:r w:rsidRPr="003C5AC6">
              <w:rPr>
                <w:color w:val="000000"/>
              </w:rPr>
              <w:t>тро-, тепло-, газо- и водоснабжения 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селения, водоотвед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ния, снабжения нас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ления топливом в пределах полном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чий, установленных законодательством Российской Федер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 xml:space="preserve">ции"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131 200,00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Осуществление пер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данных полномочий  в области комм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нального хозяйства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131 200,00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Иные бюджетные а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сигн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вания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131 200,00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«О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ганизация благоус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ройства терр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 xml:space="preserve">тории поселения» 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306 916,00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"Создание благ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приятных условий для обеспечения 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дежной работы  ж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лищно-коммунальгого х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зяйства в Щекинском сельсовете Рыльского района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ласти"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306 916,00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Мероприятия по бл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гоустройству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306 916,00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07 2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С1433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306 916,00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Муниципальная программа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Рыльского района Курской области «Повышение э</w:t>
            </w:r>
            <w:r w:rsidRPr="003C5AC6">
              <w:rPr>
                <w:b/>
                <w:bCs/>
                <w:color w:val="000000"/>
              </w:rPr>
              <w:t>ф</w:t>
            </w:r>
            <w:r w:rsidRPr="003C5AC6">
              <w:rPr>
                <w:b/>
                <w:bCs/>
                <w:color w:val="000000"/>
              </w:rPr>
              <w:t>фективности работы с молодежью, орг</w:t>
            </w:r>
            <w:r w:rsidRPr="003C5AC6">
              <w:rPr>
                <w:b/>
                <w:bCs/>
                <w:color w:val="000000"/>
              </w:rPr>
              <w:t>а</w:t>
            </w:r>
            <w:r w:rsidRPr="003C5AC6">
              <w:rPr>
                <w:b/>
                <w:bCs/>
                <w:color w:val="000000"/>
              </w:rPr>
              <w:t>низация отдыха и оздоровления детей, молодежи развитие физической культ</w:t>
            </w:r>
            <w:r w:rsidRPr="003C5AC6">
              <w:rPr>
                <w:b/>
                <w:bCs/>
                <w:color w:val="000000"/>
              </w:rPr>
              <w:t>у</w:t>
            </w:r>
            <w:r w:rsidRPr="003C5AC6">
              <w:rPr>
                <w:b/>
                <w:bCs/>
                <w:color w:val="000000"/>
              </w:rPr>
              <w:t>ры и спорта на те</w:t>
            </w:r>
            <w:r w:rsidRPr="003C5AC6">
              <w:rPr>
                <w:b/>
                <w:bCs/>
                <w:color w:val="000000"/>
              </w:rPr>
              <w:t>р</w:t>
            </w:r>
            <w:r w:rsidRPr="003C5AC6">
              <w:rPr>
                <w:b/>
                <w:bCs/>
                <w:color w:val="000000"/>
              </w:rPr>
              <w:t>ритории  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Рыльского района Курской области на 2021-2023 годы и на плановый период до 2025 года"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08 0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201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«Ре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лизация 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ной политики в сфере физической культуры и спорта»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пальной программы  Щекинского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вета Рыльского ра</w:t>
            </w:r>
            <w:r w:rsidRPr="003C5AC6">
              <w:rPr>
                <w:color w:val="000000"/>
              </w:rPr>
              <w:t>й</w:t>
            </w:r>
            <w:r w:rsidRPr="003C5AC6">
              <w:rPr>
                <w:color w:val="000000"/>
              </w:rPr>
              <w:t>она Курской области «Повышение эффе</w:t>
            </w:r>
            <w:r w:rsidRPr="003C5AC6">
              <w:rPr>
                <w:color w:val="000000"/>
              </w:rPr>
              <w:t>к</w:t>
            </w:r>
            <w:r w:rsidRPr="003C5AC6">
              <w:rPr>
                <w:color w:val="000000"/>
              </w:rPr>
              <w:t>тивности работы с молодежью, орган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зация отдыха и озд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ровления детей, м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лодежи развитие ф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зической культуры и спорта на территории   Щекинского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вета Рыльского ра</w:t>
            </w:r>
            <w:r w:rsidRPr="003C5AC6">
              <w:rPr>
                <w:color w:val="000000"/>
              </w:rPr>
              <w:t>й</w:t>
            </w:r>
            <w:r w:rsidRPr="003C5AC6">
              <w:rPr>
                <w:color w:val="000000"/>
              </w:rPr>
              <w:t>она Курской области на 2021-2023 годы и на плановый период до 2025 года"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08 2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"Совершенств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вание системы физ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ческого воспитания для различных групп и категорий насел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ния"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08 2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Создание условий, обеспечивающих п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вышение мотивации жителей Рыльского района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к регулярным занятиям физической культурой и спортом и ведению здорового образа жизни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08 2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С1406</w:t>
            </w:r>
          </w:p>
        </w:tc>
        <w:tc>
          <w:tcPr>
            <w:tcW w:w="1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08 2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С1406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Муниципальная программа 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Рыльского района Курской области «Развитие муниц</w:t>
            </w:r>
            <w:r w:rsidRPr="003C5AC6">
              <w:rPr>
                <w:b/>
                <w:bCs/>
                <w:color w:val="000000"/>
              </w:rPr>
              <w:t>и</w:t>
            </w:r>
            <w:r w:rsidRPr="003C5AC6">
              <w:rPr>
                <w:b/>
                <w:bCs/>
                <w:color w:val="000000"/>
              </w:rPr>
              <w:t>пальной службы в Щекинском сельс</w:t>
            </w:r>
            <w:r w:rsidRPr="003C5AC6">
              <w:rPr>
                <w:b/>
                <w:bCs/>
                <w:color w:val="000000"/>
              </w:rPr>
              <w:t>о</w:t>
            </w:r>
            <w:r w:rsidRPr="003C5AC6">
              <w:rPr>
                <w:b/>
                <w:bCs/>
                <w:color w:val="000000"/>
              </w:rPr>
              <w:t>вете Рыльского ра</w:t>
            </w:r>
            <w:r w:rsidRPr="003C5AC6">
              <w:rPr>
                <w:b/>
                <w:bCs/>
                <w:color w:val="000000"/>
              </w:rPr>
              <w:t>й</w:t>
            </w:r>
            <w:r w:rsidRPr="003C5AC6">
              <w:rPr>
                <w:b/>
                <w:bCs/>
                <w:color w:val="000000"/>
              </w:rPr>
              <w:t>она  Курской обла</w:t>
            </w:r>
            <w:r w:rsidRPr="003C5AC6">
              <w:rPr>
                <w:b/>
                <w:bCs/>
                <w:color w:val="000000"/>
              </w:rPr>
              <w:t>с</w:t>
            </w:r>
            <w:r w:rsidRPr="003C5AC6">
              <w:rPr>
                <w:b/>
                <w:bCs/>
                <w:color w:val="000000"/>
              </w:rPr>
              <w:t>ти на 2014-2023 г</w:t>
            </w:r>
            <w:r w:rsidRPr="003C5AC6">
              <w:rPr>
                <w:b/>
                <w:bCs/>
                <w:color w:val="000000"/>
              </w:rPr>
              <w:t>о</w:t>
            </w:r>
            <w:r w:rsidRPr="003C5AC6">
              <w:rPr>
                <w:b/>
                <w:bCs/>
                <w:color w:val="000000"/>
              </w:rPr>
              <w:t>ды»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09 0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4 295,00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«Ре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лизация мероприятий, направленных на ра</w:t>
            </w:r>
            <w:r w:rsidRPr="003C5AC6">
              <w:rPr>
                <w:color w:val="000000"/>
              </w:rPr>
              <w:t>з</w:t>
            </w:r>
            <w:r w:rsidRPr="003C5AC6">
              <w:rPr>
                <w:color w:val="000000"/>
              </w:rPr>
              <w:t>витие муниципальной службы»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пальной программы «Развитие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пальной службы в Щекинском сельсов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те Рыльского района  Курской о</w:t>
            </w:r>
            <w:r w:rsidRPr="003C5AC6">
              <w:rPr>
                <w:color w:val="000000"/>
              </w:rPr>
              <w:t>б</w:t>
            </w:r>
            <w:r w:rsidRPr="003C5AC6">
              <w:rPr>
                <w:color w:val="000000"/>
              </w:rPr>
              <w:t>ласти на 2014-2023 годы»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09 1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4 295,00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"Создание ма</w:t>
            </w:r>
            <w:r w:rsidRPr="003C5AC6">
              <w:rPr>
                <w:color w:val="000000"/>
              </w:rPr>
              <w:t>к</w:t>
            </w:r>
            <w:r w:rsidRPr="003C5AC6">
              <w:rPr>
                <w:color w:val="000000"/>
              </w:rPr>
              <w:t>симальных условий для прохождения м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ниципальной службы и уко</w:t>
            </w:r>
            <w:r w:rsidRPr="003C5AC6">
              <w:rPr>
                <w:color w:val="000000"/>
              </w:rPr>
              <w:t>м</w:t>
            </w:r>
            <w:r w:rsidRPr="003C5AC6">
              <w:rPr>
                <w:color w:val="000000"/>
              </w:rPr>
              <w:t>плектования органов местного с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моуправления выс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копрофессиональн</w:t>
            </w:r>
            <w:r w:rsidRPr="003C5AC6">
              <w:rPr>
                <w:color w:val="000000"/>
              </w:rPr>
              <w:t>ы</w:t>
            </w:r>
            <w:r w:rsidRPr="003C5AC6">
              <w:rPr>
                <w:color w:val="000000"/>
              </w:rPr>
              <w:t>ми кадрами"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09 1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4 295,00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Мероприятия, 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правленные на разв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тие муниципальной службы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09 1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4 295,00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09 1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С1437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4 295,00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</w:rPr>
            </w:pPr>
            <w:r w:rsidRPr="003C5AC6">
              <w:rPr>
                <w:b/>
                <w:bCs/>
              </w:rPr>
              <w:t>Муниципальная программа Щеки</w:t>
            </w:r>
            <w:r w:rsidRPr="003C5AC6">
              <w:rPr>
                <w:b/>
                <w:bCs/>
              </w:rPr>
              <w:t>н</w:t>
            </w:r>
            <w:r w:rsidRPr="003C5AC6">
              <w:rPr>
                <w:b/>
                <w:bCs/>
              </w:rPr>
              <w:t>ского сельсовета Рыльского района Курской обла</w:t>
            </w:r>
            <w:r w:rsidRPr="003C5AC6">
              <w:rPr>
                <w:b/>
                <w:bCs/>
              </w:rPr>
              <w:t>с</w:t>
            </w:r>
            <w:r w:rsidRPr="003C5AC6">
              <w:rPr>
                <w:b/>
                <w:bCs/>
              </w:rPr>
              <w:t>ти"Профилактика преступлений и иных правонаруш</w:t>
            </w:r>
            <w:r w:rsidRPr="003C5AC6">
              <w:rPr>
                <w:b/>
                <w:bCs/>
              </w:rPr>
              <w:t>е</w:t>
            </w:r>
            <w:r w:rsidRPr="003C5AC6">
              <w:rPr>
                <w:b/>
                <w:bCs/>
              </w:rPr>
              <w:t>ний в Щекинском сельсовете Рыл</w:t>
            </w:r>
            <w:r w:rsidRPr="003C5AC6">
              <w:rPr>
                <w:b/>
                <w:bCs/>
              </w:rPr>
              <w:t>ь</w:t>
            </w:r>
            <w:r w:rsidRPr="003C5AC6">
              <w:rPr>
                <w:b/>
                <w:bCs/>
              </w:rPr>
              <w:t>ского района Ку</w:t>
            </w:r>
            <w:r w:rsidRPr="003C5AC6">
              <w:rPr>
                <w:b/>
                <w:bCs/>
              </w:rPr>
              <w:t>р</w:t>
            </w:r>
            <w:r w:rsidRPr="003C5AC6">
              <w:rPr>
                <w:b/>
                <w:bCs/>
              </w:rPr>
              <w:t>ской области на 2014-2023 годы 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12 0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</w:rPr>
            </w:pPr>
            <w:r w:rsidRPr="003C5AC6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862,00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Подпрограмма «Обеспечение  пр</w:t>
            </w:r>
            <w:r>
              <w:t>а</w:t>
            </w:r>
            <w:r>
              <w:t>вопорядка  на  терр</w:t>
            </w:r>
            <w:r>
              <w:t>и</w:t>
            </w:r>
            <w:r>
              <w:t>тории  муниципал</w:t>
            </w:r>
            <w:r>
              <w:t>ь</w:t>
            </w:r>
            <w:r>
              <w:t>ного образования» муниципальной пр</w:t>
            </w:r>
            <w:r>
              <w:t>о</w:t>
            </w:r>
            <w:r>
              <w:t>граммы Щекинского сельсовета Рыльского района Курской о</w:t>
            </w:r>
            <w:r>
              <w:t>б</w:t>
            </w:r>
            <w:r>
              <w:t>ласти"Профилактика преступлений и иных правонарушений в Щекинском сельсов</w:t>
            </w:r>
            <w:r>
              <w:t>е</w:t>
            </w:r>
            <w:r>
              <w:t>те Рыльского района Курской области  на 2014-2023 годы"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12 1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862,00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Основное меропри</w:t>
            </w:r>
            <w:r>
              <w:t>я</w:t>
            </w:r>
            <w:r>
              <w:t>тие"Реализация м</w:t>
            </w:r>
            <w:r>
              <w:t>е</w:t>
            </w:r>
            <w:r>
              <w:t>роприятий напра</w:t>
            </w:r>
            <w:r>
              <w:t>в</w:t>
            </w:r>
            <w:r>
              <w:t>ленных на обеспеч</w:t>
            </w:r>
            <w:r>
              <w:t>е</w:t>
            </w:r>
            <w:r>
              <w:t>ние правопорядка на территории муниц</w:t>
            </w:r>
            <w:r>
              <w:t>и</w:t>
            </w:r>
            <w:r>
              <w:t>пального образов</w:t>
            </w:r>
            <w:r>
              <w:t>а</w:t>
            </w:r>
            <w:r>
              <w:t>ния"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12 1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862,00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Реализация мер</w:t>
            </w:r>
            <w:r>
              <w:t>о</w:t>
            </w:r>
            <w:r>
              <w:t>приятий направле</w:t>
            </w:r>
            <w:r>
              <w:t>н</w:t>
            </w:r>
            <w:r>
              <w:t>ных на обеспечение правопорядка на те</w:t>
            </w:r>
            <w:r>
              <w:t>р</w:t>
            </w:r>
            <w:r>
              <w:t>ритории муниц</w:t>
            </w:r>
            <w:r>
              <w:t>и</w:t>
            </w:r>
            <w:r>
              <w:t>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12 1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862,00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12 1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862,00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Реализация мер</w:t>
            </w:r>
            <w:r>
              <w:t>о</w:t>
            </w:r>
            <w:r>
              <w:t>приятий по переда</w:t>
            </w:r>
            <w:r>
              <w:t>н</w:t>
            </w:r>
            <w:r>
              <w:t>ным полномочиям в сфере участия в пр</w:t>
            </w:r>
            <w:r>
              <w:t>о</w:t>
            </w:r>
            <w:r>
              <w:t>филактике террори</w:t>
            </w:r>
            <w:r>
              <w:t>з</w:t>
            </w:r>
            <w:r>
              <w:t>ма и эк</w:t>
            </w:r>
            <w:r>
              <w:t>с</w:t>
            </w:r>
            <w:r>
              <w:t>тремизма, а также в минимизации и (или) ликвидации последствий проя</w:t>
            </w:r>
            <w:r>
              <w:t>в</w:t>
            </w:r>
            <w:r>
              <w:t>лений терроризма и экстремизма в гран</w:t>
            </w:r>
            <w:r>
              <w:t>и</w:t>
            </w:r>
            <w:r>
              <w:t>цах поселения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12 1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12 1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Муниципальная программа 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ского сельсовета Рыльского района Курской области «Пожарная безопа</w:t>
            </w:r>
            <w:r w:rsidRPr="003C5AC6">
              <w:rPr>
                <w:b/>
                <w:bCs/>
                <w:color w:val="000000"/>
              </w:rPr>
              <w:t>с</w:t>
            </w:r>
            <w:r w:rsidRPr="003C5AC6">
              <w:rPr>
                <w:b/>
                <w:bCs/>
                <w:color w:val="000000"/>
              </w:rPr>
              <w:t>ность и защита н</w:t>
            </w:r>
            <w:r w:rsidRPr="003C5AC6">
              <w:rPr>
                <w:b/>
                <w:bCs/>
                <w:color w:val="000000"/>
              </w:rPr>
              <w:t>а</w:t>
            </w:r>
            <w:r w:rsidRPr="003C5AC6">
              <w:rPr>
                <w:b/>
                <w:bCs/>
                <w:color w:val="000000"/>
              </w:rPr>
              <w:t>селения и террит</w:t>
            </w:r>
            <w:r w:rsidRPr="003C5AC6">
              <w:rPr>
                <w:b/>
                <w:bCs/>
                <w:color w:val="000000"/>
              </w:rPr>
              <w:t>о</w:t>
            </w:r>
            <w:r w:rsidRPr="003C5AC6">
              <w:rPr>
                <w:b/>
                <w:bCs/>
                <w:color w:val="000000"/>
              </w:rPr>
              <w:t>рии Щекинского сельсовета Рыл</w:t>
            </w:r>
            <w:r w:rsidRPr="003C5AC6">
              <w:rPr>
                <w:b/>
                <w:bCs/>
                <w:color w:val="000000"/>
              </w:rPr>
              <w:t>ь</w:t>
            </w:r>
            <w:r w:rsidRPr="003C5AC6">
              <w:rPr>
                <w:b/>
                <w:bCs/>
                <w:color w:val="000000"/>
              </w:rPr>
              <w:t>ского района Ку</w:t>
            </w:r>
            <w:r w:rsidRPr="003C5AC6">
              <w:rPr>
                <w:b/>
                <w:bCs/>
                <w:color w:val="000000"/>
              </w:rPr>
              <w:t>р</w:t>
            </w:r>
            <w:r w:rsidRPr="003C5AC6">
              <w:rPr>
                <w:b/>
                <w:bCs/>
                <w:color w:val="000000"/>
              </w:rPr>
              <w:t>ской области от чрезвычайных с</w:t>
            </w:r>
            <w:r w:rsidRPr="003C5AC6">
              <w:rPr>
                <w:b/>
                <w:bCs/>
                <w:color w:val="000000"/>
              </w:rPr>
              <w:t>и</w:t>
            </w:r>
            <w:r w:rsidRPr="003C5AC6">
              <w:rPr>
                <w:b/>
                <w:bCs/>
                <w:color w:val="000000"/>
              </w:rPr>
              <w:t>туаций на 2014-2020 годы и на период до 2023 года»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13 0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52 458,00</w:t>
            </w:r>
          </w:p>
        </w:tc>
      </w:tr>
      <w:tr w:rsidR="009935D8" w:rsidRPr="003C5AC6" w:rsidTr="003C5AC6">
        <w:trPr>
          <w:trHeight w:val="18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«Обеспечение ко</w:t>
            </w:r>
            <w:r w:rsidRPr="003C5AC6">
              <w:rPr>
                <w:color w:val="000000"/>
              </w:rPr>
              <w:t>м</w:t>
            </w:r>
            <w:r w:rsidRPr="003C5AC6">
              <w:rPr>
                <w:color w:val="000000"/>
              </w:rPr>
              <w:t>плексной безопасн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сти жизнедеятельн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сти населения от чрезвычайных ситу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ций природного и техногенного хара</w:t>
            </w:r>
            <w:r w:rsidRPr="003C5AC6">
              <w:rPr>
                <w:color w:val="000000"/>
              </w:rPr>
              <w:t>к</w:t>
            </w:r>
            <w:r w:rsidRPr="003C5AC6">
              <w:rPr>
                <w:color w:val="000000"/>
              </w:rPr>
              <w:t>тера, стабильности техногенной обст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новки» 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ной программы 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кинского сельсовета Рыльского района Курской области «Пожарная безопа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ность и защита нас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ления и территории Щекинского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вета Рыльского ра</w:t>
            </w:r>
            <w:r w:rsidRPr="003C5AC6">
              <w:rPr>
                <w:color w:val="000000"/>
              </w:rPr>
              <w:t>й</w:t>
            </w:r>
            <w:r w:rsidRPr="003C5AC6">
              <w:rPr>
                <w:color w:val="000000"/>
              </w:rPr>
              <w:t>она Курской области от чрезвычайных с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 xml:space="preserve">туаций на 2014-2020 годы и на период до 2023 года"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458,00</w:t>
            </w:r>
          </w:p>
        </w:tc>
      </w:tr>
      <w:tr w:rsidR="009935D8" w:rsidRPr="003C5AC6" w:rsidTr="003C5AC6">
        <w:trPr>
          <w:trHeight w:val="150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направл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ние "Осуществление переданных полн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мочий  от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пального района сельским пос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лениям в сфере осуществл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ния мероприятий по территориальной обороне и гражда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ской обороне, защите населения и террит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рии поселения от чрезвычайных ситу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ций природного и техногенного хара</w:t>
            </w:r>
            <w:r w:rsidRPr="003C5AC6">
              <w:rPr>
                <w:color w:val="000000"/>
              </w:rPr>
              <w:t>к</w:t>
            </w:r>
            <w:r w:rsidRPr="003C5AC6">
              <w:rPr>
                <w:color w:val="000000"/>
              </w:rPr>
              <w:t>тера"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Осуществление пер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данных полномочий  в области гражда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ской обороны, защ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ты населения и те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риторий от чрезв</w:t>
            </w:r>
            <w:r w:rsidRPr="003C5AC6">
              <w:rPr>
                <w:color w:val="000000"/>
              </w:rPr>
              <w:t>ы</w:t>
            </w:r>
            <w:r w:rsidRPr="003C5AC6">
              <w:rPr>
                <w:color w:val="000000"/>
              </w:rPr>
              <w:t>чайных ситуаций, безопасности людей на водных объектах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П1460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направл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ние "Осуществление переданных полн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мочий  от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пального района сельским пос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лениям в сфере создания, 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держания и организ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ции деятельности аварийно-спасательных служб и (или) аварийно-спасательных форм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рований на террит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рии поселения"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458,00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Осуществление пер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данных полномочий  в области гражда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ской обороны, защ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ты населения и те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риторий от чрезв</w:t>
            </w:r>
            <w:r w:rsidRPr="003C5AC6">
              <w:rPr>
                <w:color w:val="000000"/>
              </w:rPr>
              <w:t>ы</w:t>
            </w:r>
            <w:r w:rsidRPr="003C5AC6">
              <w:rPr>
                <w:color w:val="000000"/>
              </w:rPr>
              <w:t>чайных ситуаций, безопасности людей на водных объектах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458,00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458,00</w:t>
            </w:r>
          </w:p>
        </w:tc>
      </w:tr>
      <w:tr w:rsidR="009935D8" w:rsidRPr="003C5AC6" w:rsidTr="003C5AC6">
        <w:trPr>
          <w:trHeight w:val="187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Подпрограмма «Обеспечение ко</w:t>
            </w:r>
            <w:r w:rsidRPr="003C5AC6">
              <w:rPr>
                <w:color w:val="000000"/>
              </w:rPr>
              <w:t>м</w:t>
            </w:r>
            <w:r w:rsidRPr="003C5AC6">
              <w:rPr>
                <w:color w:val="000000"/>
              </w:rPr>
              <w:t>плексной безопасн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сти жизнедеятельн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сти населения от чрезвычайных ситу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ций природного и техногенного хара</w:t>
            </w:r>
            <w:r w:rsidRPr="003C5AC6">
              <w:rPr>
                <w:color w:val="000000"/>
              </w:rPr>
              <w:t>к</w:t>
            </w:r>
            <w:r w:rsidRPr="003C5AC6">
              <w:rPr>
                <w:color w:val="000000"/>
              </w:rPr>
              <w:t>тера, стабильности техногенной обст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новки» 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ной программы Щ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кинского сельсовета Рыльского района Курской области «Пожарная безопа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ность и защита нас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ления и территории Щекинского сельс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вета Рыльского ра</w:t>
            </w:r>
            <w:r w:rsidRPr="003C5AC6">
              <w:rPr>
                <w:color w:val="000000"/>
              </w:rPr>
              <w:t>й</w:t>
            </w:r>
            <w:r w:rsidRPr="003C5AC6">
              <w:rPr>
                <w:color w:val="000000"/>
              </w:rPr>
              <w:t>она Курской области от чрезвычайных с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 xml:space="preserve">туаций на 2014-2020 годы и на период до 2023 года" 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52 000,00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Основное меропри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тие "Организация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боты по предупре</w:t>
            </w:r>
            <w:r w:rsidRPr="003C5AC6">
              <w:rPr>
                <w:color w:val="000000"/>
              </w:rPr>
              <w:t>ж</w:t>
            </w:r>
            <w:r w:rsidRPr="003C5AC6">
              <w:rPr>
                <w:color w:val="000000"/>
              </w:rPr>
              <w:t>дению и пресечению нарушений требов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ний пожарной без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пасности и правил поведения на водных объектах"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 xml:space="preserve">13 2  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52 000,00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Расходы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пального образования на обеспечения мер правовой и социал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ной защиты добр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вольных пожарных и поддержки общес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объединений пожарной охраны на территории муниц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пального обр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зования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52 000,00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13 2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52 000,00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Муниципальная программа «Разв</w:t>
            </w:r>
            <w:r w:rsidRPr="003C5AC6">
              <w:rPr>
                <w:b/>
                <w:bCs/>
                <w:color w:val="000000"/>
              </w:rPr>
              <w:t>и</w:t>
            </w:r>
            <w:r w:rsidRPr="003C5AC6">
              <w:rPr>
                <w:b/>
                <w:bCs/>
                <w:color w:val="000000"/>
              </w:rPr>
              <w:t>тие малого и средн</w:t>
            </w:r>
            <w:r w:rsidRPr="003C5AC6">
              <w:rPr>
                <w:b/>
                <w:bCs/>
                <w:color w:val="000000"/>
              </w:rPr>
              <w:t>е</w:t>
            </w:r>
            <w:r w:rsidRPr="003C5AC6">
              <w:rPr>
                <w:b/>
                <w:bCs/>
                <w:color w:val="000000"/>
              </w:rPr>
              <w:t>го предприним</w:t>
            </w:r>
            <w:r w:rsidRPr="003C5AC6">
              <w:rPr>
                <w:b/>
                <w:bCs/>
                <w:color w:val="000000"/>
              </w:rPr>
              <w:t>а</w:t>
            </w:r>
            <w:r w:rsidRPr="003C5AC6">
              <w:rPr>
                <w:b/>
                <w:bCs/>
                <w:color w:val="000000"/>
              </w:rPr>
              <w:t>тельства на терр</w:t>
            </w:r>
            <w:r w:rsidRPr="003C5AC6">
              <w:rPr>
                <w:b/>
                <w:bCs/>
                <w:color w:val="000000"/>
              </w:rPr>
              <w:t>и</w:t>
            </w:r>
            <w:r w:rsidRPr="003C5AC6">
              <w:rPr>
                <w:b/>
                <w:bCs/>
                <w:color w:val="000000"/>
              </w:rPr>
              <w:t>тории МО «Щеки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 xml:space="preserve">ский сельсовет» Рыльского района Курской области на 2014-2023 годы» 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15 0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Подпрограмма «Фо</w:t>
            </w:r>
            <w:r>
              <w:t>р</w:t>
            </w:r>
            <w:r>
              <w:t>мирование благопр</w:t>
            </w:r>
            <w:r>
              <w:t>и</w:t>
            </w:r>
            <w:r>
              <w:t>ятных условий для устойчивого фун</w:t>
            </w:r>
            <w:r>
              <w:t>к</w:t>
            </w:r>
            <w:r>
              <w:t>ционирования и ра</w:t>
            </w:r>
            <w:r>
              <w:t>з</w:t>
            </w:r>
            <w:r>
              <w:t>вития малого и ср</w:t>
            </w:r>
            <w:r>
              <w:t>е</w:t>
            </w:r>
            <w:r>
              <w:t>денего предприним</w:t>
            </w:r>
            <w:r>
              <w:t>а</w:t>
            </w:r>
            <w:r>
              <w:t xml:space="preserve">тельства»  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15 1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Основное меропри</w:t>
            </w:r>
            <w:r>
              <w:t>я</w:t>
            </w:r>
            <w:r>
              <w:t>тие "Подготовка и участие в регионал</w:t>
            </w:r>
            <w:r>
              <w:t>ь</w:t>
            </w:r>
            <w:r>
              <w:t>ных и межрегионал</w:t>
            </w:r>
            <w:r>
              <w:t>ь</w:t>
            </w:r>
            <w:r>
              <w:t>ных выставках, я</w:t>
            </w:r>
            <w:r>
              <w:t>р</w:t>
            </w:r>
            <w:r>
              <w:t>марках, конкурсках и других мероприят</w:t>
            </w:r>
            <w:r>
              <w:t>и</w:t>
            </w:r>
            <w:r>
              <w:t>ях"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15 1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Обеспечение условий для развития малого и среднего предприн</w:t>
            </w:r>
            <w:r>
              <w:t>и</w:t>
            </w:r>
            <w:r>
              <w:t>мательства на терр</w:t>
            </w:r>
            <w:r>
              <w:t>и</w:t>
            </w:r>
            <w:r>
              <w:t>тории муниципальн</w:t>
            </w:r>
            <w:r>
              <w:t>о</w:t>
            </w:r>
            <w:r>
              <w:t>го образования"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15 1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С1405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15 1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01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С1405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Обеспечение фун</w:t>
            </w:r>
            <w:r w:rsidRPr="003C5AC6">
              <w:rPr>
                <w:b/>
                <w:bCs/>
                <w:color w:val="000000"/>
              </w:rPr>
              <w:t>к</w:t>
            </w:r>
            <w:r w:rsidRPr="003C5AC6">
              <w:rPr>
                <w:b/>
                <w:bCs/>
                <w:color w:val="000000"/>
              </w:rPr>
              <w:t>ционирования гл</w:t>
            </w:r>
            <w:r w:rsidRPr="003C5AC6">
              <w:rPr>
                <w:b/>
                <w:bCs/>
                <w:color w:val="000000"/>
              </w:rPr>
              <w:t>а</w:t>
            </w:r>
            <w:r w:rsidRPr="003C5AC6">
              <w:rPr>
                <w:b/>
                <w:bCs/>
                <w:color w:val="000000"/>
              </w:rPr>
              <w:t>вы муниципального образования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71 0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</w:rPr>
            </w:pPr>
            <w:r w:rsidRPr="003C5AC6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</w:rPr>
            </w:pPr>
            <w:r w:rsidRPr="003C5AC6">
              <w:rPr>
                <w:b/>
                <w:bCs/>
              </w:rPr>
              <w:t>469 000,00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Глава муниципальн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го образования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469 000,00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Обеспечение де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тельности и выполн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ние функций органов местного самоупра</w:t>
            </w:r>
            <w:r w:rsidRPr="003C5AC6">
              <w:rPr>
                <w:color w:val="000000"/>
              </w:rPr>
              <w:t>в</w:t>
            </w:r>
            <w:r w:rsidRPr="003C5AC6">
              <w:rPr>
                <w:color w:val="000000"/>
              </w:rPr>
              <w:t>ления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469 000,00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Расходы на выплаты персоналу в целях обеспечения выпо</w:t>
            </w:r>
            <w:r w:rsidRPr="003C5AC6">
              <w:rPr>
                <w:color w:val="000000"/>
              </w:rPr>
              <w:t>л</w:t>
            </w:r>
            <w:r w:rsidRPr="003C5AC6">
              <w:rPr>
                <w:color w:val="000000"/>
              </w:rPr>
              <w:t>нения функций гос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дарственными (мун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ципальными) орган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ми, казенными учр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ждениями, органами управления госуда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ственными внебю</w:t>
            </w:r>
            <w:r w:rsidRPr="003C5AC6">
              <w:rPr>
                <w:color w:val="000000"/>
              </w:rPr>
              <w:t>д</w:t>
            </w:r>
            <w:r w:rsidRPr="003C5AC6">
              <w:rPr>
                <w:color w:val="000000"/>
              </w:rPr>
              <w:t>жетными фо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дами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71 1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469 000,00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Обеспечение фун</w:t>
            </w:r>
            <w:r w:rsidRPr="003C5AC6">
              <w:rPr>
                <w:b/>
                <w:bCs/>
                <w:color w:val="000000"/>
              </w:rPr>
              <w:t>к</w:t>
            </w:r>
            <w:r w:rsidRPr="003C5AC6">
              <w:rPr>
                <w:b/>
                <w:bCs/>
                <w:color w:val="000000"/>
              </w:rPr>
              <w:t>ционирования мес</w:t>
            </w:r>
            <w:r w:rsidRPr="003C5AC6">
              <w:rPr>
                <w:b/>
                <w:bCs/>
                <w:color w:val="000000"/>
              </w:rPr>
              <w:t>т</w:t>
            </w:r>
            <w:r w:rsidRPr="003C5AC6">
              <w:rPr>
                <w:b/>
                <w:bCs/>
                <w:color w:val="000000"/>
              </w:rPr>
              <w:t>ных администраций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73 0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</w:rPr>
            </w:pPr>
            <w:r w:rsidRPr="003C5AC6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</w:rPr>
            </w:pPr>
            <w:r w:rsidRPr="003C5AC6">
              <w:rPr>
                <w:b/>
                <w:bCs/>
              </w:rPr>
              <w:t>371 000,00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Обеспечение де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тельности админис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рации муниципальн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го образования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371 000,00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Обеспечение де</w:t>
            </w:r>
            <w:r w:rsidRPr="003C5AC6">
              <w:rPr>
                <w:color w:val="000000"/>
              </w:rPr>
              <w:t>я</w:t>
            </w:r>
            <w:r w:rsidRPr="003C5AC6">
              <w:rPr>
                <w:color w:val="000000"/>
              </w:rPr>
              <w:t>тельности и выполн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ние функций органов местного самоупра</w:t>
            </w:r>
            <w:r w:rsidRPr="003C5AC6">
              <w:rPr>
                <w:color w:val="000000"/>
              </w:rPr>
              <w:t>в</w:t>
            </w:r>
            <w:r w:rsidRPr="003C5AC6">
              <w:rPr>
                <w:color w:val="000000"/>
              </w:rPr>
              <w:t>ления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371 000,00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Расходы на выплаты персоналу в целях обеспечения выпо</w:t>
            </w:r>
            <w:r w:rsidRPr="003C5AC6">
              <w:rPr>
                <w:color w:val="000000"/>
              </w:rPr>
              <w:t>л</w:t>
            </w:r>
            <w:r w:rsidRPr="003C5AC6">
              <w:rPr>
                <w:color w:val="000000"/>
              </w:rPr>
              <w:t>нения функций гос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дарственными (мун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ципальными) орган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ми, казенными учр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ждениями, органами управления госуда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ственными внебю</w:t>
            </w:r>
            <w:r w:rsidRPr="003C5AC6">
              <w:rPr>
                <w:color w:val="000000"/>
              </w:rPr>
              <w:t>д</w:t>
            </w:r>
            <w:r w:rsidRPr="003C5AC6">
              <w:rPr>
                <w:color w:val="000000"/>
              </w:rPr>
              <w:t>жетными фо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дами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371 000,00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73 1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Обеспечение де</w:t>
            </w:r>
            <w:r w:rsidRPr="003C5AC6">
              <w:rPr>
                <w:b/>
                <w:bCs/>
                <w:color w:val="000000"/>
              </w:rPr>
              <w:t>я</w:t>
            </w:r>
            <w:r w:rsidRPr="003C5AC6">
              <w:rPr>
                <w:b/>
                <w:bCs/>
                <w:color w:val="000000"/>
              </w:rPr>
              <w:t>тельности ко</w:t>
            </w:r>
            <w:r w:rsidRPr="003C5AC6">
              <w:rPr>
                <w:b/>
                <w:bCs/>
                <w:color w:val="000000"/>
              </w:rPr>
              <w:t>н</w:t>
            </w:r>
            <w:r w:rsidRPr="003C5AC6">
              <w:rPr>
                <w:b/>
                <w:bCs/>
                <w:color w:val="000000"/>
              </w:rPr>
              <w:t>трольно-счетных органов муниц</w:t>
            </w:r>
            <w:r w:rsidRPr="003C5AC6">
              <w:rPr>
                <w:b/>
                <w:bCs/>
                <w:color w:val="000000"/>
              </w:rPr>
              <w:t>и</w:t>
            </w:r>
            <w:r w:rsidRPr="003C5AC6">
              <w:rPr>
                <w:b/>
                <w:bCs/>
                <w:color w:val="000000"/>
              </w:rPr>
              <w:t>пального образов</w:t>
            </w:r>
            <w:r w:rsidRPr="003C5AC6">
              <w:rPr>
                <w:b/>
                <w:bCs/>
                <w:color w:val="000000"/>
              </w:rPr>
              <w:t>а</w:t>
            </w:r>
            <w:r w:rsidRPr="003C5AC6">
              <w:rPr>
                <w:b/>
                <w:bCs/>
                <w:color w:val="000000"/>
              </w:rPr>
              <w:t>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74 0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</w:rPr>
            </w:pPr>
            <w:r w:rsidRPr="003C5AC6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</w:rPr>
            </w:pPr>
            <w:r w:rsidRPr="003C5AC6">
              <w:rPr>
                <w:b/>
                <w:bCs/>
              </w:rPr>
              <w:t>36 000,00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Аппарат контрольно-счетного органа м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ниципального обр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зования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74 3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36 000,00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Иные межбюджетные трансферты на ос</w:t>
            </w:r>
            <w:r>
              <w:t>у</w:t>
            </w:r>
            <w:r>
              <w:t>ществление переда</w:t>
            </w:r>
            <w:r>
              <w:t>н</w:t>
            </w:r>
            <w:r>
              <w:t>ных полномочий в сфере внешнего м</w:t>
            </w:r>
            <w:r>
              <w:t>у</w:t>
            </w:r>
            <w:r>
              <w:t>ниципального фина</w:t>
            </w:r>
            <w:r>
              <w:t>н</w:t>
            </w:r>
            <w:r>
              <w:t>сового контроля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74 3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П1484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36 000,00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Межбюджетные трансферты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74 3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П1484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36 000,00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Непрограмная де</w:t>
            </w:r>
            <w:r w:rsidRPr="003C5AC6">
              <w:rPr>
                <w:b/>
                <w:bCs/>
                <w:color w:val="000000"/>
              </w:rPr>
              <w:t>я</w:t>
            </w:r>
            <w:r w:rsidRPr="003C5AC6">
              <w:rPr>
                <w:b/>
                <w:bCs/>
                <w:color w:val="000000"/>
              </w:rPr>
              <w:t>тельность органов местного сам</w:t>
            </w:r>
            <w:r w:rsidRPr="003C5AC6">
              <w:rPr>
                <w:b/>
                <w:bCs/>
                <w:color w:val="000000"/>
              </w:rPr>
              <w:t>о</w:t>
            </w:r>
            <w:r w:rsidRPr="003C5AC6">
              <w:rPr>
                <w:b/>
                <w:bCs/>
                <w:color w:val="000000"/>
              </w:rPr>
              <w:t>управления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74 0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</w:rPr>
            </w:pPr>
            <w:r w:rsidRPr="003C5AC6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</w:rPr>
            </w:pPr>
            <w:r w:rsidRPr="003C5AC6">
              <w:rPr>
                <w:b/>
                <w:bCs/>
              </w:rPr>
              <w:t>40 000,00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Непрограмные расх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ды органов местного самоуправления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40 000,00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Подготовка и пров</w:t>
            </w:r>
            <w:r>
              <w:t>е</w:t>
            </w:r>
            <w:r>
              <w:t>дение выборов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77 3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С1441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40 000,00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Специальные расх</w:t>
            </w:r>
            <w:r>
              <w:t>о</w:t>
            </w:r>
            <w:r>
              <w:t>ды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77 3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С1441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40 000,00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Реализация госуда</w:t>
            </w:r>
            <w:r w:rsidRPr="003C5AC6">
              <w:rPr>
                <w:b/>
                <w:bCs/>
                <w:color w:val="000000"/>
              </w:rPr>
              <w:t>р</w:t>
            </w:r>
            <w:r w:rsidRPr="003C5AC6">
              <w:rPr>
                <w:b/>
                <w:bCs/>
                <w:color w:val="000000"/>
              </w:rPr>
              <w:t>ственных функций, связанных с общег</w:t>
            </w:r>
            <w:r w:rsidRPr="003C5AC6">
              <w:rPr>
                <w:b/>
                <w:bCs/>
                <w:color w:val="000000"/>
              </w:rPr>
              <w:t>о</w:t>
            </w:r>
            <w:r w:rsidRPr="003C5AC6">
              <w:rPr>
                <w:b/>
                <w:bCs/>
                <w:color w:val="000000"/>
              </w:rPr>
              <w:t>сударственным управлением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76 0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260 890,81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Выполнение других обязательств органа местного самоупра</w:t>
            </w:r>
            <w:r w:rsidRPr="003C5AC6">
              <w:rPr>
                <w:color w:val="000000"/>
              </w:rPr>
              <w:t>в</w:t>
            </w:r>
            <w:r w:rsidRPr="003C5AC6">
              <w:rPr>
                <w:color w:val="000000"/>
              </w:rPr>
              <w:t>ления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76 1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260 890,81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Выполнение других (прочих) обязательств органа местного с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моуправления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76 1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260 890,81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Расходы на выплаты персоналу в целях обеспечения выпо</w:t>
            </w:r>
            <w:r w:rsidRPr="003C5AC6">
              <w:rPr>
                <w:color w:val="000000"/>
              </w:rPr>
              <w:t>л</w:t>
            </w:r>
            <w:r w:rsidRPr="003C5AC6">
              <w:rPr>
                <w:color w:val="000000"/>
              </w:rPr>
              <w:t>нения функций гос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дарственными (мун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ципальными) орган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ми, казенными учр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ждениями, органами управления госуда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ственными внебю</w:t>
            </w:r>
            <w:r w:rsidRPr="003C5AC6">
              <w:rPr>
                <w:color w:val="000000"/>
              </w:rPr>
              <w:t>д</w:t>
            </w:r>
            <w:r w:rsidRPr="003C5AC6">
              <w:rPr>
                <w:color w:val="000000"/>
              </w:rPr>
              <w:t>жетными фо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дами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76 1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С1404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76 1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С1404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211 390,81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Иные бюджетные а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сигнования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76 1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С1404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800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49 500,00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Непрограммная деятельность орг</w:t>
            </w:r>
            <w:r w:rsidRPr="003C5AC6">
              <w:rPr>
                <w:b/>
                <w:bCs/>
                <w:color w:val="000000"/>
              </w:rPr>
              <w:t>а</w:t>
            </w:r>
            <w:r w:rsidRPr="003C5AC6">
              <w:rPr>
                <w:b/>
                <w:bCs/>
                <w:color w:val="000000"/>
              </w:rPr>
              <w:t>нов местного сам</w:t>
            </w:r>
            <w:r w:rsidRPr="003C5AC6">
              <w:rPr>
                <w:b/>
                <w:bCs/>
                <w:color w:val="000000"/>
              </w:rPr>
              <w:t>о</w:t>
            </w:r>
            <w:r w:rsidRPr="003C5AC6">
              <w:rPr>
                <w:b/>
                <w:bCs/>
                <w:color w:val="000000"/>
              </w:rPr>
              <w:t>управления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77 0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00000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3C5AC6" w:rsidRDefault="009935D8" w:rsidP="003C5AC6">
            <w:pPr>
              <w:jc w:val="right"/>
              <w:rPr>
                <w:b/>
                <w:bCs/>
                <w:color w:val="000000"/>
              </w:rPr>
            </w:pPr>
            <w:r w:rsidRPr="003C5AC6">
              <w:rPr>
                <w:b/>
                <w:bCs/>
                <w:color w:val="000000"/>
              </w:rPr>
              <w:t>96 671,00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Непрограммные ра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ходы органов местн</w:t>
            </w:r>
            <w:r w:rsidRPr="003C5AC6">
              <w:rPr>
                <w:color w:val="000000"/>
              </w:rPr>
              <w:t>о</w:t>
            </w:r>
            <w:r w:rsidRPr="003C5AC6">
              <w:rPr>
                <w:color w:val="000000"/>
              </w:rPr>
              <w:t>го самоуправления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00000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96 671,00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Осуществление пе</w:t>
            </w:r>
            <w:r>
              <w:t>р</w:t>
            </w:r>
            <w:r>
              <w:t>вичного воинского учета на территориях, где отсутствуют в</w:t>
            </w:r>
            <w:r>
              <w:t>о</w:t>
            </w:r>
            <w:r>
              <w:t>енные комиссариаты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51180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89 267,00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Расходы на выплаты персоналу в целях обеспечения выпо</w:t>
            </w:r>
            <w:r w:rsidRPr="003C5AC6">
              <w:rPr>
                <w:color w:val="000000"/>
              </w:rPr>
              <w:t>л</w:t>
            </w:r>
            <w:r w:rsidRPr="003C5AC6">
              <w:rPr>
                <w:color w:val="000000"/>
              </w:rPr>
              <w:t>нения функций гос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дарственными (мун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ципальными) орган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ми, казенными учр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ждениями, органами управления госуда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ственными внебю</w:t>
            </w:r>
            <w:r w:rsidRPr="003C5AC6">
              <w:rPr>
                <w:color w:val="000000"/>
              </w:rPr>
              <w:t>д</w:t>
            </w:r>
            <w:r w:rsidRPr="003C5AC6">
              <w:rPr>
                <w:color w:val="000000"/>
              </w:rPr>
              <w:t>жетными фо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дами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51180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76 557,60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51180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12 709,40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Осуществление пер</w:t>
            </w:r>
            <w:r>
              <w:t>е</w:t>
            </w:r>
            <w:r>
              <w:t>данных полномочий  от муниципального района сельским п</w:t>
            </w:r>
            <w:r>
              <w:t>о</w:t>
            </w:r>
            <w:r>
              <w:t>селениям по созд</w:t>
            </w:r>
            <w:r>
              <w:t>а</w:t>
            </w:r>
            <w:r>
              <w:t>нию условий для пр</w:t>
            </w:r>
            <w:r>
              <w:t>е</w:t>
            </w:r>
            <w:r>
              <w:t>доставления тран</w:t>
            </w:r>
            <w:r>
              <w:t>с</w:t>
            </w:r>
            <w:r>
              <w:t>портных услуг нас</w:t>
            </w:r>
            <w:r>
              <w:t>е</w:t>
            </w:r>
            <w:r>
              <w:t>лению и организация транспортного о</w:t>
            </w:r>
            <w:r>
              <w:t>б</w:t>
            </w:r>
            <w:r>
              <w:t>служивания насел</w:t>
            </w:r>
            <w:r>
              <w:t>е</w:t>
            </w:r>
            <w:r>
              <w:t>ния в границах пос</w:t>
            </w:r>
            <w:r>
              <w:t>е</w:t>
            </w:r>
            <w:r>
              <w:t xml:space="preserve">ления 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123,00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123,00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Осуществление пер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данных полномочий от поселений 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ципальному району в сфере внутреннего муниципального ф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нансового контроля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П1485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6 670,00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Межбюджетные трансферты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 xml:space="preserve"> П1485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500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6 670,00</w:t>
            </w:r>
          </w:p>
        </w:tc>
      </w:tr>
      <w:tr w:rsidR="009935D8" w:rsidRPr="003C5AC6" w:rsidTr="003C5AC6">
        <w:trPr>
          <w:trHeight w:val="750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Иные межбюджетные трансферты на с</w:t>
            </w:r>
            <w:r>
              <w:t>о</w:t>
            </w:r>
            <w:r>
              <w:t>держание работника, осуществляющего выполнение переда</w:t>
            </w:r>
            <w:r>
              <w:t>н</w:t>
            </w:r>
            <w:r>
              <w:t>ных полномочий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П1490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611,00</w:t>
            </w:r>
          </w:p>
        </w:tc>
      </w:tr>
      <w:tr w:rsidR="009935D8" w:rsidRPr="003C5AC6" w:rsidTr="003C5AC6">
        <w:trPr>
          <w:trHeight w:val="112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Расходы на выплаты персоналу в целях обеспечения выпо</w:t>
            </w:r>
            <w:r w:rsidRPr="003C5AC6">
              <w:rPr>
                <w:color w:val="000000"/>
              </w:rPr>
              <w:t>л</w:t>
            </w:r>
            <w:r w:rsidRPr="003C5AC6">
              <w:rPr>
                <w:color w:val="000000"/>
              </w:rPr>
              <w:t>нения функций гос</w:t>
            </w:r>
            <w:r w:rsidRPr="003C5AC6">
              <w:rPr>
                <w:color w:val="000000"/>
              </w:rPr>
              <w:t>у</w:t>
            </w:r>
            <w:r w:rsidRPr="003C5AC6">
              <w:rPr>
                <w:color w:val="000000"/>
              </w:rPr>
              <w:t>дарственными (мун</w:t>
            </w:r>
            <w:r w:rsidRPr="003C5AC6">
              <w:rPr>
                <w:color w:val="000000"/>
              </w:rPr>
              <w:t>и</w:t>
            </w:r>
            <w:r w:rsidRPr="003C5AC6">
              <w:rPr>
                <w:color w:val="000000"/>
              </w:rPr>
              <w:t>ципальными) орган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ми, казенными учр</w:t>
            </w:r>
            <w:r w:rsidRPr="003C5AC6">
              <w:rPr>
                <w:color w:val="000000"/>
              </w:rPr>
              <w:t>е</w:t>
            </w:r>
            <w:r w:rsidRPr="003C5AC6">
              <w:rPr>
                <w:color w:val="000000"/>
              </w:rPr>
              <w:t>ждениями, органами управления госуда</w:t>
            </w:r>
            <w:r w:rsidRPr="003C5AC6">
              <w:rPr>
                <w:color w:val="000000"/>
              </w:rPr>
              <w:t>р</w:t>
            </w:r>
            <w:r w:rsidRPr="003C5AC6">
              <w:rPr>
                <w:color w:val="000000"/>
              </w:rPr>
              <w:t>ственными внебю</w:t>
            </w:r>
            <w:r w:rsidRPr="003C5AC6">
              <w:rPr>
                <w:color w:val="000000"/>
              </w:rPr>
              <w:t>д</w:t>
            </w:r>
            <w:r w:rsidRPr="003C5AC6">
              <w:rPr>
                <w:color w:val="000000"/>
              </w:rPr>
              <w:t>жетными фо</w:t>
            </w:r>
            <w:r w:rsidRPr="003C5AC6">
              <w:rPr>
                <w:color w:val="000000"/>
              </w:rPr>
              <w:t>н</w:t>
            </w:r>
            <w:r w:rsidRPr="003C5AC6">
              <w:rPr>
                <w:color w:val="000000"/>
              </w:rPr>
              <w:t>дами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П1490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Закупка товаров, р</w:t>
            </w:r>
            <w:r w:rsidRPr="003C5AC6">
              <w:rPr>
                <w:color w:val="000000"/>
              </w:rPr>
              <w:t>а</w:t>
            </w:r>
            <w:r w:rsidRPr="003C5AC6">
              <w:rPr>
                <w:color w:val="000000"/>
              </w:rPr>
              <w:t>бот и услуг для обе</w:t>
            </w:r>
            <w:r w:rsidRPr="003C5AC6">
              <w:rPr>
                <w:color w:val="000000"/>
              </w:rPr>
              <w:t>с</w:t>
            </w:r>
            <w:r w:rsidRPr="003C5AC6">
              <w:rPr>
                <w:color w:val="000000"/>
              </w:rPr>
              <w:t>печения государс</w:t>
            </w:r>
            <w:r w:rsidRPr="003C5AC6">
              <w:rPr>
                <w:color w:val="000000"/>
              </w:rPr>
              <w:t>т</w:t>
            </w:r>
            <w:r w:rsidRPr="003C5AC6">
              <w:rPr>
                <w:color w:val="000000"/>
              </w:rPr>
              <w:t>венных (муниципал</w:t>
            </w:r>
            <w:r w:rsidRPr="003C5AC6">
              <w:rPr>
                <w:color w:val="000000"/>
              </w:rPr>
              <w:t>ь</w:t>
            </w:r>
            <w:r w:rsidRPr="003C5AC6">
              <w:rPr>
                <w:color w:val="000000"/>
              </w:rPr>
              <w:t>ных) нужд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color w:val="000000"/>
              </w:rPr>
            </w:pPr>
            <w:r w:rsidRPr="003C5AC6">
              <w:rPr>
                <w:color w:val="000000"/>
              </w:rPr>
              <w:t>77 2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color w:val="000000"/>
              </w:rPr>
            </w:pPr>
            <w:r w:rsidRPr="003C5AC6">
              <w:rPr>
                <w:color w:val="000000"/>
              </w:rPr>
              <w:t>П1490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200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611,00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3C5AC6" w:rsidRDefault="009935D8" w:rsidP="003C5AC6">
            <w:pPr>
              <w:rPr>
                <w:b/>
                <w:bCs/>
              </w:rPr>
            </w:pPr>
            <w:r w:rsidRPr="003C5AC6">
              <w:rPr>
                <w:b/>
                <w:bCs/>
              </w:rPr>
              <w:t>Резервные фонды органов местного самоуправления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  <w:rPr>
                <w:b/>
                <w:bCs/>
              </w:rPr>
            </w:pPr>
            <w:r w:rsidRPr="003C5AC6">
              <w:rPr>
                <w:b/>
                <w:bCs/>
              </w:rPr>
              <w:t>78 0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b/>
                <w:bCs/>
              </w:rPr>
            </w:pPr>
            <w:r w:rsidRPr="003C5AC6">
              <w:rPr>
                <w:b/>
                <w:bCs/>
              </w:rPr>
              <w:t xml:space="preserve">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rPr>
                <w:b/>
                <w:bCs/>
              </w:rPr>
            </w:pPr>
            <w:r w:rsidRPr="003C5AC6">
              <w:rPr>
                <w:b/>
                <w:bCs/>
              </w:rP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3C5AC6" w:rsidRDefault="009935D8" w:rsidP="003C5AC6">
            <w:r>
              <w:t xml:space="preserve">Резервные фонды 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78 1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 xml:space="preserve">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00000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3C5AC6" w:rsidRDefault="009935D8" w:rsidP="003C5AC6">
            <w:r>
              <w:t>Резервный фонд м</w:t>
            </w:r>
            <w:r>
              <w:t>е</w:t>
            </w:r>
            <w:r>
              <w:t>стной администрации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78 1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 xml:space="preserve">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С1403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1 000,00</w:t>
            </w:r>
          </w:p>
        </w:tc>
      </w:tr>
      <w:tr w:rsidR="009935D8" w:rsidRPr="003C5AC6" w:rsidTr="003C5AC6">
        <w:trPr>
          <w:trHeight w:val="375"/>
        </w:trPr>
        <w:tc>
          <w:tcPr>
            <w:tcW w:w="28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935D8" w:rsidRPr="003C5AC6" w:rsidRDefault="009935D8" w:rsidP="003C5AC6">
            <w:r>
              <w:t>Иные бюджетные а</w:t>
            </w:r>
            <w:r>
              <w:t>с</w:t>
            </w:r>
            <w:r>
              <w:t>сигнования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78 1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35D8" w:rsidRPr="003C5AC6" w:rsidRDefault="009935D8" w:rsidP="003C5AC6">
            <w:pPr>
              <w:jc w:val="center"/>
            </w:pPr>
            <w:r>
              <w:t xml:space="preserve">00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r>
              <w:t>С1403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center"/>
              <w:rPr>
                <w:color w:val="000000"/>
              </w:rPr>
            </w:pPr>
            <w:r w:rsidRPr="003C5AC6">
              <w:rPr>
                <w:color w:val="000000"/>
              </w:rPr>
              <w:t>800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35D8" w:rsidRPr="003C5AC6" w:rsidRDefault="009935D8" w:rsidP="003C5AC6">
            <w:pPr>
              <w:jc w:val="right"/>
            </w:pPr>
            <w:r>
              <w:t>1 000,00</w:t>
            </w:r>
          </w:p>
        </w:tc>
      </w:tr>
    </w:tbl>
    <w:p w:rsidR="009935D8" w:rsidRPr="00483C3E" w:rsidRDefault="009935D8" w:rsidP="00F45A51">
      <w:pPr>
        <w:jc w:val="both"/>
        <w:rPr>
          <w:sz w:val="24"/>
          <w:szCs w:val="24"/>
        </w:rPr>
      </w:pPr>
    </w:p>
    <w:sectPr w:rsidR="009935D8" w:rsidRPr="00483C3E" w:rsidSect="006739E9">
      <w:footerReference w:type="default" r:id="rId10"/>
      <w:pgSz w:w="11906" w:h="16838" w:code="9"/>
      <w:pgMar w:top="709" w:right="1247" w:bottom="1134" w:left="153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5D8" w:rsidRDefault="009935D8">
      <w:r>
        <w:separator/>
      </w:r>
    </w:p>
  </w:endnote>
  <w:endnote w:type="continuationSeparator" w:id="0">
    <w:p w:rsidR="009935D8" w:rsidRDefault="009935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Journal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5D8" w:rsidRDefault="009935D8" w:rsidP="007B57D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5D8" w:rsidRDefault="009935D8">
      <w:r>
        <w:separator/>
      </w:r>
    </w:p>
  </w:footnote>
  <w:footnote w:type="continuationSeparator" w:id="0">
    <w:p w:rsidR="009935D8" w:rsidRDefault="009935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B1468"/>
    <w:multiLevelType w:val="multilevel"/>
    <w:tmpl w:val="ED4C44AA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cs="Times New Roman" w:hint="default"/>
      </w:rPr>
    </w:lvl>
  </w:abstractNum>
  <w:abstractNum w:abstractNumId="1">
    <w:nsid w:val="14663A30"/>
    <w:multiLevelType w:val="hybridMultilevel"/>
    <w:tmpl w:val="A0CEB1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40244FD"/>
    <w:multiLevelType w:val="singleLevel"/>
    <w:tmpl w:val="C9E036A0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8"/>
        <w:szCs w:val="28"/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stylePaneFormatFilter w:val="3F01"/>
  <w:defaultTabStop w:val="708"/>
  <w:autoHyphenation/>
  <w:hyphenationZone w:val="357"/>
  <w:doNotHyphenateCaps/>
  <w:drawingGridHorizontalSpacing w:val="67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783A"/>
    <w:rsid w:val="00010C25"/>
    <w:rsid w:val="000112DA"/>
    <w:rsid w:val="000119D5"/>
    <w:rsid w:val="00011C8B"/>
    <w:rsid w:val="00012271"/>
    <w:rsid w:val="00012A81"/>
    <w:rsid w:val="00012CBD"/>
    <w:rsid w:val="00014676"/>
    <w:rsid w:val="00016091"/>
    <w:rsid w:val="00024452"/>
    <w:rsid w:val="000244B1"/>
    <w:rsid w:val="00024DE2"/>
    <w:rsid w:val="00025543"/>
    <w:rsid w:val="0003034E"/>
    <w:rsid w:val="0003335B"/>
    <w:rsid w:val="00034816"/>
    <w:rsid w:val="000353AD"/>
    <w:rsid w:val="00043E33"/>
    <w:rsid w:val="00047997"/>
    <w:rsid w:val="00047FC9"/>
    <w:rsid w:val="00053EBD"/>
    <w:rsid w:val="00057073"/>
    <w:rsid w:val="00063019"/>
    <w:rsid w:val="00070861"/>
    <w:rsid w:val="00075B8E"/>
    <w:rsid w:val="00082ED0"/>
    <w:rsid w:val="00085D04"/>
    <w:rsid w:val="0009277B"/>
    <w:rsid w:val="000964D4"/>
    <w:rsid w:val="000A7B12"/>
    <w:rsid w:val="000B578C"/>
    <w:rsid w:val="000B7CE5"/>
    <w:rsid w:val="000C5314"/>
    <w:rsid w:val="000C5DDD"/>
    <w:rsid w:val="000C713B"/>
    <w:rsid w:val="000D016E"/>
    <w:rsid w:val="000D14F0"/>
    <w:rsid w:val="000D1CE7"/>
    <w:rsid w:val="000D333E"/>
    <w:rsid w:val="000D3426"/>
    <w:rsid w:val="000D36F2"/>
    <w:rsid w:val="000E0E37"/>
    <w:rsid w:val="000E1B9B"/>
    <w:rsid w:val="000E3CCC"/>
    <w:rsid w:val="000E6218"/>
    <w:rsid w:val="000E6B72"/>
    <w:rsid w:val="000E79AA"/>
    <w:rsid w:val="000F0639"/>
    <w:rsid w:val="000F2860"/>
    <w:rsid w:val="000F3F2D"/>
    <w:rsid w:val="000F5715"/>
    <w:rsid w:val="000F736D"/>
    <w:rsid w:val="000F7985"/>
    <w:rsid w:val="001024BE"/>
    <w:rsid w:val="001039FF"/>
    <w:rsid w:val="00105EDD"/>
    <w:rsid w:val="00112B74"/>
    <w:rsid w:val="00115069"/>
    <w:rsid w:val="001302A8"/>
    <w:rsid w:val="00136DF7"/>
    <w:rsid w:val="00143B6D"/>
    <w:rsid w:val="00150810"/>
    <w:rsid w:val="00153834"/>
    <w:rsid w:val="00157A4F"/>
    <w:rsid w:val="00173E17"/>
    <w:rsid w:val="00175554"/>
    <w:rsid w:val="001756AE"/>
    <w:rsid w:val="00175F6E"/>
    <w:rsid w:val="00176CC7"/>
    <w:rsid w:val="00182A18"/>
    <w:rsid w:val="00182B0A"/>
    <w:rsid w:val="00182FB2"/>
    <w:rsid w:val="00184B17"/>
    <w:rsid w:val="0018622A"/>
    <w:rsid w:val="001867A4"/>
    <w:rsid w:val="00191C0A"/>
    <w:rsid w:val="001935A4"/>
    <w:rsid w:val="001950EB"/>
    <w:rsid w:val="00196DC5"/>
    <w:rsid w:val="00197B3D"/>
    <w:rsid w:val="001A2BC1"/>
    <w:rsid w:val="001A746F"/>
    <w:rsid w:val="001B00DF"/>
    <w:rsid w:val="001B27B5"/>
    <w:rsid w:val="001B34E7"/>
    <w:rsid w:val="001B4383"/>
    <w:rsid w:val="001B7248"/>
    <w:rsid w:val="001B7CB3"/>
    <w:rsid w:val="001C0C62"/>
    <w:rsid w:val="001C2A48"/>
    <w:rsid w:val="001C2AAA"/>
    <w:rsid w:val="001C32B7"/>
    <w:rsid w:val="001C5BB7"/>
    <w:rsid w:val="001C5E9B"/>
    <w:rsid w:val="001C7D59"/>
    <w:rsid w:val="001D0943"/>
    <w:rsid w:val="001D29CE"/>
    <w:rsid w:val="001D312A"/>
    <w:rsid w:val="001D4193"/>
    <w:rsid w:val="001D55E5"/>
    <w:rsid w:val="001E2522"/>
    <w:rsid w:val="001E384C"/>
    <w:rsid w:val="001F1F3C"/>
    <w:rsid w:val="002009F3"/>
    <w:rsid w:val="0020379C"/>
    <w:rsid w:val="00207012"/>
    <w:rsid w:val="0021004B"/>
    <w:rsid w:val="00213B34"/>
    <w:rsid w:val="002161D7"/>
    <w:rsid w:val="00217B0E"/>
    <w:rsid w:val="002231B9"/>
    <w:rsid w:val="002258A9"/>
    <w:rsid w:val="00225C6D"/>
    <w:rsid w:val="0023218C"/>
    <w:rsid w:val="002345DA"/>
    <w:rsid w:val="00235F64"/>
    <w:rsid w:val="00236464"/>
    <w:rsid w:val="0024074A"/>
    <w:rsid w:val="0024111C"/>
    <w:rsid w:val="00242126"/>
    <w:rsid w:val="0024246C"/>
    <w:rsid w:val="00247D11"/>
    <w:rsid w:val="00250354"/>
    <w:rsid w:val="0025325A"/>
    <w:rsid w:val="00253277"/>
    <w:rsid w:val="002545F7"/>
    <w:rsid w:val="00260C91"/>
    <w:rsid w:val="00262A2B"/>
    <w:rsid w:val="0026304C"/>
    <w:rsid w:val="002647B9"/>
    <w:rsid w:val="00266683"/>
    <w:rsid w:val="00284480"/>
    <w:rsid w:val="00284577"/>
    <w:rsid w:val="002859C2"/>
    <w:rsid w:val="00293818"/>
    <w:rsid w:val="00295966"/>
    <w:rsid w:val="0029658E"/>
    <w:rsid w:val="00297073"/>
    <w:rsid w:val="002A3742"/>
    <w:rsid w:val="002A7486"/>
    <w:rsid w:val="002B07D8"/>
    <w:rsid w:val="002C6361"/>
    <w:rsid w:val="002D02F9"/>
    <w:rsid w:val="002D2D62"/>
    <w:rsid w:val="002D7B20"/>
    <w:rsid w:val="002E3BEE"/>
    <w:rsid w:val="002E5117"/>
    <w:rsid w:val="002E5355"/>
    <w:rsid w:val="002E6A78"/>
    <w:rsid w:val="002E6AB2"/>
    <w:rsid w:val="002F1EEC"/>
    <w:rsid w:val="002F282F"/>
    <w:rsid w:val="002F31D4"/>
    <w:rsid w:val="002F5C2C"/>
    <w:rsid w:val="002F5F5D"/>
    <w:rsid w:val="002F72EA"/>
    <w:rsid w:val="00301D83"/>
    <w:rsid w:val="003023D8"/>
    <w:rsid w:val="00302E9C"/>
    <w:rsid w:val="0031024C"/>
    <w:rsid w:val="0031211B"/>
    <w:rsid w:val="0031411D"/>
    <w:rsid w:val="00315BA3"/>
    <w:rsid w:val="003203E2"/>
    <w:rsid w:val="00320CEA"/>
    <w:rsid w:val="00320FB3"/>
    <w:rsid w:val="00321AD2"/>
    <w:rsid w:val="00323EB1"/>
    <w:rsid w:val="00324397"/>
    <w:rsid w:val="003301A8"/>
    <w:rsid w:val="00330D21"/>
    <w:rsid w:val="00333D5C"/>
    <w:rsid w:val="003351E5"/>
    <w:rsid w:val="003363FA"/>
    <w:rsid w:val="00340ED8"/>
    <w:rsid w:val="00341D49"/>
    <w:rsid w:val="00345E57"/>
    <w:rsid w:val="00347CDC"/>
    <w:rsid w:val="00352400"/>
    <w:rsid w:val="0036105A"/>
    <w:rsid w:val="00370C33"/>
    <w:rsid w:val="00372278"/>
    <w:rsid w:val="00373A2F"/>
    <w:rsid w:val="00374B37"/>
    <w:rsid w:val="00381C32"/>
    <w:rsid w:val="00382305"/>
    <w:rsid w:val="0038673E"/>
    <w:rsid w:val="003934B3"/>
    <w:rsid w:val="00394D4F"/>
    <w:rsid w:val="003960DD"/>
    <w:rsid w:val="003965B6"/>
    <w:rsid w:val="00397ECF"/>
    <w:rsid w:val="003A3F18"/>
    <w:rsid w:val="003A7F32"/>
    <w:rsid w:val="003B1979"/>
    <w:rsid w:val="003B1FCD"/>
    <w:rsid w:val="003B3B72"/>
    <w:rsid w:val="003C3362"/>
    <w:rsid w:val="003C3889"/>
    <w:rsid w:val="003C47F4"/>
    <w:rsid w:val="003C4E6B"/>
    <w:rsid w:val="003C5AC6"/>
    <w:rsid w:val="003C7C52"/>
    <w:rsid w:val="003D01A7"/>
    <w:rsid w:val="003D08E2"/>
    <w:rsid w:val="003D1EA0"/>
    <w:rsid w:val="003E0E7C"/>
    <w:rsid w:val="003E1247"/>
    <w:rsid w:val="003E143E"/>
    <w:rsid w:val="003E1C25"/>
    <w:rsid w:val="003E2EC7"/>
    <w:rsid w:val="003E63AC"/>
    <w:rsid w:val="003F0DB6"/>
    <w:rsid w:val="003F1E2E"/>
    <w:rsid w:val="003F2ED2"/>
    <w:rsid w:val="003F4BDB"/>
    <w:rsid w:val="003F6CB9"/>
    <w:rsid w:val="003F773D"/>
    <w:rsid w:val="003F7F2C"/>
    <w:rsid w:val="0040381D"/>
    <w:rsid w:val="00410948"/>
    <w:rsid w:val="0041312B"/>
    <w:rsid w:val="0041657C"/>
    <w:rsid w:val="00416758"/>
    <w:rsid w:val="004201C1"/>
    <w:rsid w:val="00420735"/>
    <w:rsid w:val="004212C8"/>
    <w:rsid w:val="00421AC0"/>
    <w:rsid w:val="0042485F"/>
    <w:rsid w:val="00426DD2"/>
    <w:rsid w:val="004274D6"/>
    <w:rsid w:val="00427A64"/>
    <w:rsid w:val="00427E5E"/>
    <w:rsid w:val="00432C45"/>
    <w:rsid w:val="00434A01"/>
    <w:rsid w:val="00435958"/>
    <w:rsid w:val="00435A90"/>
    <w:rsid w:val="00441D71"/>
    <w:rsid w:val="0044478B"/>
    <w:rsid w:val="004458F1"/>
    <w:rsid w:val="00445CD4"/>
    <w:rsid w:val="00445D15"/>
    <w:rsid w:val="0045148B"/>
    <w:rsid w:val="00451C2D"/>
    <w:rsid w:val="00456E3F"/>
    <w:rsid w:val="00460D26"/>
    <w:rsid w:val="00464878"/>
    <w:rsid w:val="00464914"/>
    <w:rsid w:val="004723AC"/>
    <w:rsid w:val="00480CC7"/>
    <w:rsid w:val="00482EB9"/>
    <w:rsid w:val="00483C3E"/>
    <w:rsid w:val="00486A47"/>
    <w:rsid w:val="00494D55"/>
    <w:rsid w:val="004A3D10"/>
    <w:rsid w:val="004A6570"/>
    <w:rsid w:val="004B00C5"/>
    <w:rsid w:val="004B01B8"/>
    <w:rsid w:val="004B1FE9"/>
    <w:rsid w:val="004B20D7"/>
    <w:rsid w:val="004B27AB"/>
    <w:rsid w:val="004B335A"/>
    <w:rsid w:val="004B5A2A"/>
    <w:rsid w:val="004B633F"/>
    <w:rsid w:val="004B69AF"/>
    <w:rsid w:val="004C1BFD"/>
    <w:rsid w:val="004C479F"/>
    <w:rsid w:val="004C607F"/>
    <w:rsid w:val="004C7CAA"/>
    <w:rsid w:val="004D2060"/>
    <w:rsid w:val="004D2D26"/>
    <w:rsid w:val="004D517B"/>
    <w:rsid w:val="004D56D7"/>
    <w:rsid w:val="004D6BE9"/>
    <w:rsid w:val="004E36C4"/>
    <w:rsid w:val="004E5CF6"/>
    <w:rsid w:val="004E7190"/>
    <w:rsid w:val="004F4620"/>
    <w:rsid w:val="004F4F77"/>
    <w:rsid w:val="004F5755"/>
    <w:rsid w:val="004F7FFE"/>
    <w:rsid w:val="005002D9"/>
    <w:rsid w:val="00505EB5"/>
    <w:rsid w:val="00512D82"/>
    <w:rsid w:val="00514BCD"/>
    <w:rsid w:val="0052199D"/>
    <w:rsid w:val="00522A8D"/>
    <w:rsid w:val="005234AD"/>
    <w:rsid w:val="0052475E"/>
    <w:rsid w:val="00525C6D"/>
    <w:rsid w:val="00535951"/>
    <w:rsid w:val="00540B5A"/>
    <w:rsid w:val="00546D19"/>
    <w:rsid w:val="00547058"/>
    <w:rsid w:val="00552DDF"/>
    <w:rsid w:val="00555CC4"/>
    <w:rsid w:val="00560428"/>
    <w:rsid w:val="005612F9"/>
    <w:rsid w:val="00561E0A"/>
    <w:rsid w:val="00567795"/>
    <w:rsid w:val="00570019"/>
    <w:rsid w:val="00571F5B"/>
    <w:rsid w:val="00583368"/>
    <w:rsid w:val="00587E42"/>
    <w:rsid w:val="00590E36"/>
    <w:rsid w:val="0059389D"/>
    <w:rsid w:val="005A3B57"/>
    <w:rsid w:val="005A6B3E"/>
    <w:rsid w:val="005B4C69"/>
    <w:rsid w:val="005B4D77"/>
    <w:rsid w:val="005B55AB"/>
    <w:rsid w:val="005C027A"/>
    <w:rsid w:val="005C0A2B"/>
    <w:rsid w:val="005C3522"/>
    <w:rsid w:val="005C4B9A"/>
    <w:rsid w:val="005C588D"/>
    <w:rsid w:val="005D1C83"/>
    <w:rsid w:val="005D6AFB"/>
    <w:rsid w:val="005E6DB9"/>
    <w:rsid w:val="005F51E5"/>
    <w:rsid w:val="005F6179"/>
    <w:rsid w:val="005F64A5"/>
    <w:rsid w:val="00600A10"/>
    <w:rsid w:val="006017ED"/>
    <w:rsid w:val="006022E3"/>
    <w:rsid w:val="00604EDB"/>
    <w:rsid w:val="006072D5"/>
    <w:rsid w:val="00611559"/>
    <w:rsid w:val="0061371E"/>
    <w:rsid w:val="00625DA5"/>
    <w:rsid w:val="00626807"/>
    <w:rsid w:val="00630698"/>
    <w:rsid w:val="0063279C"/>
    <w:rsid w:val="00635472"/>
    <w:rsid w:val="006404C8"/>
    <w:rsid w:val="006428BA"/>
    <w:rsid w:val="00647F97"/>
    <w:rsid w:val="00652D73"/>
    <w:rsid w:val="00653DBD"/>
    <w:rsid w:val="00657714"/>
    <w:rsid w:val="00660516"/>
    <w:rsid w:val="0066079C"/>
    <w:rsid w:val="00666376"/>
    <w:rsid w:val="006735D0"/>
    <w:rsid w:val="006739E9"/>
    <w:rsid w:val="0067738E"/>
    <w:rsid w:val="006838DB"/>
    <w:rsid w:val="0068475A"/>
    <w:rsid w:val="00685225"/>
    <w:rsid w:val="006860D7"/>
    <w:rsid w:val="00692926"/>
    <w:rsid w:val="00692DA2"/>
    <w:rsid w:val="00695402"/>
    <w:rsid w:val="00696723"/>
    <w:rsid w:val="00696C9B"/>
    <w:rsid w:val="006A03F4"/>
    <w:rsid w:val="006A1A85"/>
    <w:rsid w:val="006A3C5B"/>
    <w:rsid w:val="006A6EAD"/>
    <w:rsid w:val="006B0085"/>
    <w:rsid w:val="006B05DC"/>
    <w:rsid w:val="006B23C8"/>
    <w:rsid w:val="006B2F30"/>
    <w:rsid w:val="006B3C24"/>
    <w:rsid w:val="006B664D"/>
    <w:rsid w:val="006B7B23"/>
    <w:rsid w:val="006C1578"/>
    <w:rsid w:val="006C2116"/>
    <w:rsid w:val="006C478C"/>
    <w:rsid w:val="006C78A9"/>
    <w:rsid w:val="006D3E7A"/>
    <w:rsid w:val="006D6FA4"/>
    <w:rsid w:val="006E2D45"/>
    <w:rsid w:val="006F26D5"/>
    <w:rsid w:val="006F2C37"/>
    <w:rsid w:val="006F7661"/>
    <w:rsid w:val="007018D4"/>
    <w:rsid w:val="00702407"/>
    <w:rsid w:val="0070465D"/>
    <w:rsid w:val="00706915"/>
    <w:rsid w:val="00715690"/>
    <w:rsid w:val="007156BD"/>
    <w:rsid w:val="00721049"/>
    <w:rsid w:val="0072276D"/>
    <w:rsid w:val="00724819"/>
    <w:rsid w:val="00725938"/>
    <w:rsid w:val="00726318"/>
    <w:rsid w:val="007268E5"/>
    <w:rsid w:val="00730CFC"/>
    <w:rsid w:val="007311C4"/>
    <w:rsid w:val="007352FD"/>
    <w:rsid w:val="0073607D"/>
    <w:rsid w:val="00736E0C"/>
    <w:rsid w:val="00747BDB"/>
    <w:rsid w:val="007504F4"/>
    <w:rsid w:val="00753C5B"/>
    <w:rsid w:val="00753FEB"/>
    <w:rsid w:val="0075723F"/>
    <w:rsid w:val="0076380B"/>
    <w:rsid w:val="00764C23"/>
    <w:rsid w:val="007658F4"/>
    <w:rsid w:val="00765A44"/>
    <w:rsid w:val="00765BFE"/>
    <w:rsid w:val="00771B95"/>
    <w:rsid w:val="00772043"/>
    <w:rsid w:val="007742CF"/>
    <w:rsid w:val="00776638"/>
    <w:rsid w:val="007769E0"/>
    <w:rsid w:val="007863C1"/>
    <w:rsid w:val="00791158"/>
    <w:rsid w:val="007931C9"/>
    <w:rsid w:val="00796164"/>
    <w:rsid w:val="00797AD6"/>
    <w:rsid w:val="007B57D9"/>
    <w:rsid w:val="007B5872"/>
    <w:rsid w:val="007B6AC7"/>
    <w:rsid w:val="007B6F76"/>
    <w:rsid w:val="007C3D34"/>
    <w:rsid w:val="007C7B1E"/>
    <w:rsid w:val="007C7F6E"/>
    <w:rsid w:val="007D1122"/>
    <w:rsid w:val="007D2D63"/>
    <w:rsid w:val="007D4DB6"/>
    <w:rsid w:val="007D50D4"/>
    <w:rsid w:val="007E1594"/>
    <w:rsid w:val="007E21CE"/>
    <w:rsid w:val="007E715C"/>
    <w:rsid w:val="007E7CBB"/>
    <w:rsid w:val="007F18AE"/>
    <w:rsid w:val="007F4027"/>
    <w:rsid w:val="007F5C33"/>
    <w:rsid w:val="00801EBD"/>
    <w:rsid w:val="008038AA"/>
    <w:rsid w:val="008041FF"/>
    <w:rsid w:val="008107EF"/>
    <w:rsid w:val="00811F88"/>
    <w:rsid w:val="00813615"/>
    <w:rsid w:val="008160B2"/>
    <w:rsid w:val="00817C8F"/>
    <w:rsid w:val="00821EC3"/>
    <w:rsid w:val="008238F2"/>
    <w:rsid w:val="008251FE"/>
    <w:rsid w:val="00832038"/>
    <w:rsid w:val="008347A0"/>
    <w:rsid w:val="00851D36"/>
    <w:rsid w:val="00852F23"/>
    <w:rsid w:val="008530F3"/>
    <w:rsid w:val="00853CBE"/>
    <w:rsid w:val="00854B70"/>
    <w:rsid w:val="008563F5"/>
    <w:rsid w:val="00857115"/>
    <w:rsid w:val="008572BC"/>
    <w:rsid w:val="00864ABA"/>
    <w:rsid w:val="00866F2E"/>
    <w:rsid w:val="0086748C"/>
    <w:rsid w:val="008675FC"/>
    <w:rsid w:val="008700F1"/>
    <w:rsid w:val="00871295"/>
    <w:rsid w:val="00872E45"/>
    <w:rsid w:val="00874DE3"/>
    <w:rsid w:val="00884B3C"/>
    <w:rsid w:val="008911D4"/>
    <w:rsid w:val="0089380F"/>
    <w:rsid w:val="008963D2"/>
    <w:rsid w:val="00896CA2"/>
    <w:rsid w:val="00897F4C"/>
    <w:rsid w:val="008A06F6"/>
    <w:rsid w:val="008A3396"/>
    <w:rsid w:val="008A5A0E"/>
    <w:rsid w:val="008A66D2"/>
    <w:rsid w:val="008B0648"/>
    <w:rsid w:val="008B7AF1"/>
    <w:rsid w:val="008D0DA2"/>
    <w:rsid w:val="008D1BC4"/>
    <w:rsid w:val="008D3655"/>
    <w:rsid w:val="008D50B5"/>
    <w:rsid w:val="008D6609"/>
    <w:rsid w:val="008E120A"/>
    <w:rsid w:val="008E1ED2"/>
    <w:rsid w:val="008E5DE1"/>
    <w:rsid w:val="008E680F"/>
    <w:rsid w:val="008E6CFA"/>
    <w:rsid w:val="008E6EFA"/>
    <w:rsid w:val="008F6A44"/>
    <w:rsid w:val="009025E0"/>
    <w:rsid w:val="00902C63"/>
    <w:rsid w:val="00906058"/>
    <w:rsid w:val="009067A1"/>
    <w:rsid w:val="00921A02"/>
    <w:rsid w:val="00921E31"/>
    <w:rsid w:val="00923BA9"/>
    <w:rsid w:val="009278F7"/>
    <w:rsid w:val="00940784"/>
    <w:rsid w:val="00941206"/>
    <w:rsid w:val="0094379D"/>
    <w:rsid w:val="009479BE"/>
    <w:rsid w:val="00950FA0"/>
    <w:rsid w:val="00953351"/>
    <w:rsid w:val="00956F9D"/>
    <w:rsid w:val="0096226C"/>
    <w:rsid w:val="00964299"/>
    <w:rsid w:val="00970C25"/>
    <w:rsid w:val="00973676"/>
    <w:rsid w:val="009778F0"/>
    <w:rsid w:val="00987A50"/>
    <w:rsid w:val="009935D8"/>
    <w:rsid w:val="00997EC0"/>
    <w:rsid w:val="009A04E2"/>
    <w:rsid w:val="009A4558"/>
    <w:rsid w:val="009B3BEC"/>
    <w:rsid w:val="009B58C6"/>
    <w:rsid w:val="009B6549"/>
    <w:rsid w:val="009B7894"/>
    <w:rsid w:val="009C2174"/>
    <w:rsid w:val="009C4E1C"/>
    <w:rsid w:val="009D0B07"/>
    <w:rsid w:val="009D65ED"/>
    <w:rsid w:val="009E0959"/>
    <w:rsid w:val="009E2730"/>
    <w:rsid w:val="009E5D37"/>
    <w:rsid w:val="009F1467"/>
    <w:rsid w:val="009F4397"/>
    <w:rsid w:val="009F5749"/>
    <w:rsid w:val="009F5D60"/>
    <w:rsid w:val="009F783A"/>
    <w:rsid w:val="00A0316F"/>
    <w:rsid w:val="00A07A1D"/>
    <w:rsid w:val="00A12C1B"/>
    <w:rsid w:val="00A15121"/>
    <w:rsid w:val="00A15315"/>
    <w:rsid w:val="00A16D63"/>
    <w:rsid w:val="00A240E5"/>
    <w:rsid w:val="00A25490"/>
    <w:rsid w:val="00A30417"/>
    <w:rsid w:val="00A34B8B"/>
    <w:rsid w:val="00A376F9"/>
    <w:rsid w:val="00A4763F"/>
    <w:rsid w:val="00A51FE8"/>
    <w:rsid w:val="00A5500E"/>
    <w:rsid w:val="00A60B52"/>
    <w:rsid w:val="00A65F64"/>
    <w:rsid w:val="00A72DFE"/>
    <w:rsid w:val="00A730B9"/>
    <w:rsid w:val="00A73608"/>
    <w:rsid w:val="00A74101"/>
    <w:rsid w:val="00A77FA3"/>
    <w:rsid w:val="00A82A52"/>
    <w:rsid w:val="00A83E5C"/>
    <w:rsid w:val="00A90EAB"/>
    <w:rsid w:val="00A977B7"/>
    <w:rsid w:val="00A97C73"/>
    <w:rsid w:val="00AA17D0"/>
    <w:rsid w:val="00AA1D68"/>
    <w:rsid w:val="00AA212F"/>
    <w:rsid w:val="00AA3F89"/>
    <w:rsid w:val="00AA5025"/>
    <w:rsid w:val="00AA5982"/>
    <w:rsid w:val="00AB0DEB"/>
    <w:rsid w:val="00AB41FC"/>
    <w:rsid w:val="00AB6532"/>
    <w:rsid w:val="00AB7D82"/>
    <w:rsid w:val="00AC0189"/>
    <w:rsid w:val="00AC0254"/>
    <w:rsid w:val="00AC23E9"/>
    <w:rsid w:val="00AC6596"/>
    <w:rsid w:val="00AD1781"/>
    <w:rsid w:val="00AD34AA"/>
    <w:rsid w:val="00AD4BC0"/>
    <w:rsid w:val="00AE05F8"/>
    <w:rsid w:val="00AE0C23"/>
    <w:rsid w:val="00AE61AA"/>
    <w:rsid w:val="00AE737D"/>
    <w:rsid w:val="00AF24AC"/>
    <w:rsid w:val="00AF3780"/>
    <w:rsid w:val="00AF398D"/>
    <w:rsid w:val="00B03057"/>
    <w:rsid w:val="00B04A74"/>
    <w:rsid w:val="00B053E1"/>
    <w:rsid w:val="00B10451"/>
    <w:rsid w:val="00B11415"/>
    <w:rsid w:val="00B2030B"/>
    <w:rsid w:val="00B20C59"/>
    <w:rsid w:val="00B227DC"/>
    <w:rsid w:val="00B26057"/>
    <w:rsid w:val="00B37D55"/>
    <w:rsid w:val="00B40874"/>
    <w:rsid w:val="00B422D6"/>
    <w:rsid w:val="00B42F94"/>
    <w:rsid w:val="00B46A25"/>
    <w:rsid w:val="00B534C8"/>
    <w:rsid w:val="00B54A06"/>
    <w:rsid w:val="00B56955"/>
    <w:rsid w:val="00B60670"/>
    <w:rsid w:val="00B629ED"/>
    <w:rsid w:val="00B6534A"/>
    <w:rsid w:val="00B6635C"/>
    <w:rsid w:val="00B702B1"/>
    <w:rsid w:val="00B705A0"/>
    <w:rsid w:val="00B801E6"/>
    <w:rsid w:val="00B831B6"/>
    <w:rsid w:val="00B85BCA"/>
    <w:rsid w:val="00B871F6"/>
    <w:rsid w:val="00B90137"/>
    <w:rsid w:val="00B931E3"/>
    <w:rsid w:val="00B97D9C"/>
    <w:rsid w:val="00BA662F"/>
    <w:rsid w:val="00BA69D8"/>
    <w:rsid w:val="00BB0359"/>
    <w:rsid w:val="00BB1BEE"/>
    <w:rsid w:val="00BB2C02"/>
    <w:rsid w:val="00BB2CF0"/>
    <w:rsid w:val="00BB30ED"/>
    <w:rsid w:val="00BB3E17"/>
    <w:rsid w:val="00BB6E96"/>
    <w:rsid w:val="00BC4C01"/>
    <w:rsid w:val="00BC73CA"/>
    <w:rsid w:val="00BE7AD7"/>
    <w:rsid w:val="00BE7DFF"/>
    <w:rsid w:val="00BF327C"/>
    <w:rsid w:val="00BF36BB"/>
    <w:rsid w:val="00BF54EE"/>
    <w:rsid w:val="00BF5C7D"/>
    <w:rsid w:val="00BF6F91"/>
    <w:rsid w:val="00C00E7D"/>
    <w:rsid w:val="00C0180D"/>
    <w:rsid w:val="00C025BD"/>
    <w:rsid w:val="00C02C11"/>
    <w:rsid w:val="00C0783A"/>
    <w:rsid w:val="00C1087B"/>
    <w:rsid w:val="00C11713"/>
    <w:rsid w:val="00C245D1"/>
    <w:rsid w:val="00C2662B"/>
    <w:rsid w:val="00C268BC"/>
    <w:rsid w:val="00C34B0C"/>
    <w:rsid w:val="00C3791D"/>
    <w:rsid w:val="00C40498"/>
    <w:rsid w:val="00C43773"/>
    <w:rsid w:val="00C46663"/>
    <w:rsid w:val="00C50029"/>
    <w:rsid w:val="00C56E74"/>
    <w:rsid w:val="00C63049"/>
    <w:rsid w:val="00C6335E"/>
    <w:rsid w:val="00C644C9"/>
    <w:rsid w:val="00C64A83"/>
    <w:rsid w:val="00C663E9"/>
    <w:rsid w:val="00C66A08"/>
    <w:rsid w:val="00C71748"/>
    <w:rsid w:val="00C7343B"/>
    <w:rsid w:val="00C73B29"/>
    <w:rsid w:val="00C87928"/>
    <w:rsid w:val="00C87F57"/>
    <w:rsid w:val="00C91414"/>
    <w:rsid w:val="00C916EF"/>
    <w:rsid w:val="00C92136"/>
    <w:rsid w:val="00C94F2A"/>
    <w:rsid w:val="00C95073"/>
    <w:rsid w:val="00CA379B"/>
    <w:rsid w:val="00CA5ADE"/>
    <w:rsid w:val="00CB2140"/>
    <w:rsid w:val="00CC0841"/>
    <w:rsid w:val="00CC5D9C"/>
    <w:rsid w:val="00CD0926"/>
    <w:rsid w:val="00CD1C10"/>
    <w:rsid w:val="00CD449D"/>
    <w:rsid w:val="00CD5362"/>
    <w:rsid w:val="00CD7965"/>
    <w:rsid w:val="00CE186C"/>
    <w:rsid w:val="00CE1898"/>
    <w:rsid w:val="00CE39A4"/>
    <w:rsid w:val="00CE420F"/>
    <w:rsid w:val="00CE42C9"/>
    <w:rsid w:val="00CE6C70"/>
    <w:rsid w:val="00CE76B6"/>
    <w:rsid w:val="00CF0C48"/>
    <w:rsid w:val="00CF1114"/>
    <w:rsid w:val="00CF1977"/>
    <w:rsid w:val="00CF48B0"/>
    <w:rsid w:val="00CF4F0B"/>
    <w:rsid w:val="00CF6BCC"/>
    <w:rsid w:val="00CF6D0B"/>
    <w:rsid w:val="00D00EDA"/>
    <w:rsid w:val="00D02BAD"/>
    <w:rsid w:val="00D04685"/>
    <w:rsid w:val="00D05AE7"/>
    <w:rsid w:val="00D06143"/>
    <w:rsid w:val="00D1216B"/>
    <w:rsid w:val="00D26B04"/>
    <w:rsid w:val="00D34713"/>
    <w:rsid w:val="00D354BA"/>
    <w:rsid w:val="00D37738"/>
    <w:rsid w:val="00D412FD"/>
    <w:rsid w:val="00D424E0"/>
    <w:rsid w:val="00D427BB"/>
    <w:rsid w:val="00D45AA5"/>
    <w:rsid w:val="00D461F6"/>
    <w:rsid w:val="00D47D2F"/>
    <w:rsid w:val="00D54DBF"/>
    <w:rsid w:val="00D56823"/>
    <w:rsid w:val="00D60C4B"/>
    <w:rsid w:val="00D62963"/>
    <w:rsid w:val="00D64D93"/>
    <w:rsid w:val="00D65255"/>
    <w:rsid w:val="00D80E84"/>
    <w:rsid w:val="00D830FA"/>
    <w:rsid w:val="00D832A9"/>
    <w:rsid w:val="00D86E1F"/>
    <w:rsid w:val="00D903D3"/>
    <w:rsid w:val="00D91455"/>
    <w:rsid w:val="00D91B42"/>
    <w:rsid w:val="00D97EB0"/>
    <w:rsid w:val="00DC1B02"/>
    <w:rsid w:val="00DC510B"/>
    <w:rsid w:val="00DC5F41"/>
    <w:rsid w:val="00DD0E80"/>
    <w:rsid w:val="00DD183B"/>
    <w:rsid w:val="00DD272E"/>
    <w:rsid w:val="00DD3090"/>
    <w:rsid w:val="00DD737F"/>
    <w:rsid w:val="00DD783E"/>
    <w:rsid w:val="00DE1BA1"/>
    <w:rsid w:val="00DE384B"/>
    <w:rsid w:val="00DE6522"/>
    <w:rsid w:val="00DF1EC9"/>
    <w:rsid w:val="00DF53C4"/>
    <w:rsid w:val="00DF5EDE"/>
    <w:rsid w:val="00DF7DE5"/>
    <w:rsid w:val="00E016E7"/>
    <w:rsid w:val="00E0420A"/>
    <w:rsid w:val="00E042C3"/>
    <w:rsid w:val="00E07E95"/>
    <w:rsid w:val="00E11516"/>
    <w:rsid w:val="00E118CA"/>
    <w:rsid w:val="00E135D3"/>
    <w:rsid w:val="00E13CA9"/>
    <w:rsid w:val="00E14D41"/>
    <w:rsid w:val="00E161C1"/>
    <w:rsid w:val="00E16ED6"/>
    <w:rsid w:val="00E266B4"/>
    <w:rsid w:val="00E27B4A"/>
    <w:rsid w:val="00E27C80"/>
    <w:rsid w:val="00E304BD"/>
    <w:rsid w:val="00E31971"/>
    <w:rsid w:val="00E32A82"/>
    <w:rsid w:val="00E3597E"/>
    <w:rsid w:val="00E36403"/>
    <w:rsid w:val="00E37511"/>
    <w:rsid w:val="00E37792"/>
    <w:rsid w:val="00E428FA"/>
    <w:rsid w:val="00E53DA6"/>
    <w:rsid w:val="00E54A7D"/>
    <w:rsid w:val="00E627C0"/>
    <w:rsid w:val="00E65AAB"/>
    <w:rsid w:val="00E660BE"/>
    <w:rsid w:val="00E677DB"/>
    <w:rsid w:val="00E67824"/>
    <w:rsid w:val="00E70ECB"/>
    <w:rsid w:val="00E717C4"/>
    <w:rsid w:val="00E73A69"/>
    <w:rsid w:val="00E74C4B"/>
    <w:rsid w:val="00E754D5"/>
    <w:rsid w:val="00E81423"/>
    <w:rsid w:val="00E83EC0"/>
    <w:rsid w:val="00E86C41"/>
    <w:rsid w:val="00E8748A"/>
    <w:rsid w:val="00E9372F"/>
    <w:rsid w:val="00E94CA9"/>
    <w:rsid w:val="00E95C8D"/>
    <w:rsid w:val="00EA0667"/>
    <w:rsid w:val="00EA1D48"/>
    <w:rsid w:val="00EA2ADE"/>
    <w:rsid w:val="00EA354B"/>
    <w:rsid w:val="00EA6B7E"/>
    <w:rsid w:val="00EB13D3"/>
    <w:rsid w:val="00EB222A"/>
    <w:rsid w:val="00EB3558"/>
    <w:rsid w:val="00EB53A9"/>
    <w:rsid w:val="00EC1325"/>
    <w:rsid w:val="00EC22FD"/>
    <w:rsid w:val="00EC3975"/>
    <w:rsid w:val="00EC55D9"/>
    <w:rsid w:val="00EC6D53"/>
    <w:rsid w:val="00EE156E"/>
    <w:rsid w:val="00EE566D"/>
    <w:rsid w:val="00EE5728"/>
    <w:rsid w:val="00EF049D"/>
    <w:rsid w:val="00EF0D5B"/>
    <w:rsid w:val="00EF4AAD"/>
    <w:rsid w:val="00EF7EB4"/>
    <w:rsid w:val="00F05355"/>
    <w:rsid w:val="00F058F7"/>
    <w:rsid w:val="00F0647B"/>
    <w:rsid w:val="00F11067"/>
    <w:rsid w:val="00F12650"/>
    <w:rsid w:val="00F22482"/>
    <w:rsid w:val="00F238D1"/>
    <w:rsid w:val="00F24444"/>
    <w:rsid w:val="00F330DA"/>
    <w:rsid w:val="00F331DE"/>
    <w:rsid w:val="00F35CC2"/>
    <w:rsid w:val="00F41678"/>
    <w:rsid w:val="00F43D9B"/>
    <w:rsid w:val="00F44D92"/>
    <w:rsid w:val="00F45A51"/>
    <w:rsid w:val="00F54331"/>
    <w:rsid w:val="00F5445D"/>
    <w:rsid w:val="00F56340"/>
    <w:rsid w:val="00F56C24"/>
    <w:rsid w:val="00F60A2D"/>
    <w:rsid w:val="00F614C4"/>
    <w:rsid w:val="00F62EE8"/>
    <w:rsid w:val="00F66D3D"/>
    <w:rsid w:val="00F67471"/>
    <w:rsid w:val="00F677D9"/>
    <w:rsid w:val="00F77E63"/>
    <w:rsid w:val="00F80AD6"/>
    <w:rsid w:val="00F8168E"/>
    <w:rsid w:val="00F95869"/>
    <w:rsid w:val="00F96845"/>
    <w:rsid w:val="00F97693"/>
    <w:rsid w:val="00FA0910"/>
    <w:rsid w:val="00FA09AF"/>
    <w:rsid w:val="00FA492F"/>
    <w:rsid w:val="00FB332B"/>
    <w:rsid w:val="00FB38CF"/>
    <w:rsid w:val="00FB4EE3"/>
    <w:rsid w:val="00FB7CB3"/>
    <w:rsid w:val="00FC0138"/>
    <w:rsid w:val="00FC1844"/>
    <w:rsid w:val="00FC1DE4"/>
    <w:rsid w:val="00FC3D85"/>
    <w:rsid w:val="00FC5406"/>
    <w:rsid w:val="00FC6846"/>
    <w:rsid w:val="00FD3CCD"/>
    <w:rsid w:val="00FE0CDC"/>
    <w:rsid w:val="00FE37E2"/>
    <w:rsid w:val="00FE4232"/>
    <w:rsid w:val="00FE5DB9"/>
    <w:rsid w:val="00FE6DFB"/>
    <w:rsid w:val="00FF382F"/>
    <w:rsid w:val="00FF3AA3"/>
    <w:rsid w:val="00FF4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FEB"/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53FEB"/>
    <w:pPr>
      <w:keepNext/>
      <w:keepLines/>
      <w:suppressAutoHyphens/>
      <w:spacing w:before="360" w:after="240"/>
      <w:jc w:val="center"/>
      <w:outlineLvl w:val="0"/>
    </w:pPr>
    <w:rPr>
      <w:rFonts w:ascii="Arial" w:hAnsi="Arial" w:cs="Arial"/>
      <w:b/>
      <w:bCs/>
      <w:caps/>
      <w:kern w:val="28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753FEB"/>
    <w:pPr>
      <w:keepNext/>
      <w:keepLines/>
      <w:suppressAutoHyphens/>
      <w:spacing w:before="240" w:after="120"/>
      <w:jc w:val="center"/>
      <w:outlineLvl w:val="1"/>
    </w:pPr>
    <w:rPr>
      <w:b/>
      <w:bCs/>
      <w:kern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53FEB"/>
    <w:pPr>
      <w:keepNext/>
      <w:spacing w:before="240" w:after="120"/>
      <w:jc w:val="center"/>
      <w:outlineLvl w:val="2"/>
    </w:pPr>
    <w:rPr>
      <w:caps/>
    </w:rPr>
  </w:style>
  <w:style w:type="paragraph" w:styleId="Heading6">
    <w:name w:val="heading 6"/>
    <w:basedOn w:val="Normal"/>
    <w:next w:val="Normal"/>
    <w:link w:val="Heading6Char"/>
    <w:uiPriority w:val="99"/>
    <w:qFormat/>
    <w:rsid w:val="00DF5EDE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F378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0F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0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0F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0F5"/>
    <w:rPr>
      <w:rFonts w:asciiTheme="minorHAnsi" w:eastAsiaTheme="minorEastAsia" w:hAnsiTheme="minorHAnsi" w:cstheme="minorBid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0F5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rsid w:val="00753FE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00F5"/>
    <w:rPr>
      <w:sz w:val="28"/>
      <w:szCs w:val="28"/>
    </w:rPr>
  </w:style>
  <w:style w:type="paragraph" w:customStyle="1" w:styleId="a">
    <w:name w:val="Адресат"/>
    <w:basedOn w:val="Normal"/>
    <w:next w:val="BodyText"/>
    <w:autoRedefine/>
    <w:uiPriority w:val="99"/>
    <w:rsid w:val="00753FEB"/>
    <w:pPr>
      <w:spacing w:before="960" w:after="960"/>
      <w:ind w:left="4536"/>
    </w:pPr>
  </w:style>
  <w:style w:type="paragraph" w:styleId="BodyText">
    <w:name w:val="Body Text"/>
    <w:basedOn w:val="Normal"/>
    <w:link w:val="BodyTextChar"/>
    <w:uiPriority w:val="99"/>
    <w:rsid w:val="00753FEB"/>
    <w:pPr>
      <w:spacing w:after="120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500F5"/>
    <w:rPr>
      <w:sz w:val="28"/>
      <w:szCs w:val="28"/>
    </w:rPr>
  </w:style>
  <w:style w:type="character" w:styleId="PageNumber">
    <w:name w:val="page number"/>
    <w:basedOn w:val="DefaultParagraphFont"/>
    <w:uiPriority w:val="99"/>
    <w:rsid w:val="00753FEB"/>
    <w:rPr>
      <w:rFonts w:cs="Times New Roman"/>
    </w:rPr>
  </w:style>
  <w:style w:type="paragraph" w:customStyle="1" w:styleId="a0">
    <w:name w:val="Обращение"/>
    <w:basedOn w:val="Normal"/>
    <w:autoRedefine/>
    <w:uiPriority w:val="99"/>
    <w:rsid w:val="00736E0C"/>
    <w:pPr>
      <w:jc w:val="right"/>
    </w:pPr>
    <w:rPr>
      <w:bCs/>
      <w:sz w:val="36"/>
      <w:szCs w:val="36"/>
    </w:rPr>
  </w:style>
  <w:style w:type="paragraph" w:customStyle="1" w:styleId="1">
    <w:name w:val="Подзаголовок1"/>
    <w:basedOn w:val="Heading2"/>
    <w:next w:val="Normal"/>
    <w:autoRedefine/>
    <w:uiPriority w:val="99"/>
    <w:rsid w:val="00753FEB"/>
    <w:pPr>
      <w:spacing w:after="360"/>
    </w:pPr>
  </w:style>
  <w:style w:type="paragraph" w:styleId="Title">
    <w:name w:val="Title"/>
    <w:basedOn w:val="Normal"/>
    <w:link w:val="TitleChar"/>
    <w:uiPriority w:val="99"/>
    <w:qFormat/>
    <w:rsid w:val="00753FEB"/>
    <w:pPr>
      <w:jc w:val="center"/>
    </w:pPr>
    <w:rPr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7500F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rsid w:val="00753FEB"/>
    <w:pPr>
      <w:ind w:firstLine="737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00F5"/>
    <w:rPr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753FEB"/>
    <w:pPr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00F5"/>
    <w:rPr>
      <w:sz w:val="28"/>
      <w:szCs w:val="28"/>
    </w:rPr>
  </w:style>
  <w:style w:type="paragraph" w:styleId="BodyTextIndent2">
    <w:name w:val="Body Text Indent 2"/>
    <w:basedOn w:val="Normal"/>
    <w:link w:val="BodyTextIndent2Char"/>
    <w:uiPriority w:val="99"/>
    <w:rsid w:val="00753FEB"/>
    <w:pPr>
      <w:ind w:firstLine="708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00F5"/>
    <w:rPr>
      <w:sz w:val="28"/>
      <w:szCs w:val="28"/>
    </w:rPr>
  </w:style>
  <w:style w:type="paragraph" w:styleId="Footer">
    <w:name w:val="footer"/>
    <w:basedOn w:val="Normal"/>
    <w:link w:val="FooterChar"/>
    <w:uiPriority w:val="99"/>
    <w:rsid w:val="00753FE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00F5"/>
    <w:rPr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rsid w:val="00753FEB"/>
    <w:pPr>
      <w:spacing w:line="360" w:lineRule="auto"/>
      <w:ind w:firstLine="737"/>
      <w:jc w:val="both"/>
    </w:pPr>
    <w:rPr>
      <w:sz w:val="27"/>
      <w:szCs w:val="27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00F5"/>
    <w:rPr>
      <w:sz w:val="16"/>
      <w:szCs w:val="16"/>
    </w:rPr>
  </w:style>
  <w:style w:type="paragraph" w:customStyle="1" w:styleId="-">
    <w:name w:val="АА-рубленый"/>
    <w:uiPriority w:val="99"/>
    <w:rsid w:val="006C478C"/>
    <w:pPr>
      <w:autoSpaceDE w:val="0"/>
      <w:autoSpaceDN w:val="0"/>
      <w:adjustRightInd w:val="0"/>
      <w:spacing w:line="196" w:lineRule="atLeast"/>
      <w:ind w:firstLine="170"/>
      <w:jc w:val="both"/>
    </w:pPr>
    <w:rPr>
      <w:rFonts w:ascii="JournalSans" w:hAnsi="JournalSans" w:cs="JournalSans"/>
      <w:color w:val="000000"/>
      <w:sz w:val="17"/>
      <w:szCs w:val="17"/>
    </w:rPr>
  </w:style>
  <w:style w:type="paragraph" w:customStyle="1" w:styleId="ConsNormal">
    <w:name w:val="ConsNormal"/>
    <w:uiPriority w:val="99"/>
    <w:rsid w:val="00E754D5"/>
    <w:pPr>
      <w:widowControl w:val="0"/>
      <w:autoSpaceDE w:val="0"/>
      <w:autoSpaceDN w:val="0"/>
      <w:adjustRightInd w:val="0"/>
      <w:ind w:right="19772" w:firstLine="720"/>
    </w:pPr>
    <w:rPr>
      <w:rFonts w:ascii="Arial Black" w:hAnsi="Arial Black" w:cs="Arial Black"/>
      <w:sz w:val="20"/>
      <w:szCs w:val="20"/>
    </w:rPr>
  </w:style>
  <w:style w:type="character" w:customStyle="1" w:styleId="a1">
    <w:name w:val="Цветовое выделение"/>
    <w:uiPriority w:val="99"/>
    <w:rsid w:val="00D26B04"/>
    <w:rPr>
      <w:b/>
      <w:color w:val="000080"/>
      <w:sz w:val="20"/>
    </w:rPr>
  </w:style>
  <w:style w:type="paragraph" w:customStyle="1" w:styleId="a2">
    <w:name w:val="Заголовок статьи"/>
    <w:basedOn w:val="Normal"/>
    <w:next w:val="Normal"/>
    <w:uiPriority w:val="99"/>
    <w:rsid w:val="00D26B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character" w:customStyle="1" w:styleId="a3">
    <w:name w:val="Гипертекстовая ссылка"/>
    <w:uiPriority w:val="99"/>
    <w:rsid w:val="00D86E1F"/>
    <w:rPr>
      <w:b/>
      <w:color w:val="008000"/>
      <w:sz w:val="20"/>
      <w:u w:val="single"/>
    </w:rPr>
  </w:style>
  <w:style w:type="paragraph" w:customStyle="1" w:styleId="a4">
    <w:name w:val="Комментарий"/>
    <w:basedOn w:val="Normal"/>
    <w:next w:val="Normal"/>
    <w:uiPriority w:val="99"/>
    <w:rsid w:val="00D86E1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character" w:customStyle="1" w:styleId="a5">
    <w:name w:val="Не вступил в силу"/>
    <w:uiPriority w:val="99"/>
    <w:rsid w:val="00D86E1F"/>
    <w:rPr>
      <w:b/>
      <w:color w:val="008080"/>
      <w:sz w:val="20"/>
    </w:rPr>
  </w:style>
  <w:style w:type="paragraph" w:customStyle="1" w:styleId="BodyTextIndent21">
    <w:name w:val="Body Text Indent 21"/>
    <w:basedOn w:val="Normal"/>
    <w:uiPriority w:val="99"/>
    <w:rsid w:val="00764C23"/>
    <w:pPr>
      <w:widowControl w:val="0"/>
      <w:autoSpaceDE w:val="0"/>
      <w:autoSpaceDN w:val="0"/>
      <w:adjustRightInd w:val="0"/>
      <w:ind w:left="567" w:hanging="27"/>
      <w:jc w:val="both"/>
    </w:pPr>
    <w:rPr>
      <w:b/>
      <w:bCs/>
    </w:rPr>
  </w:style>
  <w:style w:type="paragraph" w:customStyle="1" w:styleId="ConsPlusNormal">
    <w:name w:val="ConsPlusNormal"/>
    <w:uiPriority w:val="99"/>
    <w:rsid w:val="003B3B7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B3B72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5E6DB9"/>
    <w:rPr>
      <w:rFonts w:ascii="Courier New" w:hAnsi="Courier New"/>
      <w:lang w:val="ru-RU" w:eastAsia="ru-RU"/>
    </w:rPr>
  </w:style>
  <w:style w:type="paragraph" w:customStyle="1" w:styleId="a6">
    <w:name w:val="Стиль"/>
    <w:uiPriority w:val="99"/>
    <w:rsid w:val="008E6EFA"/>
    <w:pPr>
      <w:widowControl w:val="0"/>
      <w:autoSpaceDE w:val="0"/>
      <w:autoSpaceDN w:val="0"/>
      <w:ind w:firstLine="720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Основной"/>
    <w:basedOn w:val="Normal"/>
    <w:uiPriority w:val="99"/>
    <w:rsid w:val="00C916EF"/>
    <w:pPr>
      <w:ind w:firstLine="709"/>
      <w:jc w:val="both"/>
    </w:pPr>
  </w:style>
  <w:style w:type="paragraph" w:customStyle="1" w:styleId="a8">
    <w:name w:val="Знак"/>
    <w:basedOn w:val="Normal"/>
    <w:uiPriority w:val="99"/>
    <w:rsid w:val="00C5002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1867A4"/>
    <w:rPr>
      <w:rFonts w:cs="Times New Roman"/>
      <w:color w:val="0000FF"/>
      <w:u w:val="single"/>
    </w:rPr>
  </w:style>
  <w:style w:type="character" w:customStyle="1" w:styleId="FontStyle12">
    <w:name w:val="Font Style12"/>
    <w:uiPriority w:val="99"/>
    <w:rsid w:val="005E6DB9"/>
    <w:rPr>
      <w:rFonts w:ascii="Times New Roman" w:hAnsi="Times New Roman"/>
      <w:sz w:val="26"/>
    </w:rPr>
  </w:style>
  <w:style w:type="paragraph" w:styleId="BalloonText">
    <w:name w:val="Balloon Text"/>
    <w:basedOn w:val="Normal"/>
    <w:link w:val="BalloonTextChar"/>
    <w:uiPriority w:val="99"/>
    <w:rsid w:val="008E120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E120A"/>
    <w:rPr>
      <w:rFonts w:ascii="Tahoma" w:hAnsi="Tahoma"/>
      <w:sz w:val="16"/>
    </w:rPr>
  </w:style>
  <w:style w:type="paragraph" w:styleId="NormalWeb">
    <w:name w:val="Normal (Web)"/>
    <w:basedOn w:val="Normal"/>
    <w:uiPriority w:val="99"/>
    <w:rsid w:val="00F05355"/>
    <w:pPr>
      <w:suppressAutoHyphens/>
      <w:spacing w:before="280" w:after="119"/>
    </w:pPr>
    <w:rPr>
      <w:rFonts w:cs="Calibri"/>
      <w:sz w:val="24"/>
      <w:szCs w:val="24"/>
      <w:lang w:eastAsia="ar-SA"/>
    </w:rPr>
  </w:style>
  <w:style w:type="character" w:customStyle="1" w:styleId="10">
    <w:name w:val="Текст Знак1"/>
    <w:uiPriority w:val="99"/>
    <w:locked/>
    <w:rsid w:val="00F05355"/>
    <w:rPr>
      <w:rFonts w:ascii="Courier New" w:hAnsi="Courier New"/>
    </w:rPr>
  </w:style>
  <w:style w:type="character" w:styleId="FollowedHyperlink">
    <w:name w:val="FollowedHyperlink"/>
    <w:basedOn w:val="DefaultParagraphFont"/>
    <w:uiPriority w:val="99"/>
    <w:rsid w:val="00BB6E96"/>
    <w:rPr>
      <w:rFonts w:cs="Times New Roman"/>
      <w:color w:val="800080"/>
      <w:u w:val="single"/>
    </w:rPr>
  </w:style>
  <w:style w:type="paragraph" w:customStyle="1" w:styleId="xl83">
    <w:name w:val="xl83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</w:style>
  <w:style w:type="paragraph" w:customStyle="1" w:styleId="xl84">
    <w:name w:val="xl8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Normal"/>
    <w:uiPriority w:val="99"/>
    <w:rsid w:val="00BB6E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</w:style>
  <w:style w:type="paragraph" w:customStyle="1" w:styleId="xl90">
    <w:name w:val="xl9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1">
    <w:name w:val="xl9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2">
    <w:name w:val="xl9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Normal"/>
    <w:uiPriority w:val="99"/>
    <w:rsid w:val="00BB6E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4">
    <w:name w:val="xl10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7">
    <w:name w:val="xl10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FFFFFF" w:fill="FFFFFF"/>
      <w:spacing w:before="100" w:beforeAutospacing="1" w:after="100" w:afterAutospacing="1"/>
      <w:jc w:val="right"/>
      <w:textAlignment w:val="center"/>
    </w:pPr>
  </w:style>
  <w:style w:type="paragraph" w:customStyle="1" w:styleId="xl109">
    <w:name w:val="xl109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00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11">
    <w:name w:val="xl11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00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00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3">
    <w:name w:val="xl113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9">
    <w:name w:val="xl11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2">
    <w:name w:val="xl122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3">
    <w:name w:val="xl123"/>
    <w:basedOn w:val="Normal"/>
    <w:uiPriority w:val="99"/>
    <w:rsid w:val="00BB6E9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right"/>
      <w:textAlignment w:val="center"/>
    </w:pPr>
  </w:style>
  <w:style w:type="paragraph" w:customStyle="1" w:styleId="xl125">
    <w:name w:val="xl125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7">
    <w:name w:val="xl12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132">
    <w:name w:val="xl132"/>
    <w:basedOn w:val="Normal"/>
    <w:uiPriority w:val="99"/>
    <w:rsid w:val="00BB6E96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33">
    <w:name w:val="xl133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Normal"/>
    <w:uiPriority w:val="99"/>
    <w:rsid w:val="00BB6E96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137">
    <w:name w:val="xl13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00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38">
    <w:name w:val="xl138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139">
    <w:name w:val="xl139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43">
    <w:name w:val="xl14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44">
    <w:name w:val="xl144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">
    <w:name w:val="xl14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6">
    <w:name w:val="xl14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47">
    <w:name w:val="xl14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48">
    <w:name w:val="xl148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9">
    <w:name w:val="xl149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0">
    <w:name w:val="xl150"/>
    <w:basedOn w:val="Normal"/>
    <w:uiPriority w:val="99"/>
    <w:rsid w:val="00BB6E96"/>
    <w:pPr>
      <w:pBdr>
        <w:lef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1">
    <w:name w:val="xl15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52">
    <w:name w:val="xl152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55">
    <w:name w:val="xl155"/>
    <w:basedOn w:val="Normal"/>
    <w:uiPriority w:val="99"/>
    <w:rsid w:val="00BB6E96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6">
    <w:name w:val="xl156"/>
    <w:basedOn w:val="Normal"/>
    <w:uiPriority w:val="99"/>
    <w:rsid w:val="00BB6E96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57">
    <w:name w:val="xl157"/>
    <w:basedOn w:val="Normal"/>
    <w:uiPriority w:val="99"/>
    <w:rsid w:val="00BB6E96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158">
    <w:name w:val="xl158"/>
    <w:basedOn w:val="Normal"/>
    <w:uiPriority w:val="99"/>
    <w:rsid w:val="00BB6E96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Normal"/>
    <w:uiPriority w:val="99"/>
    <w:rsid w:val="00BB6E96"/>
    <w:pPr>
      <w:pBdr>
        <w:top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Normal"/>
    <w:uiPriority w:val="99"/>
    <w:rsid w:val="00BB6E96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62">
    <w:name w:val="xl16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3">
    <w:name w:val="xl16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</w:style>
  <w:style w:type="paragraph" w:customStyle="1" w:styleId="xl164">
    <w:name w:val="xl16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00"/>
      <w:spacing w:before="100" w:beforeAutospacing="1" w:after="100" w:afterAutospacing="1"/>
      <w:jc w:val="right"/>
      <w:textAlignment w:val="center"/>
    </w:pPr>
  </w:style>
  <w:style w:type="paragraph" w:customStyle="1" w:styleId="xl165">
    <w:name w:val="xl16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66">
    <w:name w:val="xl166"/>
    <w:basedOn w:val="Normal"/>
    <w:uiPriority w:val="99"/>
    <w:rsid w:val="00BB6E96"/>
    <w:pPr>
      <w:pBdr>
        <w:top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7">
    <w:name w:val="xl167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8">
    <w:name w:val="xl168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9">
    <w:name w:val="xl169"/>
    <w:basedOn w:val="Normal"/>
    <w:uiPriority w:val="99"/>
    <w:rsid w:val="00BB6E96"/>
    <w:pPr>
      <w:pBdr>
        <w:top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0">
    <w:name w:val="xl170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Normal"/>
    <w:uiPriority w:val="99"/>
    <w:rsid w:val="00BB6E96"/>
    <w:pPr>
      <w:shd w:val="clear" w:color="FFFFFF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3">
    <w:name w:val="xl173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4">
    <w:name w:val="xl174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75">
    <w:name w:val="xl175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76">
    <w:name w:val="xl176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77">
    <w:name w:val="xl177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8">
    <w:name w:val="xl178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Normal"/>
    <w:uiPriority w:val="99"/>
    <w:rsid w:val="00BB6E96"/>
    <w:pPr>
      <w:pBdr>
        <w:top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180">
    <w:name w:val="xl180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81">
    <w:name w:val="xl181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82">
    <w:name w:val="xl182"/>
    <w:basedOn w:val="Normal"/>
    <w:uiPriority w:val="99"/>
    <w:rsid w:val="00BB6E96"/>
    <w:pPr>
      <w:pBdr>
        <w:right w:val="single" w:sz="4" w:space="0" w:color="auto"/>
      </w:pBdr>
      <w:shd w:val="clear" w:color="FFFFFF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83">
    <w:name w:val="xl183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/>
      <w:textAlignment w:val="center"/>
    </w:pPr>
  </w:style>
  <w:style w:type="paragraph" w:customStyle="1" w:styleId="xl184">
    <w:name w:val="xl184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5">
    <w:name w:val="xl185"/>
    <w:basedOn w:val="Normal"/>
    <w:uiPriority w:val="99"/>
    <w:rsid w:val="00BB6E96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86">
    <w:name w:val="xl186"/>
    <w:basedOn w:val="Normal"/>
    <w:uiPriority w:val="99"/>
    <w:rsid w:val="00BB6E96"/>
    <w:pPr>
      <w:pBdr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87">
    <w:name w:val="xl187"/>
    <w:basedOn w:val="Normal"/>
    <w:uiPriority w:val="99"/>
    <w:rsid w:val="00BB6E96"/>
    <w:pPr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89">
    <w:name w:val="xl189"/>
    <w:basedOn w:val="Normal"/>
    <w:uiPriority w:val="99"/>
    <w:rsid w:val="00BB6E96"/>
    <w:pPr>
      <w:pBdr>
        <w:top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90">
    <w:name w:val="xl190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191">
    <w:name w:val="xl191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FFFF00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Normal"/>
    <w:uiPriority w:val="99"/>
    <w:rsid w:val="00BB6E96"/>
    <w:pPr>
      <w:pBdr>
        <w:top w:val="single" w:sz="4" w:space="0" w:color="auto"/>
        <w:left w:val="single" w:sz="4" w:space="0" w:color="000000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center"/>
    </w:pPr>
  </w:style>
  <w:style w:type="paragraph" w:customStyle="1" w:styleId="xl193">
    <w:name w:val="xl19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4">
    <w:name w:val="xl194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196">
    <w:name w:val="xl19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7">
    <w:name w:val="xl197"/>
    <w:basedOn w:val="Normal"/>
    <w:uiPriority w:val="99"/>
    <w:rsid w:val="00BB6E96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8">
    <w:name w:val="xl19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9">
    <w:name w:val="xl19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0">
    <w:name w:val="xl200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FF00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1">
    <w:name w:val="xl201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00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02">
    <w:name w:val="xl202"/>
    <w:basedOn w:val="Normal"/>
    <w:uiPriority w:val="99"/>
    <w:rsid w:val="00BB6E9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</w:style>
  <w:style w:type="paragraph" w:customStyle="1" w:styleId="xl203">
    <w:name w:val="xl203"/>
    <w:basedOn w:val="Normal"/>
    <w:uiPriority w:val="99"/>
    <w:rsid w:val="00BB6E9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204">
    <w:name w:val="xl204"/>
    <w:basedOn w:val="Normal"/>
    <w:uiPriority w:val="99"/>
    <w:rsid w:val="00BB6E96"/>
    <w:pPr>
      <w:pBdr>
        <w:left w:val="single" w:sz="4" w:space="0" w:color="auto"/>
      </w:pBdr>
      <w:shd w:val="clear" w:color="FFFFFF" w:fill="FFFFFF"/>
      <w:spacing w:before="100" w:beforeAutospacing="1" w:after="100" w:afterAutospacing="1"/>
      <w:jc w:val="right"/>
      <w:textAlignment w:val="center"/>
    </w:pPr>
  </w:style>
  <w:style w:type="paragraph" w:customStyle="1" w:styleId="xl205">
    <w:name w:val="xl205"/>
    <w:basedOn w:val="Normal"/>
    <w:uiPriority w:val="99"/>
    <w:rsid w:val="00BB6E96"/>
    <w:pP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206">
    <w:name w:val="xl206"/>
    <w:basedOn w:val="Normal"/>
    <w:uiPriority w:val="99"/>
    <w:rsid w:val="00BB6E96"/>
    <w:pPr>
      <w:pBdr>
        <w:right w:val="single" w:sz="4" w:space="0" w:color="auto"/>
      </w:pBd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207">
    <w:name w:val="xl20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08">
    <w:name w:val="xl208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9">
    <w:name w:val="xl20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0">
    <w:name w:val="xl21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11">
    <w:name w:val="xl211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2">
    <w:name w:val="xl212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13">
    <w:name w:val="xl21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14">
    <w:name w:val="xl214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15">
    <w:name w:val="xl215"/>
    <w:basedOn w:val="Normal"/>
    <w:uiPriority w:val="99"/>
    <w:rsid w:val="00BB6E96"/>
    <w:pPr>
      <w:pBdr>
        <w:bottom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18">
    <w:name w:val="xl218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9">
    <w:name w:val="xl21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0">
    <w:name w:val="xl220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auto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21">
    <w:name w:val="xl221"/>
    <w:basedOn w:val="Normal"/>
    <w:uiPriority w:val="99"/>
    <w:rsid w:val="00BB6E96"/>
    <w:pPr>
      <w:pBdr>
        <w:top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2">
    <w:name w:val="xl222"/>
    <w:basedOn w:val="Normal"/>
    <w:uiPriority w:val="99"/>
    <w:rsid w:val="00BB6E96"/>
    <w:pPr>
      <w:pBdr>
        <w:top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23">
    <w:name w:val="xl223"/>
    <w:basedOn w:val="Normal"/>
    <w:uiPriority w:val="99"/>
    <w:rsid w:val="00BB6E9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4">
    <w:name w:val="xl224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jc w:val="right"/>
    </w:pPr>
    <w:rPr>
      <w:b/>
      <w:bCs/>
    </w:rPr>
  </w:style>
  <w:style w:type="paragraph" w:customStyle="1" w:styleId="xl225">
    <w:name w:val="xl225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26">
    <w:name w:val="xl22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27">
    <w:name w:val="xl227"/>
    <w:basedOn w:val="Normal"/>
    <w:uiPriority w:val="99"/>
    <w:rsid w:val="00BB6E96"/>
    <w:pPr>
      <w:pBdr>
        <w:right w:val="single" w:sz="4" w:space="0" w:color="000000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8">
    <w:name w:val="xl228"/>
    <w:basedOn w:val="Normal"/>
    <w:uiPriority w:val="99"/>
    <w:rsid w:val="00BB6E96"/>
    <w:pPr>
      <w:pBdr>
        <w:left w:val="single" w:sz="4" w:space="0" w:color="000000"/>
        <w:bottom w:val="single" w:sz="4" w:space="0" w:color="000000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29">
    <w:name w:val="xl229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FFFFFF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0">
    <w:name w:val="xl230"/>
    <w:basedOn w:val="Normal"/>
    <w:uiPriority w:val="99"/>
    <w:rsid w:val="00BB6E96"/>
    <w:pPr>
      <w:pBdr>
        <w:bottom w:val="single" w:sz="4" w:space="0" w:color="auto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1">
    <w:name w:val="xl231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32">
    <w:name w:val="xl232"/>
    <w:basedOn w:val="Normal"/>
    <w:uiPriority w:val="99"/>
    <w:rsid w:val="00BB6E96"/>
    <w:pPr>
      <w:pBdr>
        <w:bottom w:val="single" w:sz="4" w:space="0" w:color="000000"/>
        <w:right w:val="single" w:sz="4" w:space="0" w:color="000000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3">
    <w:name w:val="xl233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4">
    <w:name w:val="xl23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35">
    <w:name w:val="xl235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6">
    <w:name w:val="xl236"/>
    <w:basedOn w:val="Normal"/>
    <w:uiPriority w:val="99"/>
    <w:rsid w:val="00BB6E96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7">
    <w:name w:val="xl23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8">
    <w:name w:val="xl238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39">
    <w:name w:val="xl23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0">
    <w:name w:val="xl24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41">
    <w:name w:val="xl24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42">
    <w:name w:val="xl242"/>
    <w:basedOn w:val="Normal"/>
    <w:uiPriority w:val="99"/>
    <w:rsid w:val="00BB6E96"/>
    <w:pPr>
      <w:pBdr>
        <w:top w:val="single" w:sz="4" w:space="0" w:color="000000"/>
        <w:right w:val="single" w:sz="4" w:space="0" w:color="000000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43">
    <w:name w:val="xl243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4">
    <w:name w:val="xl24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5">
    <w:name w:val="xl245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246">
    <w:name w:val="xl24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47">
    <w:name w:val="xl24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48">
    <w:name w:val="xl24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249">
    <w:name w:val="xl249"/>
    <w:basedOn w:val="Normal"/>
    <w:uiPriority w:val="99"/>
    <w:rsid w:val="00BB6E96"/>
    <w:pPr>
      <w:pBdr>
        <w:top w:val="single" w:sz="4" w:space="0" w:color="000000"/>
        <w:right w:val="single" w:sz="4" w:space="0" w:color="000000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0">
    <w:name w:val="xl250"/>
    <w:basedOn w:val="Normal"/>
    <w:uiPriority w:val="99"/>
    <w:rsid w:val="00BB6E9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1">
    <w:name w:val="xl251"/>
    <w:basedOn w:val="Normal"/>
    <w:uiPriority w:val="99"/>
    <w:rsid w:val="00BB6E96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2">
    <w:name w:val="xl25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center"/>
    </w:pPr>
  </w:style>
  <w:style w:type="paragraph" w:customStyle="1" w:styleId="xl253">
    <w:name w:val="xl253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</w:style>
  <w:style w:type="paragraph" w:customStyle="1" w:styleId="xl254">
    <w:name w:val="xl25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right"/>
      <w:textAlignment w:val="center"/>
    </w:pPr>
  </w:style>
  <w:style w:type="paragraph" w:customStyle="1" w:styleId="xl256">
    <w:name w:val="xl256"/>
    <w:basedOn w:val="Normal"/>
    <w:uiPriority w:val="99"/>
    <w:rsid w:val="00BB6E96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</w:style>
  <w:style w:type="paragraph" w:customStyle="1" w:styleId="xl257">
    <w:name w:val="xl257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center"/>
    </w:pPr>
  </w:style>
  <w:style w:type="paragraph" w:customStyle="1" w:styleId="xl258">
    <w:name w:val="xl25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center"/>
    </w:pPr>
  </w:style>
  <w:style w:type="paragraph" w:customStyle="1" w:styleId="xl259">
    <w:name w:val="xl259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right"/>
    </w:pPr>
  </w:style>
  <w:style w:type="paragraph" w:customStyle="1" w:styleId="xl261">
    <w:name w:val="xl26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262">
    <w:name w:val="xl262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</w:style>
  <w:style w:type="paragraph" w:customStyle="1" w:styleId="xl265">
    <w:name w:val="xl265"/>
    <w:basedOn w:val="Normal"/>
    <w:uiPriority w:val="99"/>
    <w:rsid w:val="00BB6E96"/>
    <w:pPr>
      <w:pBdr>
        <w:top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66">
    <w:name w:val="xl266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267">
    <w:name w:val="xl26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</w:style>
  <w:style w:type="paragraph" w:customStyle="1" w:styleId="xl268">
    <w:name w:val="xl26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269">
    <w:name w:val="xl269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70">
    <w:name w:val="xl27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71">
    <w:name w:val="xl27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272">
    <w:name w:val="xl27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</w:style>
  <w:style w:type="paragraph" w:customStyle="1" w:styleId="xl274">
    <w:name w:val="xl274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276">
    <w:name w:val="xl27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277">
    <w:name w:val="xl277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78">
    <w:name w:val="xl278"/>
    <w:basedOn w:val="Normal"/>
    <w:uiPriority w:val="99"/>
    <w:rsid w:val="00BB6E9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79">
    <w:name w:val="xl279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FFFFFF" w:fill="CC99FF"/>
      <w:spacing w:before="100" w:beforeAutospacing="1" w:after="100" w:afterAutospacing="1"/>
      <w:jc w:val="right"/>
      <w:textAlignment w:val="center"/>
    </w:pPr>
  </w:style>
  <w:style w:type="paragraph" w:customStyle="1" w:styleId="xl280">
    <w:name w:val="xl280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CC99FF"/>
      <w:spacing w:before="100" w:beforeAutospacing="1" w:after="100" w:afterAutospacing="1"/>
      <w:jc w:val="center"/>
      <w:textAlignment w:val="center"/>
    </w:pPr>
  </w:style>
  <w:style w:type="paragraph" w:customStyle="1" w:styleId="xl281">
    <w:name w:val="xl28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CC99FF"/>
      <w:spacing w:before="100" w:beforeAutospacing="1" w:after="100" w:afterAutospacing="1"/>
      <w:jc w:val="right"/>
      <w:textAlignment w:val="center"/>
    </w:pPr>
  </w:style>
  <w:style w:type="paragraph" w:customStyle="1" w:styleId="xl282">
    <w:name w:val="xl282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textAlignment w:val="center"/>
    </w:pPr>
  </w:style>
  <w:style w:type="paragraph" w:customStyle="1" w:styleId="xl283">
    <w:name w:val="xl28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284">
    <w:name w:val="xl28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jc w:val="right"/>
      <w:textAlignment w:val="center"/>
    </w:pPr>
  </w:style>
  <w:style w:type="paragraph" w:customStyle="1" w:styleId="xl285">
    <w:name w:val="xl285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286">
    <w:name w:val="xl286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jc w:val="right"/>
      <w:textAlignment w:val="center"/>
    </w:pPr>
  </w:style>
  <w:style w:type="paragraph" w:customStyle="1" w:styleId="xl287">
    <w:name w:val="xl28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80"/>
      <w:spacing w:before="100" w:beforeAutospacing="1" w:after="100" w:afterAutospacing="1"/>
      <w:textAlignment w:val="center"/>
    </w:pPr>
  </w:style>
  <w:style w:type="paragraph" w:customStyle="1" w:styleId="xl288">
    <w:name w:val="xl28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289">
    <w:name w:val="xl289"/>
    <w:basedOn w:val="Normal"/>
    <w:uiPriority w:val="99"/>
    <w:rsid w:val="00BB6E96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90">
    <w:name w:val="xl290"/>
    <w:basedOn w:val="Normal"/>
    <w:uiPriority w:val="99"/>
    <w:rsid w:val="00BB6E9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91">
    <w:name w:val="xl291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FFFFFF" w:fill="00FF00"/>
      <w:spacing w:before="100" w:beforeAutospacing="1" w:after="100" w:afterAutospacing="1"/>
      <w:jc w:val="right"/>
      <w:textAlignment w:val="center"/>
    </w:pPr>
  </w:style>
  <w:style w:type="paragraph" w:customStyle="1" w:styleId="xl292">
    <w:name w:val="xl292"/>
    <w:basedOn w:val="Normal"/>
    <w:uiPriority w:val="99"/>
    <w:rsid w:val="00BB6E96"/>
    <w:pPr>
      <w:pBdr>
        <w:top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</w:style>
  <w:style w:type="paragraph" w:customStyle="1" w:styleId="xl293">
    <w:name w:val="xl293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textAlignment w:val="center"/>
    </w:pPr>
  </w:style>
  <w:style w:type="paragraph" w:customStyle="1" w:styleId="xl294">
    <w:name w:val="xl29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jc w:val="right"/>
      <w:textAlignment w:val="center"/>
    </w:pPr>
  </w:style>
  <w:style w:type="paragraph" w:customStyle="1" w:styleId="xl295">
    <w:name w:val="xl295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96">
    <w:name w:val="xl29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297">
    <w:name w:val="xl29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00FF00"/>
      <w:spacing w:before="100" w:beforeAutospacing="1" w:after="100" w:afterAutospacing="1"/>
      <w:jc w:val="right"/>
      <w:textAlignment w:val="center"/>
    </w:pPr>
  </w:style>
  <w:style w:type="paragraph" w:customStyle="1" w:styleId="xl298">
    <w:name w:val="xl298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00FF00"/>
      <w:spacing w:before="100" w:beforeAutospacing="1" w:after="100" w:afterAutospacing="1"/>
      <w:jc w:val="center"/>
      <w:textAlignment w:val="center"/>
    </w:pPr>
  </w:style>
  <w:style w:type="paragraph" w:customStyle="1" w:styleId="xl299">
    <w:name w:val="xl299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00">
    <w:name w:val="xl30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01">
    <w:name w:val="xl30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302">
    <w:name w:val="xl30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03">
    <w:name w:val="xl303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04">
    <w:name w:val="xl30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05">
    <w:name w:val="xl305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306">
    <w:name w:val="xl306"/>
    <w:basedOn w:val="Normal"/>
    <w:uiPriority w:val="99"/>
    <w:rsid w:val="00BB6E96"/>
    <w:pPr>
      <w:pBdr>
        <w:top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07">
    <w:name w:val="xl307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08">
    <w:name w:val="xl30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09">
    <w:name w:val="xl309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10">
    <w:name w:val="xl31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11">
    <w:name w:val="xl311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textAlignment w:val="center"/>
    </w:pPr>
  </w:style>
  <w:style w:type="paragraph" w:customStyle="1" w:styleId="xl312">
    <w:name w:val="xl312"/>
    <w:basedOn w:val="Normal"/>
    <w:uiPriority w:val="99"/>
    <w:rsid w:val="00BB6E96"/>
    <w:pPr>
      <w:pBdr>
        <w:bottom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13">
    <w:name w:val="xl313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00FF00"/>
      <w:spacing w:before="100" w:beforeAutospacing="1" w:after="100" w:afterAutospacing="1"/>
      <w:textAlignment w:val="center"/>
    </w:pPr>
  </w:style>
  <w:style w:type="paragraph" w:customStyle="1" w:styleId="xl314">
    <w:name w:val="xl31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15">
    <w:name w:val="xl31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16">
    <w:name w:val="xl316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17">
    <w:name w:val="xl31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318">
    <w:name w:val="xl318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19">
    <w:name w:val="xl319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20">
    <w:name w:val="xl32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21">
    <w:name w:val="xl321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22">
    <w:name w:val="xl322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23">
    <w:name w:val="xl323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FF00"/>
      <w:spacing w:before="100" w:beforeAutospacing="1" w:after="100" w:afterAutospacing="1"/>
      <w:jc w:val="right"/>
      <w:textAlignment w:val="center"/>
    </w:pPr>
  </w:style>
  <w:style w:type="paragraph" w:customStyle="1" w:styleId="xl324">
    <w:name w:val="xl32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25">
    <w:name w:val="xl325"/>
    <w:basedOn w:val="Normal"/>
    <w:uiPriority w:val="99"/>
    <w:rsid w:val="00BB6E96"/>
    <w:pPr>
      <w:pBdr>
        <w:top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26">
    <w:name w:val="xl326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</w:pPr>
  </w:style>
  <w:style w:type="paragraph" w:customStyle="1" w:styleId="xl327">
    <w:name w:val="xl32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28">
    <w:name w:val="xl328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329">
    <w:name w:val="xl329"/>
    <w:basedOn w:val="Normal"/>
    <w:uiPriority w:val="99"/>
    <w:rsid w:val="00BB6E96"/>
    <w:pPr>
      <w:pBdr>
        <w:bottom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30">
    <w:name w:val="xl330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31">
    <w:name w:val="xl331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332">
    <w:name w:val="xl332"/>
    <w:basedOn w:val="Normal"/>
    <w:uiPriority w:val="99"/>
    <w:rsid w:val="00BB6E96"/>
    <w:pPr>
      <w:pBdr>
        <w:bottom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333">
    <w:name w:val="xl333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</w:style>
  <w:style w:type="paragraph" w:customStyle="1" w:styleId="xl334">
    <w:name w:val="xl33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335">
    <w:name w:val="xl33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6">
    <w:name w:val="xl336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7">
    <w:name w:val="xl337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FFFFFF" w:fill="0066CC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338">
    <w:name w:val="xl338"/>
    <w:basedOn w:val="Normal"/>
    <w:uiPriority w:val="99"/>
    <w:rsid w:val="00BB6E96"/>
    <w:pPr>
      <w:pBdr>
        <w:top w:val="single" w:sz="4" w:space="0" w:color="auto"/>
      </w:pBdr>
      <w:shd w:val="clear" w:color="FFFFFF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39">
    <w:name w:val="xl339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FFFFFF" w:fill="0066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340">
    <w:name w:val="xl34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textAlignment w:val="center"/>
    </w:pPr>
  </w:style>
  <w:style w:type="paragraph" w:customStyle="1" w:styleId="xl341">
    <w:name w:val="xl341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textAlignment w:val="center"/>
    </w:pPr>
  </w:style>
  <w:style w:type="paragraph" w:customStyle="1" w:styleId="xl342">
    <w:name w:val="xl34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3">
    <w:name w:val="xl343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44">
    <w:name w:val="xl34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45">
    <w:name w:val="xl345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</w:style>
  <w:style w:type="paragraph" w:customStyle="1" w:styleId="xl346">
    <w:name w:val="xl346"/>
    <w:basedOn w:val="Normal"/>
    <w:uiPriority w:val="99"/>
    <w:rsid w:val="00BB6E96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47">
    <w:name w:val="xl347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48">
    <w:name w:val="xl34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</w:style>
  <w:style w:type="paragraph" w:customStyle="1" w:styleId="xl349">
    <w:name w:val="xl34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50">
    <w:name w:val="xl350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51">
    <w:name w:val="xl35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52">
    <w:name w:val="xl35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53">
    <w:name w:val="xl35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54">
    <w:name w:val="xl35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center"/>
    </w:pPr>
  </w:style>
  <w:style w:type="paragraph" w:customStyle="1" w:styleId="xl355">
    <w:name w:val="xl355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56">
    <w:name w:val="xl356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57">
    <w:name w:val="xl35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58">
    <w:name w:val="xl358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59">
    <w:name w:val="xl359"/>
    <w:basedOn w:val="Normal"/>
    <w:uiPriority w:val="99"/>
    <w:rsid w:val="00BB6E9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60">
    <w:name w:val="xl360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FFFFFF" w:fill="C0C0C0"/>
      <w:spacing w:before="100" w:beforeAutospacing="1" w:after="100" w:afterAutospacing="1"/>
      <w:jc w:val="right"/>
      <w:textAlignment w:val="center"/>
    </w:pPr>
  </w:style>
  <w:style w:type="paragraph" w:customStyle="1" w:styleId="xl361">
    <w:name w:val="xl361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C0C0C0"/>
      <w:spacing w:before="100" w:beforeAutospacing="1" w:after="100" w:afterAutospacing="1"/>
      <w:jc w:val="center"/>
      <w:textAlignment w:val="center"/>
    </w:pPr>
  </w:style>
  <w:style w:type="paragraph" w:customStyle="1" w:styleId="xl362">
    <w:name w:val="xl362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FFFFFF" w:fill="C0C0C0"/>
      <w:spacing w:before="100" w:beforeAutospacing="1" w:after="100" w:afterAutospacing="1"/>
      <w:textAlignment w:val="center"/>
    </w:pPr>
  </w:style>
  <w:style w:type="paragraph" w:customStyle="1" w:styleId="xl363">
    <w:name w:val="xl36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C0C0C0"/>
      <w:spacing w:before="100" w:beforeAutospacing="1" w:after="100" w:afterAutospacing="1"/>
      <w:jc w:val="right"/>
      <w:textAlignment w:val="center"/>
    </w:pPr>
  </w:style>
  <w:style w:type="paragraph" w:customStyle="1" w:styleId="xl364">
    <w:name w:val="xl364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C0C0C0"/>
      <w:spacing w:before="100" w:beforeAutospacing="1" w:after="100" w:afterAutospacing="1"/>
      <w:textAlignment w:val="center"/>
    </w:pPr>
  </w:style>
  <w:style w:type="paragraph" w:customStyle="1" w:styleId="xl365">
    <w:name w:val="xl36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center"/>
    </w:pPr>
  </w:style>
  <w:style w:type="paragraph" w:customStyle="1" w:styleId="xl366">
    <w:name w:val="xl366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67">
    <w:name w:val="xl36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68">
    <w:name w:val="xl36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0C0C0"/>
      <w:spacing w:before="100" w:beforeAutospacing="1" w:after="100" w:afterAutospacing="1"/>
      <w:jc w:val="right"/>
      <w:textAlignment w:val="center"/>
    </w:pPr>
  </w:style>
  <w:style w:type="paragraph" w:customStyle="1" w:styleId="xl369">
    <w:name w:val="xl369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370">
    <w:name w:val="xl370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0C0C0"/>
      <w:spacing w:before="100" w:beforeAutospacing="1" w:after="100" w:afterAutospacing="1"/>
      <w:jc w:val="right"/>
      <w:textAlignment w:val="center"/>
    </w:pPr>
  </w:style>
  <w:style w:type="paragraph" w:customStyle="1" w:styleId="xl371">
    <w:name w:val="xl371"/>
    <w:basedOn w:val="Normal"/>
    <w:uiPriority w:val="99"/>
    <w:rsid w:val="00BB6E96"/>
    <w:pPr>
      <w:pBdr>
        <w:top w:val="single" w:sz="4" w:space="0" w:color="auto"/>
      </w:pBdr>
      <w:shd w:val="clear" w:color="FFFFFF" w:fill="CC99FF"/>
      <w:spacing w:before="100" w:beforeAutospacing="1" w:after="100" w:afterAutospacing="1"/>
      <w:jc w:val="center"/>
      <w:textAlignment w:val="center"/>
    </w:pPr>
  </w:style>
  <w:style w:type="paragraph" w:customStyle="1" w:styleId="xl372">
    <w:name w:val="xl372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textAlignment w:val="center"/>
    </w:pPr>
  </w:style>
  <w:style w:type="paragraph" w:customStyle="1" w:styleId="xl373">
    <w:name w:val="xl373"/>
    <w:basedOn w:val="Normal"/>
    <w:uiPriority w:val="99"/>
    <w:rsid w:val="00BB6E96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99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74">
    <w:name w:val="xl374"/>
    <w:basedOn w:val="Normal"/>
    <w:uiPriority w:val="99"/>
    <w:rsid w:val="00BB6E96"/>
    <w:pPr>
      <w:pBdr>
        <w:top w:val="single" w:sz="4" w:space="0" w:color="000000"/>
        <w:right w:val="single" w:sz="4" w:space="0" w:color="000000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375">
    <w:name w:val="xl37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jc w:val="center"/>
      <w:textAlignment w:val="center"/>
    </w:pPr>
  </w:style>
  <w:style w:type="paragraph" w:customStyle="1" w:styleId="xl376">
    <w:name w:val="xl37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textAlignment w:val="center"/>
    </w:pPr>
  </w:style>
  <w:style w:type="paragraph" w:customStyle="1" w:styleId="xl377">
    <w:name w:val="xl377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jc w:val="center"/>
      <w:textAlignment w:val="center"/>
    </w:pPr>
  </w:style>
  <w:style w:type="paragraph" w:customStyle="1" w:styleId="xl378">
    <w:name w:val="xl37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jc w:val="center"/>
      <w:textAlignment w:val="center"/>
    </w:pPr>
  </w:style>
  <w:style w:type="paragraph" w:customStyle="1" w:styleId="xl379">
    <w:name w:val="xl379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jc w:val="center"/>
      <w:textAlignment w:val="center"/>
    </w:pPr>
  </w:style>
  <w:style w:type="paragraph" w:customStyle="1" w:styleId="xl380">
    <w:name w:val="xl380"/>
    <w:basedOn w:val="Normal"/>
    <w:uiPriority w:val="99"/>
    <w:rsid w:val="00BB6E96"/>
    <w:pPr>
      <w:pBdr>
        <w:top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381">
    <w:name w:val="xl381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</w:pPr>
  </w:style>
  <w:style w:type="paragraph" w:customStyle="1" w:styleId="xl382">
    <w:name w:val="xl382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center"/>
    </w:pPr>
  </w:style>
  <w:style w:type="paragraph" w:customStyle="1" w:styleId="xl383">
    <w:name w:val="xl383"/>
    <w:basedOn w:val="Normal"/>
    <w:uiPriority w:val="99"/>
    <w:rsid w:val="00BB6E96"/>
    <w:pPr>
      <w:pBdr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384">
    <w:name w:val="xl384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385">
    <w:name w:val="xl385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386">
    <w:name w:val="xl386"/>
    <w:basedOn w:val="Normal"/>
    <w:uiPriority w:val="99"/>
    <w:rsid w:val="00BB6E9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387">
    <w:name w:val="xl387"/>
    <w:basedOn w:val="Normal"/>
    <w:uiPriority w:val="99"/>
    <w:rsid w:val="00BB6E96"/>
    <w:pPr>
      <w:pBdr>
        <w:top w:val="single" w:sz="4" w:space="0" w:color="000000"/>
        <w:left w:val="single" w:sz="4" w:space="0" w:color="auto"/>
        <w:bottom w:val="single" w:sz="4" w:space="0" w:color="000000"/>
      </w:pBdr>
      <w:shd w:val="clear" w:color="FFFFFF" w:fill="FFFFFF"/>
      <w:spacing w:before="100" w:beforeAutospacing="1" w:after="100" w:afterAutospacing="1"/>
      <w:jc w:val="right"/>
      <w:textAlignment w:val="center"/>
    </w:pPr>
  </w:style>
  <w:style w:type="paragraph" w:customStyle="1" w:styleId="xl388">
    <w:name w:val="xl388"/>
    <w:basedOn w:val="Normal"/>
    <w:uiPriority w:val="99"/>
    <w:rsid w:val="00BB6E96"/>
    <w:pPr>
      <w:pBdr>
        <w:top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389">
    <w:name w:val="xl389"/>
    <w:basedOn w:val="Normal"/>
    <w:uiPriority w:val="99"/>
    <w:rsid w:val="00BB6E96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390">
    <w:name w:val="xl39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right"/>
      <w:textAlignment w:val="center"/>
    </w:pPr>
  </w:style>
  <w:style w:type="paragraph" w:customStyle="1" w:styleId="xl391">
    <w:name w:val="xl39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92">
    <w:name w:val="xl39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93">
    <w:name w:val="xl39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394">
    <w:name w:val="xl394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395">
    <w:name w:val="xl395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396">
    <w:name w:val="xl39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397">
    <w:name w:val="xl397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99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398">
    <w:name w:val="xl398"/>
    <w:basedOn w:val="Normal"/>
    <w:uiPriority w:val="99"/>
    <w:rsid w:val="00BB6E96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399">
    <w:name w:val="xl399"/>
    <w:basedOn w:val="Normal"/>
    <w:uiPriority w:val="99"/>
    <w:rsid w:val="00BB6E96"/>
    <w:pPr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400">
    <w:name w:val="xl400"/>
    <w:basedOn w:val="Normal"/>
    <w:uiPriority w:val="99"/>
    <w:rsid w:val="00BB6E96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401">
    <w:name w:val="xl401"/>
    <w:basedOn w:val="Normal"/>
    <w:uiPriority w:val="99"/>
    <w:rsid w:val="00BB6E9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402">
    <w:name w:val="xl402"/>
    <w:basedOn w:val="Normal"/>
    <w:uiPriority w:val="99"/>
    <w:rsid w:val="00BB6E9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textAlignment w:val="center"/>
    </w:pPr>
  </w:style>
  <w:style w:type="paragraph" w:customStyle="1" w:styleId="xl403">
    <w:name w:val="xl403"/>
    <w:basedOn w:val="Normal"/>
    <w:uiPriority w:val="99"/>
    <w:rsid w:val="00BB6E96"/>
    <w:pPr>
      <w:pBdr>
        <w:top w:val="single" w:sz="4" w:space="0" w:color="000000"/>
        <w:right w:val="single" w:sz="4" w:space="0" w:color="000000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404">
    <w:name w:val="xl404"/>
    <w:basedOn w:val="Normal"/>
    <w:uiPriority w:val="99"/>
    <w:rsid w:val="00BB6E9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CC99FF"/>
      <w:spacing w:before="100" w:beforeAutospacing="1" w:after="100" w:afterAutospacing="1"/>
      <w:jc w:val="center"/>
      <w:textAlignment w:val="center"/>
    </w:pPr>
  </w:style>
  <w:style w:type="paragraph" w:customStyle="1" w:styleId="xl405">
    <w:name w:val="xl405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FFFFFF" w:fill="CC99FF"/>
      <w:spacing w:before="100" w:beforeAutospacing="1" w:after="100" w:afterAutospacing="1"/>
      <w:jc w:val="right"/>
      <w:textAlignment w:val="center"/>
    </w:pPr>
  </w:style>
  <w:style w:type="paragraph" w:customStyle="1" w:styleId="xl406">
    <w:name w:val="xl406"/>
    <w:basedOn w:val="Normal"/>
    <w:uiPriority w:val="99"/>
    <w:rsid w:val="00BB6E96"/>
    <w:pPr>
      <w:pBdr>
        <w:top w:val="single" w:sz="4" w:space="0" w:color="auto"/>
      </w:pBdr>
      <w:shd w:val="clear" w:color="FFFFFF" w:fill="CC99FF"/>
      <w:spacing w:before="100" w:beforeAutospacing="1" w:after="100" w:afterAutospacing="1"/>
      <w:jc w:val="center"/>
      <w:textAlignment w:val="center"/>
    </w:pPr>
  </w:style>
  <w:style w:type="paragraph" w:customStyle="1" w:styleId="xl407">
    <w:name w:val="xl407"/>
    <w:basedOn w:val="Normal"/>
    <w:uiPriority w:val="99"/>
    <w:rsid w:val="00BB6E96"/>
    <w:pPr>
      <w:pBdr>
        <w:top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textAlignment w:val="center"/>
    </w:pPr>
  </w:style>
  <w:style w:type="paragraph" w:customStyle="1" w:styleId="xl408">
    <w:name w:val="xl408"/>
    <w:basedOn w:val="Normal"/>
    <w:uiPriority w:val="99"/>
    <w:rsid w:val="00BB6E9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CC99FF"/>
      <w:spacing w:before="100" w:beforeAutospacing="1" w:after="100" w:afterAutospacing="1"/>
      <w:jc w:val="right"/>
      <w:textAlignment w:val="center"/>
    </w:pPr>
  </w:style>
  <w:style w:type="paragraph" w:customStyle="1" w:styleId="xl409">
    <w:name w:val="xl409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10">
    <w:name w:val="xl410"/>
    <w:basedOn w:val="Normal"/>
    <w:uiPriority w:val="99"/>
    <w:rsid w:val="00BB6E96"/>
    <w:pPr>
      <w:pBdr>
        <w:right w:val="single" w:sz="4" w:space="0" w:color="000000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411">
    <w:name w:val="xl411"/>
    <w:basedOn w:val="Normal"/>
    <w:uiPriority w:val="99"/>
    <w:rsid w:val="00BB6E96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412">
    <w:name w:val="xl412"/>
    <w:basedOn w:val="Normal"/>
    <w:uiPriority w:val="99"/>
    <w:rsid w:val="00BB6E96"/>
    <w:pPr>
      <w:pBdr>
        <w:left w:val="single" w:sz="4" w:space="0" w:color="auto"/>
      </w:pBdr>
      <w:shd w:val="clear" w:color="FFFFFF" w:fill="FFFFFF"/>
      <w:spacing w:before="100" w:beforeAutospacing="1" w:after="100" w:afterAutospacing="1"/>
      <w:jc w:val="right"/>
      <w:textAlignment w:val="center"/>
    </w:pPr>
  </w:style>
  <w:style w:type="paragraph" w:customStyle="1" w:styleId="xl413">
    <w:name w:val="xl413"/>
    <w:basedOn w:val="Normal"/>
    <w:uiPriority w:val="99"/>
    <w:rsid w:val="00BB6E96"/>
    <w:pPr>
      <w:shd w:val="clear" w:color="FFFFFF" w:fill="FFFFFF"/>
      <w:spacing w:before="100" w:beforeAutospacing="1" w:after="100" w:afterAutospacing="1"/>
      <w:jc w:val="center"/>
      <w:textAlignment w:val="center"/>
    </w:pPr>
  </w:style>
  <w:style w:type="paragraph" w:customStyle="1" w:styleId="xl414">
    <w:name w:val="xl414"/>
    <w:basedOn w:val="Normal"/>
    <w:uiPriority w:val="99"/>
    <w:rsid w:val="00BB6E96"/>
    <w:pPr>
      <w:shd w:val="clear" w:color="FFFFFF" w:fill="FFFFFF"/>
      <w:spacing w:before="100" w:beforeAutospacing="1" w:after="100" w:afterAutospacing="1"/>
      <w:textAlignment w:val="center"/>
    </w:pPr>
  </w:style>
  <w:style w:type="paragraph" w:customStyle="1" w:styleId="xl415">
    <w:name w:val="xl415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416">
    <w:name w:val="xl416"/>
    <w:basedOn w:val="Normal"/>
    <w:uiPriority w:val="99"/>
    <w:rsid w:val="00BB6E9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69696"/>
      <w:spacing w:before="100" w:beforeAutospacing="1" w:after="100" w:afterAutospacing="1"/>
      <w:jc w:val="right"/>
      <w:textAlignment w:val="center"/>
    </w:pPr>
  </w:style>
  <w:style w:type="paragraph" w:customStyle="1" w:styleId="xl417">
    <w:name w:val="xl41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418">
    <w:name w:val="xl418"/>
    <w:basedOn w:val="Normal"/>
    <w:uiPriority w:val="99"/>
    <w:rsid w:val="00BB6E96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419">
    <w:name w:val="xl419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420">
    <w:name w:val="xl42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969696"/>
      <w:spacing w:before="100" w:beforeAutospacing="1" w:after="100" w:afterAutospacing="1"/>
      <w:jc w:val="right"/>
      <w:textAlignment w:val="center"/>
    </w:pPr>
  </w:style>
  <w:style w:type="paragraph" w:customStyle="1" w:styleId="xl421">
    <w:name w:val="xl42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22">
    <w:name w:val="xl42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23">
    <w:name w:val="xl42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24">
    <w:name w:val="xl424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25">
    <w:name w:val="xl425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426">
    <w:name w:val="xl42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27">
    <w:name w:val="xl42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28">
    <w:name w:val="xl428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29">
    <w:name w:val="xl429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430">
    <w:name w:val="xl43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431">
    <w:name w:val="xl43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432">
    <w:name w:val="xl43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433">
    <w:name w:val="xl433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434">
    <w:name w:val="xl434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435">
    <w:name w:val="xl43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36">
    <w:name w:val="xl43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37">
    <w:name w:val="xl437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38">
    <w:name w:val="xl438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439">
    <w:name w:val="xl43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440">
    <w:name w:val="xl44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80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41">
    <w:name w:val="xl44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800080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42">
    <w:name w:val="xl442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800080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443">
    <w:name w:val="xl443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800080"/>
      <w:spacing w:before="100" w:beforeAutospacing="1" w:after="100" w:afterAutospacing="1"/>
      <w:textAlignment w:val="center"/>
    </w:pPr>
    <w:rPr>
      <w:sz w:val="32"/>
      <w:szCs w:val="32"/>
    </w:rPr>
  </w:style>
  <w:style w:type="paragraph" w:customStyle="1" w:styleId="xl444">
    <w:name w:val="xl444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80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445">
    <w:name w:val="xl44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center"/>
    </w:pPr>
  </w:style>
  <w:style w:type="paragraph" w:customStyle="1" w:styleId="xl446">
    <w:name w:val="xl446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80"/>
      <w:spacing w:before="100" w:beforeAutospacing="1" w:after="100" w:afterAutospacing="1"/>
      <w:textAlignment w:val="center"/>
    </w:pPr>
  </w:style>
  <w:style w:type="paragraph" w:customStyle="1" w:styleId="xl447">
    <w:name w:val="xl44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48">
    <w:name w:val="xl448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449">
    <w:name w:val="xl449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450">
    <w:name w:val="xl45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451">
    <w:name w:val="xl451"/>
    <w:basedOn w:val="Normal"/>
    <w:uiPriority w:val="99"/>
    <w:rsid w:val="00BB6E96"/>
    <w:pPr>
      <w:pBdr>
        <w:top w:val="single" w:sz="4" w:space="0" w:color="auto"/>
        <w:left w:val="single" w:sz="4" w:space="0" w:color="auto"/>
      </w:pBdr>
      <w:shd w:val="clear" w:color="FFFFFF" w:fill="FFFFFF"/>
      <w:spacing w:before="100" w:beforeAutospacing="1" w:after="100" w:afterAutospacing="1"/>
      <w:jc w:val="right"/>
      <w:textAlignment w:val="center"/>
    </w:pPr>
  </w:style>
  <w:style w:type="paragraph" w:customStyle="1" w:styleId="xl452">
    <w:name w:val="xl452"/>
    <w:basedOn w:val="Normal"/>
    <w:uiPriority w:val="99"/>
    <w:rsid w:val="00BB6E96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</w:style>
  <w:style w:type="paragraph" w:customStyle="1" w:styleId="xl453">
    <w:name w:val="xl45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54">
    <w:name w:val="xl454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</w:style>
  <w:style w:type="paragraph" w:customStyle="1" w:styleId="xl455">
    <w:name w:val="xl455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right"/>
      <w:textAlignment w:val="center"/>
    </w:pPr>
  </w:style>
  <w:style w:type="paragraph" w:customStyle="1" w:styleId="xl456">
    <w:name w:val="xl456"/>
    <w:basedOn w:val="Normal"/>
    <w:uiPriority w:val="99"/>
    <w:rsid w:val="00BB6E96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</w:style>
  <w:style w:type="paragraph" w:customStyle="1" w:styleId="xl457">
    <w:name w:val="xl457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center"/>
    </w:pPr>
  </w:style>
  <w:style w:type="paragraph" w:customStyle="1" w:styleId="xl458">
    <w:name w:val="xl458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b/>
      <w:bCs/>
    </w:rPr>
  </w:style>
  <w:style w:type="paragraph" w:customStyle="1" w:styleId="xl459">
    <w:name w:val="xl459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b/>
      <w:bCs/>
    </w:rPr>
  </w:style>
  <w:style w:type="paragraph" w:customStyle="1" w:styleId="xl460">
    <w:name w:val="xl460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textAlignment w:val="top"/>
    </w:pPr>
  </w:style>
  <w:style w:type="paragraph" w:customStyle="1" w:styleId="xl461">
    <w:name w:val="xl461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</w:style>
  <w:style w:type="paragraph" w:customStyle="1" w:styleId="xl462">
    <w:name w:val="xl462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</w:style>
  <w:style w:type="paragraph" w:customStyle="1" w:styleId="xl463">
    <w:name w:val="xl463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textAlignment w:val="top"/>
    </w:pPr>
  </w:style>
  <w:style w:type="paragraph" w:customStyle="1" w:styleId="xl464">
    <w:name w:val="xl464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465">
    <w:name w:val="xl465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466">
    <w:name w:val="xl466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67">
    <w:name w:val="xl467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68">
    <w:name w:val="xl468"/>
    <w:basedOn w:val="Normal"/>
    <w:uiPriority w:val="99"/>
    <w:rsid w:val="00BB6E9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69">
    <w:name w:val="xl469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70">
    <w:name w:val="xl470"/>
    <w:basedOn w:val="Normal"/>
    <w:uiPriority w:val="99"/>
    <w:rsid w:val="00BB6E96"/>
    <w:pPr>
      <w:pBdr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71">
    <w:name w:val="xl471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72">
    <w:name w:val="xl472"/>
    <w:basedOn w:val="Normal"/>
    <w:uiPriority w:val="99"/>
    <w:rsid w:val="00BB6E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73">
    <w:name w:val="xl473"/>
    <w:basedOn w:val="Normal"/>
    <w:uiPriority w:val="99"/>
    <w:rsid w:val="00BB6E96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74">
    <w:name w:val="xl474"/>
    <w:basedOn w:val="Normal"/>
    <w:uiPriority w:val="99"/>
    <w:rsid w:val="00BB6E96"/>
    <w:pPr>
      <w:pBdr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75">
    <w:name w:val="xl475"/>
    <w:basedOn w:val="Normal"/>
    <w:uiPriority w:val="99"/>
    <w:rsid w:val="00BB6E96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76">
    <w:name w:val="xl476"/>
    <w:basedOn w:val="Normal"/>
    <w:uiPriority w:val="99"/>
    <w:rsid w:val="00BB6E96"/>
    <w:pPr>
      <w:pBdr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77">
    <w:name w:val="xl477"/>
    <w:basedOn w:val="Normal"/>
    <w:uiPriority w:val="99"/>
    <w:rsid w:val="00BB6E96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478">
    <w:name w:val="xl478"/>
    <w:basedOn w:val="Normal"/>
    <w:uiPriority w:val="99"/>
    <w:rsid w:val="00BB6E96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479">
    <w:name w:val="xl479"/>
    <w:basedOn w:val="Normal"/>
    <w:uiPriority w:val="99"/>
    <w:rsid w:val="00AC6596"/>
    <w:pPr>
      <w:pBdr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80">
    <w:name w:val="xl480"/>
    <w:basedOn w:val="Normal"/>
    <w:uiPriority w:val="99"/>
    <w:rsid w:val="00AC6596"/>
    <w:pPr>
      <w:pBdr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81">
    <w:name w:val="xl481"/>
    <w:basedOn w:val="Normal"/>
    <w:uiPriority w:val="99"/>
    <w:rsid w:val="00AC6596"/>
    <w:pPr>
      <w:pBdr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82">
    <w:name w:val="xl482"/>
    <w:basedOn w:val="Normal"/>
    <w:uiPriority w:val="99"/>
    <w:rsid w:val="00AC6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83">
    <w:name w:val="xl483"/>
    <w:basedOn w:val="Normal"/>
    <w:uiPriority w:val="99"/>
    <w:rsid w:val="00AC6596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84">
    <w:name w:val="xl484"/>
    <w:basedOn w:val="Normal"/>
    <w:uiPriority w:val="99"/>
    <w:rsid w:val="00AC6596"/>
    <w:pPr>
      <w:pBdr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485">
    <w:name w:val="xl485"/>
    <w:basedOn w:val="Normal"/>
    <w:uiPriority w:val="99"/>
    <w:rsid w:val="00AC6596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86">
    <w:name w:val="xl486"/>
    <w:basedOn w:val="Normal"/>
    <w:uiPriority w:val="99"/>
    <w:rsid w:val="00AC6596"/>
    <w:pPr>
      <w:pBdr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487">
    <w:name w:val="xl487"/>
    <w:basedOn w:val="Normal"/>
    <w:uiPriority w:val="99"/>
    <w:rsid w:val="00AC6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66CC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88">
    <w:name w:val="xl488"/>
    <w:basedOn w:val="Normal"/>
    <w:uiPriority w:val="99"/>
    <w:rsid w:val="00AC6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</w:style>
  <w:style w:type="paragraph" w:customStyle="1" w:styleId="xl489">
    <w:name w:val="xl489"/>
    <w:basedOn w:val="Normal"/>
    <w:uiPriority w:val="99"/>
    <w:rsid w:val="00AC6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center"/>
      <w:textAlignment w:val="center"/>
    </w:pPr>
  </w:style>
  <w:style w:type="paragraph" w:customStyle="1" w:styleId="xl490">
    <w:name w:val="xl490"/>
    <w:basedOn w:val="Normal"/>
    <w:uiPriority w:val="99"/>
    <w:rsid w:val="00AC6596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491">
    <w:name w:val="xl491"/>
    <w:basedOn w:val="Normal"/>
    <w:uiPriority w:val="99"/>
    <w:rsid w:val="00AC6596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40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7671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5681;fld=13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417;n=15214;fld=134;dst=1002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77</TotalTime>
  <Pages>126</Pages>
  <Words>12040</Words>
  <Characters>-32766</Characters>
  <Application>Microsoft Office Outlook</Application>
  <DocSecurity>0</DocSecurity>
  <Lines>0</Lines>
  <Paragraphs>0</Paragraphs>
  <ScaleCrop>false</ScaleCrop>
  <Company>Admin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/>
  <dc:creator>Admin</dc:creator>
  <cp:keywords/>
  <dc:description/>
  <cp:lastModifiedBy>User</cp:lastModifiedBy>
  <cp:revision>42</cp:revision>
  <cp:lastPrinted>2020-01-22T10:49:00Z</cp:lastPrinted>
  <dcterms:created xsi:type="dcterms:W3CDTF">2020-01-10T10:23:00Z</dcterms:created>
  <dcterms:modified xsi:type="dcterms:W3CDTF">2021-01-18T11:54:00Z</dcterms:modified>
</cp:coreProperties>
</file>