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46A" w:rsidRDefault="0001746A" w:rsidP="00803FB1">
      <w:pPr>
        <w:ind w:firstLine="709"/>
        <w:jc w:val="right"/>
        <w:rPr>
          <w:b/>
          <w:sz w:val="32"/>
          <w:szCs w:val="32"/>
        </w:rPr>
      </w:pPr>
    </w:p>
    <w:p w:rsidR="0001746A" w:rsidRPr="00483C3E" w:rsidRDefault="0001746A" w:rsidP="000F2860">
      <w:pPr>
        <w:ind w:firstLine="709"/>
        <w:jc w:val="center"/>
        <w:rPr>
          <w:b/>
          <w:sz w:val="32"/>
          <w:szCs w:val="32"/>
        </w:rPr>
      </w:pPr>
      <w:r w:rsidRPr="00483C3E">
        <w:rPr>
          <w:b/>
          <w:sz w:val="32"/>
          <w:szCs w:val="32"/>
        </w:rPr>
        <w:t>СОБРАНИЕ ДЕПУТАТОВ</w:t>
      </w:r>
    </w:p>
    <w:p w:rsidR="0001746A" w:rsidRPr="00483C3E" w:rsidRDefault="0001746A" w:rsidP="001F1F3C">
      <w:pPr>
        <w:ind w:firstLine="709"/>
        <w:jc w:val="center"/>
        <w:rPr>
          <w:b/>
          <w:sz w:val="32"/>
          <w:szCs w:val="32"/>
        </w:rPr>
      </w:pPr>
      <w:r w:rsidRPr="00483C3E">
        <w:rPr>
          <w:b/>
          <w:sz w:val="32"/>
          <w:szCs w:val="32"/>
        </w:rPr>
        <w:t>ЩЕКИНСКОГО СЕЛЬСОВЕТА</w:t>
      </w:r>
    </w:p>
    <w:p w:rsidR="0001746A" w:rsidRPr="00483C3E" w:rsidRDefault="0001746A" w:rsidP="001F1F3C">
      <w:pPr>
        <w:ind w:firstLine="709"/>
        <w:jc w:val="center"/>
        <w:rPr>
          <w:b/>
          <w:sz w:val="32"/>
          <w:szCs w:val="32"/>
        </w:rPr>
      </w:pPr>
      <w:r w:rsidRPr="00483C3E">
        <w:rPr>
          <w:b/>
          <w:sz w:val="32"/>
          <w:szCs w:val="32"/>
        </w:rPr>
        <w:t>РЫЛЬСКОГО РАЙОНА</w:t>
      </w:r>
    </w:p>
    <w:p w:rsidR="0001746A" w:rsidRPr="00483C3E" w:rsidRDefault="0001746A" w:rsidP="001F1F3C">
      <w:pPr>
        <w:jc w:val="center"/>
        <w:rPr>
          <w:b/>
          <w:sz w:val="32"/>
          <w:szCs w:val="32"/>
        </w:rPr>
      </w:pPr>
    </w:p>
    <w:p w:rsidR="0001746A" w:rsidRPr="00483C3E" w:rsidRDefault="0001746A" w:rsidP="001F1F3C">
      <w:pPr>
        <w:jc w:val="center"/>
        <w:rPr>
          <w:b/>
          <w:sz w:val="32"/>
          <w:szCs w:val="32"/>
        </w:rPr>
      </w:pPr>
      <w:r w:rsidRPr="00483C3E">
        <w:rPr>
          <w:b/>
          <w:sz w:val="32"/>
          <w:szCs w:val="32"/>
        </w:rPr>
        <w:t>РЕШЕНИЕ</w:t>
      </w:r>
    </w:p>
    <w:p w:rsidR="0001746A" w:rsidRPr="00483C3E" w:rsidRDefault="0001746A" w:rsidP="00A72DFE">
      <w:pPr>
        <w:ind w:firstLine="709"/>
        <w:jc w:val="center"/>
        <w:rPr>
          <w:b/>
          <w:sz w:val="32"/>
          <w:szCs w:val="32"/>
        </w:rPr>
      </w:pPr>
      <w:r w:rsidRPr="00483C3E">
        <w:rPr>
          <w:b/>
          <w:sz w:val="32"/>
          <w:szCs w:val="32"/>
        </w:rPr>
        <w:t xml:space="preserve">от </w:t>
      </w:r>
      <w:r>
        <w:rPr>
          <w:b/>
          <w:sz w:val="32"/>
          <w:szCs w:val="32"/>
        </w:rPr>
        <w:t xml:space="preserve">12 октября </w:t>
      </w:r>
      <w:smartTag w:uri="urn:schemas-microsoft-com:office:smarttags" w:element="metricconverter">
        <w:smartTagPr>
          <w:attr w:name="ProductID" w:val="2020 г"/>
        </w:smartTagPr>
        <w:r>
          <w:rPr>
            <w:b/>
            <w:sz w:val="32"/>
            <w:szCs w:val="32"/>
          </w:rPr>
          <w:t>2020</w:t>
        </w:r>
        <w:r w:rsidRPr="00483C3E">
          <w:rPr>
            <w:b/>
            <w:sz w:val="32"/>
            <w:szCs w:val="32"/>
          </w:rPr>
          <w:t xml:space="preserve"> г</w:t>
        </w:r>
      </w:smartTag>
      <w:r w:rsidRPr="00483C3E">
        <w:rPr>
          <w:b/>
          <w:sz w:val="32"/>
          <w:szCs w:val="32"/>
        </w:rPr>
        <w:t>. №</w:t>
      </w:r>
      <w:r>
        <w:rPr>
          <w:b/>
          <w:sz w:val="32"/>
          <w:szCs w:val="32"/>
        </w:rPr>
        <w:t xml:space="preserve"> 199</w:t>
      </w:r>
    </w:p>
    <w:p w:rsidR="0001746A" w:rsidRPr="00483C3E" w:rsidRDefault="0001746A" w:rsidP="00432C45">
      <w:pPr>
        <w:ind w:firstLine="709"/>
        <w:jc w:val="center"/>
        <w:rPr>
          <w:b/>
          <w:sz w:val="32"/>
          <w:szCs w:val="32"/>
        </w:rPr>
      </w:pPr>
    </w:p>
    <w:p w:rsidR="0001746A" w:rsidRPr="00483C3E" w:rsidRDefault="0001746A" w:rsidP="00432C45">
      <w:pPr>
        <w:tabs>
          <w:tab w:val="left" w:pos="1950"/>
        </w:tabs>
        <w:jc w:val="center"/>
        <w:rPr>
          <w:b/>
          <w:sz w:val="32"/>
          <w:szCs w:val="32"/>
        </w:rPr>
      </w:pPr>
      <w:r w:rsidRPr="00483C3E">
        <w:rPr>
          <w:b/>
          <w:sz w:val="32"/>
          <w:szCs w:val="32"/>
        </w:rPr>
        <w:t>О внесении изменений в Решение Собрания депутатов</w:t>
      </w:r>
    </w:p>
    <w:p w:rsidR="0001746A" w:rsidRPr="00483C3E" w:rsidRDefault="0001746A" w:rsidP="00432C45">
      <w:pPr>
        <w:tabs>
          <w:tab w:val="left" w:pos="1950"/>
        </w:tabs>
        <w:jc w:val="center"/>
        <w:rPr>
          <w:b/>
          <w:sz w:val="32"/>
          <w:szCs w:val="32"/>
        </w:rPr>
      </w:pPr>
      <w:r w:rsidRPr="00483C3E">
        <w:rPr>
          <w:b/>
          <w:sz w:val="32"/>
          <w:szCs w:val="32"/>
        </w:rPr>
        <w:t>Щекинского сельсовета Рыльского района</w:t>
      </w:r>
    </w:p>
    <w:p w:rsidR="0001746A" w:rsidRPr="00483C3E" w:rsidRDefault="0001746A" w:rsidP="00432C45">
      <w:pPr>
        <w:tabs>
          <w:tab w:val="left" w:pos="1950"/>
        </w:tabs>
        <w:jc w:val="center"/>
        <w:rPr>
          <w:b/>
          <w:sz w:val="32"/>
          <w:szCs w:val="32"/>
        </w:rPr>
      </w:pPr>
      <w:r w:rsidRPr="00483C3E">
        <w:rPr>
          <w:b/>
          <w:sz w:val="32"/>
          <w:szCs w:val="32"/>
        </w:rPr>
        <w:t xml:space="preserve">от </w:t>
      </w:r>
      <w:r>
        <w:rPr>
          <w:b/>
          <w:sz w:val="32"/>
          <w:szCs w:val="32"/>
        </w:rPr>
        <w:t>23.12.19г. №157</w:t>
      </w:r>
      <w:r w:rsidRPr="00483C3E">
        <w:rPr>
          <w:b/>
          <w:sz w:val="32"/>
          <w:szCs w:val="32"/>
        </w:rPr>
        <w:t xml:space="preserve"> «О бюджете Щекинского сельсовета Рыл</w:t>
      </w:r>
      <w:r w:rsidRPr="00483C3E">
        <w:rPr>
          <w:b/>
          <w:sz w:val="32"/>
          <w:szCs w:val="32"/>
        </w:rPr>
        <w:t>ь</w:t>
      </w:r>
      <w:r w:rsidRPr="00483C3E">
        <w:rPr>
          <w:b/>
          <w:sz w:val="32"/>
          <w:szCs w:val="32"/>
        </w:rPr>
        <w:t>ского района</w:t>
      </w:r>
      <w:r>
        <w:rPr>
          <w:b/>
          <w:sz w:val="32"/>
          <w:szCs w:val="32"/>
        </w:rPr>
        <w:t xml:space="preserve"> Курской области на 2020</w:t>
      </w:r>
      <w:r w:rsidRPr="00483C3E">
        <w:rPr>
          <w:b/>
          <w:sz w:val="32"/>
          <w:szCs w:val="32"/>
        </w:rPr>
        <w:t xml:space="preserve"> год</w:t>
      </w:r>
    </w:p>
    <w:p w:rsidR="0001746A" w:rsidRPr="00535951" w:rsidRDefault="0001746A" w:rsidP="00535951">
      <w:pPr>
        <w:tabs>
          <w:tab w:val="left" w:pos="195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 плановый период 2021-2022</w:t>
      </w:r>
      <w:r w:rsidRPr="00483C3E">
        <w:rPr>
          <w:b/>
          <w:sz w:val="32"/>
          <w:szCs w:val="32"/>
        </w:rPr>
        <w:t>годы</w:t>
      </w:r>
    </w:p>
    <w:p w:rsidR="0001746A" w:rsidRDefault="0001746A" w:rsidP="00432C45">
      <w:pPr>
        <w:jc w:val="both"/>
        <w:rPr>
          <w:sz w:val="32"/>
          <w:szCs w:val="32"/>
        </w:rPr>
      </w:pPr>
    </w:p>
    <w:p w:rsidR="0001746A" w:rsidRDefault="0001746A" w:rsidP="00F60A2D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4"/>
          <w:szCs w:val="24"/>
        </w:rPr>
      </w:pPr>
      <w:r w:rsidRPr="00483C3E">
        <w:rPr>
          <w:sz w:val="24"/>
          <w:szCs w:val="24"/>
        </w:rPr>
        <w:t xml:space="preserve">В соответствии с Бюджетным </w:t>
      </w:r>
      <w:hyperlink r:id="rId7" w:history="1">
        <w:r w:rsidRPr="00483C3E">
          <w:rPr>
            <w:sz w:val="24"/>
            <w:szCs w:val="24"/>
          </w:rPr>
          <w:t>кодексом</w:t>
        </w:r>
      </w:hyperlink>
      <w:r w:rsidRPr="00483C3E">
        <w:rPr>
          <w:sz w:val="24"/>
          <w:szCs w:val="24"/>
        </w:rPr>
        <w:t xml:space="preserve"> Российской Федерации, Федеральным </w:t>
      </w:r>
      <w:hyperlink r:id="rId8" w:history="1">
        <w:r w:rsidRPr="00483C3E">
          <w:rPr>
            <w:sz w:val="24"/>
            <w:szCs w:val="24"/>
          </w:rPr>
          <w:t>законом</w:t>
        </w:r>
      </w:hyperlink>
      <w:r w:rsidRPr="00483C3E">
        <w:rPr>
          <w:sz w:val="24"/>
          <w:szCs w:val="24"/>
        </w:rPr>
        <w:t xml:space="preserve"> от 06.10.2003 №131-ФЗ «Об общих принципах организации местного сам</w:t>
      </w:r>
      <w:r w:rsidRPr="00483C3E">
        <w:rPr>
          <w:sz w:val="24"/>
          <w:szCs w:val="24"/>
        </w:rPr>
        <w:t>о</w:t>
      </w:r>
      <w:r w:rsidRPr="00483C3E">
        <w:rPr>
          <w:sz w:val="24"/>
          <w:szCs w:val="24"/>
        </w:rPr>
        <w:t xml:space="preserve">управления в Российской Федерации», </w:t>
      </w:r>
      <w:hyperlink r:id="rId9" w:history="1">
        <w:r w:rsidRPr="00483C3E">
          <w:rPr>
            <w:sz w:val="24"/>
            <w:szCs w:val="24"/>
          </w:rPr>
          <w:t>Уставом</w:t>
        </w:r>
      </w:hyperlink>
      <w:r w:rsidRPr="00483C3E">
        <w:rPr>
          <w:sz w:val="24"/>
          <w:szCs w:val="24"/>
        </w:rPr>
        <w:t xml:space="preserve"> муниципального образования «Щеки</w:t>
      </w:r>
      <w:r w:rsidRPr="00483C3E">
        <w:rPr>
          <w:sz w:val="24"/>
          <w:szCs w:val="24"/>
        </w:rPr>
        <w:t>н</w:t>
      </w:r>
      <w:r w:rsidRPr="00483C3E">
        <w:rPr>
          <w:sz w:val="24"/>
          <w:szCs w:val="24"/>
        </w:rPr>
        <w:t>ский сельсовет « Рыльского района Курской области Собрание Депутатов Щекинского сельсовета Рыльского района решило</w:t>
      </w:r>
      <w:r w:rsidRPr="00483C3E">
        <w:rPr>
          <w:bCs/>
          <w:sz w:val="24"/>
          <w:szCs w:val="24"/>
        </w:rPr>
        <w:t>:</w:t>
      </w:r>
    </w:p>
    <w:p w:rsidR="0001746A" w:rsidRPr="009B6549" w:rsidRDefault="0001746A" w:rsidP="00483C3E">
      <w:pPr>
        <w:pStyle w:val="NormalWeb"/>
        <w:spacing w:before="0" w:after="0"/>
        <w:ind w:firstLine="709"/>
        <w:jc w:val="both"/>
      </w:pPr>
      <w:r>
        <w:t xml:space="preserve">1. </w:t>
      </w:r>
      <w:r w:rsidRPr="00C00E7D">
        <w:t xml:space="preserve">Внести следующие изменения и дополнения в решение Собрания депутатов </w:t>
      </w:r>
      <w:r w:rsidRPr="00483C3E">
        <w:rPr>
          <w:rFonts w:cs="Times New Roman"/>
          <w:bCs/>
        </w:rPr>
        <w:t>Щекинского</w:t>
      </w:r>
      <w:r w:rsidRPr="00C00E7D">
        <w:t xml:space="preserve"> с</w:t>
      </w:r>
      <w:r>
        <w:t>ельсовета Рыльского района от 23.12.2019 г. № 157</w:t>
      </w:r>
      <w:r w:rsidRPr="00C00E7D">
        <w:t xml:space="preserve"> «О бюджете </w:t>
      </w:r>
      <w:r w:rsidRPr="009B6549">
        <w:rPr>
          <w:rFonts w:cs="Times New Roman"/>
          <w:bCs/>
        </w:rPr>
        <w:t>Щекинского</w:t>
      </w:r>
      <w:r w:rsidRPr="009B6549">
        <w:t xml:space="preserve"> сельсовета Рыльског</w:t>
      </w:r>
      <w:r>
        <w:t>о района Курской области на 2020</w:t>
      </w:r>
      <w:r w:rsidRPr="009B6549">
        <w:t xml:space="preserve"> год и на плановый период 202</w:t>
      </w:r>
      <w:r>
        <w:t>1</w:t>
      </w:r>
      <w:r w:rsidRPr="009B6549">
        <w:t xml:space="preserve"> и 202</w:t>
      </w:r>
      <w:r>
        <w:t>2</w:t>
      </w:r>
      <w:r w:rsidRPr="009B6549">
        <w:t xml:space="preserve"> годов»:</w:t>
      </w:r>
    </w:p>
    <w:p w:rsidR="0001746A" w:rsidRDefault="0001746A" w:rsidP="00A0316F">
      <w:pPr>
        <w:pStyle w:val="NormalWeb"/>
        <w:spacing w:before="0" w:after="0"/>
        <w:ind w:firstLine="709"/>
        <w:jc w:val="both"/>
      </w:pPr>
      <w:r w:rsidRPr="009B6549">
        <w:t xml:space="preserve">1.1. </w:t>
      </w:r>
      <w:r>
        <w:t xml:space="preserve">Пункт 1 статьи </w:t>
      </w:r>
      <w:r w:rsidRPr="00535951">
        <w:t>1 «Основные характеристики местного бюджета»</w:t>
      </w:r>
      <w:r>
        <w:t xml:space="preserve"> решения изложить в новой редакции: </w:t>
      </w:r>
    </w:p>
    <w:p w:rsidR="0001746A" w:rsidRPr="00535951" w:rsidRDefault="0001746A" w:rsidP="00535951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535951">
        <w:rPr>
          <w:sz w:val="24"/>
          <w:szCs w:val="24"/>
        </w:rPr>
        <w:t>«1. Утвердить основные характеристики бюджета Щекинского сельсовета Рыл</w:t>
      </w:r>
      <w:r w:rsidRPr="00535951">
        <w:rPr>
          <w:sz w:val="24"/>
          <w:szCs w:val="24"/>
        </w:rPr>
        <w:t>ь</w:t>
      </w:r>
      <w:r w:rsidRPr="00535951">
        <w:rPr>
          <w:sz w:val="24"/>
          <w:szCs w:val="24"/>
        </w:rPr>
        <w:t>ского района Курской области (далее по тексту решения - местный бюджет) на 2020 год и плановый период 2021-2022 годы:</w:t>
      </w:r>
    </w:p>
    <w:p w:rsidR="0001746A" w:rsidRPr="00535951" w:rsidRDefault="0001746A" w:rsidP="00535951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535951">
        <w:rPr>
          <w:sz w:val="24"/>
          <w:szCs w:val="24"/>
        </w:rPr>
        <w:t xml:space="preserve">- прогнозируемый общий объем доходов местного бюджета на 2020 год - в сумме </w:t>
      </w:r>
      <w:r>
        <w:rPr>
          <w:sz w:val="24"/>
          <w:szCs w:val="24"/>
        </w:rPr>
        <w:t>3 590 955</w:t>
      </w:r>
      <w:r w:rsidRPr="00535951">
        <w:rPr>
          <w:sz w:val="24"/>
          <w:szCs w:val="24"/>
        </w:rPr>
        <w:t>,90 рублей;</w:t>
      </w:r>
    </w:p>
    <w:p w:rsidR="0001746A" w:rsidRPr="00535951" w:rsidRDefault="0001746A" w:rsidP="00535951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535951">
        <w:rPr>
          <w:sz w:val="24"/>
          <w:szCs w:val="24"/>
        </w:rPr>
        <w:t>- прогнозируемый общий объем расходов местного бюджета на 2020 год - в су</w:t>
      </w:r>
      <w:r w:rsidRPr="00535951">
        <w:rPr>
          <w:sz w:val="24"/>
          <w:szCs w:val="24"/>
        </w:rPr>
        <w:t>м</w:t>
      </w:r>
      <w:r w:rsidRPr="00535951">
        <w:rPr>
          <w:sz w:val="24"/>
          <w:szCs w:val="24"/>
        </w:rPr>
        <w:t xml:space="preserve">ме </w:t>
      </w:r>
      <w:r>
        <w:rPr>
          <w:sz w:val="24"/>
          <w:szCs w:val="24"/>
        </w:rPr>
        <w:t>3 916 864,85</w:t>
      </w:r>
      <w:r w:rsidRPr="00535951">
        <w:rPr>
          <w:sz w:val="24"/>
          <w:szCs w:val="24"/>
        </w:rPr>
        <w:t xml:space="preserve"> рублей;</w:t>
      </w:r>
    </w:p>
    <w:p w:rsidR="0001746A" w:rsidRDefault="0001746A" w:rsidP="00535951">
      <w:pPr>
        <w:widowControl w:val="0"/>
        <w:ind w:firstLine="709"/>
        <w:jc w:val="both"/>
        <w:rPr>
          <w:sz w:val="24"/>
          <w:szCs w:val="24"/>
        </w:rPr>
      </w:pPr>
      <w:r w:rsidRPr="00535951">
        <w:rPr>
          <w:sz w:val="24"/>
          <w:szCs w:val="24"/>
        </w:rPr>
        <w:t>- прогнозируемый дефицит местного бюджета на 2020 год - в сумме 325</w:t>
      </w:r>
      <w:r>
        <w:rPr>
          <w:sz w:val="24"/>
          <w:szCs w:val="24"/>
        </w:rPr>
        <w:t> 908,95</w:t>
      </w:r>
      <w:r w:rsidRPr="00535951">
        <w:rPr>
          <w:sz w:val="24"/>
          <w:szCs w:val="24"/>
        </w:rPr>
        <w:t xml:space="preserve"> рублей.»</w:t>
      </w:r>
    </w:p>
    <w:p w:rsidR="0001746A" w:rsidRPr="00C00E7D" w:rsidRDefault="0001746A" w:rsidP="00F60A2D">
      <w:pPr>
        <w:pStyle w:val="NormalWeb"/>
        <w:spacing w:before="0" w:after="0"/>
        <w:ind w:firstLine="709"/>
        <w:jc w:val="both"/>
      </w:pPr>
      <w:r>
        <w:rPr>
          <w:bCs/>
        </w:rPr>
        <w:t>1.2</w:t>
      </w:r>
      <w:r w:rsidRPr="00483C3E">
        <w:rPr>
          <w:rFonts w:cs="Times New Roman"/>
          <w:bCs/>
        </w:rPr>
        <w:t>.</w:t>
      </w:r>
      <w:r>
        <w:rPr>
          <w:bCs/>
        </w:rPr>
        <w:t xml:space="preserve"> </w:t>
      </w:r>
      <w:r w:rsidRPr="00C00E7D">
        <w:t xml:space="preserve">Приложения  </w:t>
      </w:r>
      <w:r>
        <w:t>№1, №5,</w:t>
      </w:r>
      <w:bookmarkStart w:id="0" w:name="_GoBack"/>
      <w:bookmarkEnd w:id="0"/>
      <w:r>
        <w:t xml:space="preserve"> №7, №9, </w:t>
      </w:r>
      <w:r w:rsidRPr="00C00E7D">
        <w:t>№11</w:t>
      </w:r>
      <w:r>
        <w:t xml:space="preserve">, </w:t>
      </w:r>
      <w:r w:rsidRPr="00C00E7D">
        <w:t xml:space="preserve"> к Решению Собрания депутатов </w:t>
      </w:r>
      <w:r w:rsidRPr="00483C3E">
        <w:rPr>
          <w:rFonts w:cs="Times New Roman"/>
          <w:bCs/>
        </w:rPr>
        <w:t>Щекинского</w:t>
      </w:r>
      <w:r w:rsidRPr="00C00E7D">
        <w:t xml:space="preserve"> сельсовета Рыльского района «О бюджете </w:t>
      </w:r>
      <w:r w:rsidRPr="00483C3E">
        <w:rPr>
          <w:rFonts w:cs="Times New Roman"/>
          <w:bCs/>
        </w:rPr>
        <w:t>Щекинского</w:t>
      </w:r>
      <w:r w:rsidRPr="00C00E7D">
        <w:t xml:space="preserve"> сельсовета Рыльског</w:t>
      </w:r>
      <w:r>
        <w:t>о района Курской области на 2020 год и на плановый период 2021 и 2022 годов» от 23.12.2019 г. № 157</w:t>
      </w:r>
      <w:r w:rsidRPr="00C00E7D">
        <w:t xml:space="preserve">  изложить в новой редакции (прилагаются).</w:t>
      </w:r>
    </w:p>
    <w:p w:rsidR="0001746A" w:rsidRPr="00F60A2D" w:rsidRDefault="0001746A" w:rsidP="008E6CFA">
      <w:pPr>
        <w:autoSpaceDE w:val="0"/>
        <w:autoSpaceDN w:val="0"/>
        <w:adjustRightInd w:val="0"/>
        <w:ind w:firstLine="67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F60A2D">
        <w:rPr>
          <w:sz w:val="24"/>
          <w:szCs w:val="24"/>
        </w:rPr>
        <w:t>. Решение вступает в силу с момента официального обнародования в устано</w:t>
      </w:r>
      <w:r w:rsidRPr="00F60A2D">
        <w:rPr>
          <w:sz w:val="24"/>
          <w:szCs w:val="24"/>
        </w:rPr>
        <w:t>в</w:t>
      </w:r>
      <w:r w:rsidRPr="00F60A2D">
        <w:rPr>
          <w:sz w:val="24"/>
          <w:szCs w:val="24"/>
        </w:rPr>
        <w:t>ленном порядке.</w:t>
      </w:r>
    </w:p>
    <w:p w:rsidR="0001746A" w:rsidRDefault="0001746A" w:rsidP="00F45A51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</w:p>
    <w:p w:rsidR="0001746A" w:rsidRPr="00483C3E" w:rsidRDefault="0001746A" w:rsidP="00F45A51">
      <w:pPr>
        <w:jc w:val="both"/>
        <w:rPr>
          <w:sz w:val="24"/>
          <w:szCs w:val="24"/>
        </w:rPr>
      </w:pPr>
      <w:r w:rsidRPr="00483C3E">
        <w:rPr>
          <w:sz w:val="24"/>
          <w:szCs w:val="24"/>
        </w:rPr>
        <w:t>Председатель собрания депутатов</w:t>
      </w:r>
    </w:p>
    <w:p w:rsidR="0001746A" w:rsidRPr="00483C3E" w:rsidRDefault="0001746A" w:rsidP="00F45A51">
      <w:pPr>
        <w:jc w:val="both"/>
        <w:rPr>
          <w:sz w:val="24"/>
          <w:szCs w:val="24"/>
        </w:rPr>
      </w:pPr>
      <w:r w:rsidRPr="00483C3E">
        <w:rPr>
          <w:sz w:val="24"/>
          <w:szCs w:val="24"/>
        </w:rPr>
        <w:t xml:space="preserve">Щекинского сельсовета Рыльского района                                  </w:t>
      </w:r>
      <w:r>
        <w:rPr>
          <w:sz w:val="24"/>
          <w:szCs w:val="24"/>
        </w:rPr>
        <w:t xml:space="preserve">          </w:t>
      </w:r>
      <w:r w:rsidRPr="00483C3E">
        <w:rPr>
          <w:sz w:val="24"/>
          <w:szCs w:val="24"/>
        </w:rPr>
        <w:t xml:space="preserve">       Т.В.Дроздова</w:t>
      </w:r>
    </w:p>
    <w:p w:rsidR="0001746A" w:rsidRPr="00483C3E" w:rsidRDefault="0001746A" w:rsidP="00F45A51">
      <w:pPr>
        <w:jc w:val="both"/>
        <w:rPr>
          <w:sz w:val="24"/>
          <w:szCs w:val="24"/>
        </w:rPr>
      </w:pPr>
    </w:p>
    <w:p w:rsidR="0001746A" w:rsidRPr="00483C3E" w:rsidRDefault="0001746A" w:rsidP="00F45A51">
      <w:pPr>
        <w:jc w:val="both"/>
        <w:rPr>
          <w:sz w:val="24"/>
          <w:szCs w:val="24"/>
        </w:rPr>
      </w:pPr>
      <w:r w:rsidRPr="00483C3E">
        <w:rPr>
          <w:sz w:val="24"/>
          <w:szCs w:val="24"/>
        </w:rPr>
        <w:t xml:space="preserve">Глава Щекинского сельсовета </w:t>
      </w:r>
    </w:p>
    <w:p w:rsidR="0001746A" w:rsidRDefault="0001746A" w:rsidP="00F45A51">
      <w:pPr>
        <w:jc w:val="both"/>
        <w:rPr>
          <w:sz w:val="24"/>
          <w:szCs w:val="24"/>
        </w:rPr>
      </w:pPr>
      <w:r w:rsidRPr="00483C3E">
        <w:rPr>
          <w:sz w:val="24"/>
          <w:szCs w:val="24"/>
        </w:rPr>
        <w:t xml:space="preserve">Рыльского района                                                             </w:t>
      </w:r>
      <w:r>
        <w:rPr>
          <w:sz w:val="24"/>
          <w:szCs w:val="24"/>
        </w:rPr>
        <w:t xml:space="preserve">            </w:t>
      </w:r>
      <w:r w:rsidRPr="00483C3E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</w:t>
      </w:r>
      <w:r w:rsidRPr="00483C3E">
        <w:rPr>
          <w:sz w:val="24"/>
          <w:szCs w:val="24"/>
        </w:rPr>
        <w:t xml:space="preserve"> </w:t>
      </w:r>
      <w:r>
        <w:rPr>
          <w:sz w:val="24"/>
          <w:szCs w:val="24"/>
        </w:rPr>
        <w:t>Н.А. Гребенникова</w:t>
      </w: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tbl>
      <w:tblPr>
        <w:tblW w:w="9070" w:type="dxa"/>
        <w:tblInd w:w="108" w:type="dxa"/>
        <w:tblLook w:val="0000"/>
      </w:tblPr>
      <w:tblGrid>
        <w:gridCol w:w="3886"/>
        <w:gridCol w:w="2580"/>
        <w:gridCol w:w="2604"/>
      </w:tblGrid>
      <w:tr w:rsidR="0001746A" w:rsidRPr="00F12DB9" w:rsidTr="00A341E1">
        <w:trPr>
          <w:trHeight w:val="900"/>
        </w:trPr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color w:val="000000"/>
                <w:sz w:val="24"/>
                <w:szCs w:val="24"/>
              </w:rPr>
            </w:pPr>
            <w:bookmarkStart w:id="1" w:name="RANGE!A1:C31"/>
            <w:bookmarkEnd w:id="1"/>
            <w:r w:rsidRPr="00F12DB9">
              <w:rPr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>
              <w:rPr>
                <w:color w:val="000000"/>
                <w:sz w:val="24"/>
                <w:szCs w:val="24"/>
              </w:rPr>
              <w:t xml:space="preserve">       </w:t>
            </w:r>
            <w:r w:rsidRPr="00F12DB9">
              <w:rPr>
                <w:color w:val="000000"/>
                <w:sz w:val="24"/>
                <w:szCs w:val="24"/>
              </w:rPr>
              <w:t>Приложение № 1</w:t>
            </w:r>
          </w:p>
          <w:p w:rsidR="0001746A" w:rsidRPr="00F12DB9" w:rsidRDefault="0001746A" w:rsidP="00F12DB9">
            <w:pPr>
              <w:jc w:val="right"/>
              <w:rPr>
                <w:color w:val="000000"/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к решению Собрания Депутатов Щекинского сельсовета</w:t>
            </w:r>
          </w:p>
        </w:tc>
      </w:tr>
      <w:tr w:rsidR="0001746A" w:rsidRPr="00F12DB9" w:rsidTr="00A341E1">
        <w:trPr>
          <w:gridBefore w:val="1"/>
          <w:wBefore w:w="3886" w:type="dxa"/>
          <w:trHeight w:val="820"/>
        </w:trPr>
        <w:tc>
          <w:tcPr>
            <w:tcW w:w="518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01746A" w:rsidRPr="00F12DB9" w:rsidRDefault="0001746A" w:rsidP="00F12DB9">
            <w:pPr>
              <w:jc w:val="right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Рыльского района  от 23.12.2019г. № 157</w:t>
            </w:r>
          </w:p>
          <w:p w:rsidR="0001746A" w:rsidRPr="00F12DB9" w:rsidRDefault="0001746A" w:rsidP="00F12DB9">
            <w:pPr>
              <w:jc w:val="right"/>
              <w:rPr>
                <w:sz w:val="24"/>
                <w:szCs w:val="24"/>
              </w:rPr>
            </w:pPr>
          </w:p>
        </w:tc>
      </w:tr>
      <w:tr w:rsidR="0001746A" w:rsidRPr="00F12DB9" w:rsidTr="00FD1642">
        <w:trPr>
          <w:trHeight w:val="2318"/>
        </w:trPr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Default="0001746A" w:rsidP="00F12DB9">
            <w:pPr>
              <w:jc w:val="right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 xml:space="preserve"> (в редакции решения Собрания депутатов </w:t>
            </w:r>
          </w:p>
          <w:p w:rsidR="0001746A" w:rsidRDefault="0001746A" w:rsidP="00F12DB9">
            <w:pPr>
              <w:jc w:val="right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 xml:space="preserve">Щекинского сельсовета </w:t>
            </w:r>
            <w:r>
              <w:rPr>
                <w:color w:val="000000"/>
                <w:sz w:val="24"/>
                <w:szCs w:val="24"/>
              </w:rPr>
              <w:t>Рыльского района от 12.10.2020</w:t>
            </w:r>
            <w:r w:rsidRPr="00F12DB9">
              <w:rPr>
                <w:color w:val="000000"/>
                <w:sz w:val="24"/>
                <w:szCs w:val="24"/>
              </w:rPr>
              <w:t xml:space="preserve"> № </w:t>
            </w:r>
            <w:r>
              <w:rPr>
                <w:color w:val="000000"/>
                <w:sz w:val="24"/>
                <w:szCs w:val="24"/>
              </w:rPr>
              <w:t>199</w:t>
            </w:r>
            <w:r w:rsidRPr="00F12DB9">
              <w:rPr>
                <w:color w:val="000000"/>
                <w:sz w:val="24"/>
                <w:szCs w:val="24"/>
              </w:rPr>
              <w:t>)</w:t>
            </w:r>
          </w:p>
          <w:p w:rsidR="0001746A" w:rsidRDefault="0001746A" w:rsidP="00F12DB9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01746A" w:rsidRPr="00F12DB9" w:rsidRDefault="0001746A" w:rsidP="00F12DB9">
            <w:pPr>
              <w:jc w:val="right"/>
              <w:rPr>
                <w:sz w:val="24"/>
                <w:szCs w:val="24"/>
              </w:rPr>
            </w:pPr>
          </w:p>
          <w:p w:rsidR="0001746A" w:rsidRPr="00F12DB9" w:rsidRDefault="0001746A" w:rsidP="00A341E1">
            <w:pPr>
              <w:jc w:val="center"/>
              <w:rPr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Источники внутреннего финансирования дефицита</w:t>
            </w:r>
          </w:p>
          <w:p w:rsidR="0001746A" w:rsidRDefault="0001746A" w:rsidP="00F12D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 xml:space="preserve">бюджета Щекинского сельсовета Рыльского района Курской области </w:t>
            </w:r>
          </w:p>
          <w:p w:rsidR="0001746A" w:rsidRPr="00F12DB9" w:rsidRDefault="0001746A" w:rsidP="00F12DB9">
            <w:pPr>
              <w:jc w:val="center"/>
              <w:rPr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на 2020 год</w:t>
            </w:r>
          </w:p>
        </w:tc>
      </w:tr>
      <w:tr w:rsidR="0001746A" w:rsidRPr="00F12DB9" w:rsidTr="00A341E1">
        <w:trPr>
          <w:gridBefore w:val="1"/>
          <w:gridAfter w:val="1"/>
          <w:wBefore w:w="3886" w:type="dxa"/>
          <w:wAfter w:w="2604" w:type="dxa"/>
          <w:trHeight w:val="375"/>
        </w:trPr>
        <w:tc>
          <w:tcPr>
            <w:tcW w:w="2580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:rsidR="0001746A" w:rsidRPr="00F12DB9" w:rsidRDefault="0001746A" w:rsidP="00F12D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1746A" w:rsidRPr="00F12DB9" w:rsidTr="00A341E1">
        <w:trPr>
          <w:gridBefore w:val="1"/>
          <w:wBefore w:w="3886" w:type="dxa"/>
          <w:trHeight w:val="375"/>
        </w:trPr>
        <w:tc>
          <w:tcPr>
            <w:tcW w:w="2580" w:type="dxa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:rsidR="0001746A" w:rsidRPr="00F12DB9" w:rsidRDefault="0001746A" w:rsidP="00F12D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рублей</w:t>
            </w:r>
          </w:p>
        </w:tc>
      </w:tr>
      <w:tr w:rsidR="0001746A" w:rsidRPr="00F12DB9" w:rsidTr="00F12DB9">
        <w:trPr>
          <w:trHeight w:val="1080"/>
        </w:trPr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b/>
                <w:bCs/>
                <w:sz w:val="24"/>
                <w:szCs w:val="24"/>
              </w:rPr>
            </w:pPr>
            <w:r w:rsidRPr="00F12DB9">
              <w:rPr>
                <w:b/>
                <w:bCs/>
                <w:sz w:val="24"/>
                <w:szCs w:val="24"/>
              </w:rPr>
              <w:t>Код группы, подгруппы, статьи и вида источников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b/>
                <w:bCs/>
                <w:sz w:val="24"/>
                <w:szCs w:val="24"/>
              </w:rPr>
            </w:pPr>
            <w:r w:rsidRPr="00F12DB9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b/>
                <w:bCs/>
                <w:sz w:val="24"/>
                <w:szCs w:val="24"/>
              </w:rPr>
            </w:pPr>
            <w:r w:rsidRPr="00F12DB9">
              <w:rPr>
                <w:b/>
                <w:bCs/>
                <w:sz w:val="24"/>
                <w:szCs w:val="24"/>
              </w:rPr>
              <w:t>Сумма на 2020 год</w:t>
            </w:r>
          </w:p>
        </w:tc>
      </w:tr>
      <w:tr w:rsidR="0001746A" w:rsidRPr="00F12DB9" w:rsidTr="00A341E1">
        <w:trPr>
          <w:trHeight w:val="810"/>
        </w:trPr>
        <w:tc>
          <w:tcPr>
            <w:tcW w:w="3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center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000 01  00  00  00  00  0000  000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ИСТОЧНИКИ ВНУТРЕННЕГО ФИНАНСИРОВАНИЯ ДЕФИЦИТОВ  БЮДЖЕТОВ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325 908,95</w:t>
            </w:r>
          </w:p>
        </w:tc>
      </w:tr>
      <w:tr w:rsidR="0001746A" w:rsidRPr="00F12DB9" w:rsidTr="00A341E1">
        <w:trPr>
          <w:trHeight w:val="360"/>
        </w:trPr>
        <w:tc>
          <w:tcPr>
            <w:tcW w:w="3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center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000 01  02  00  00  00  0000  000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Кредиты кредитных организаций в валюте  Российской Федер</w:t>
            </w:r>
            <w:r w:rsidRPr="00F12DB9">
              <w:rPr>
                <w:sz w:val="24"/>
                <w:szCs w:val="24"/>
              </w:rPr>
              <w:t>а</w:t>
            </w:r>
            <w:r w:rsidRPr="00F12DB9">
              <w:rPr>
                <w:sz w:val="24"/>
                <w:szCs w:val="24"/>
              </w:rPr>
              <w:t>ции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0,00</w:t>
            </w:r>
          </w:p>
        </w:tc>
      </w:tr>
      <w:tr w:rsidR="0001746A" w:rsidRPr="00F12DB9" w:rsidTr="00A341E1">
        <w:trPr>
          <w:trHeight w:val="630"/>
        </w:trPr>
        <w:tc>
          <w:tcPr>
            <w:tcW w:w="3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center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000 01  03  01  00  00  0000  000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Бюджетные кредиты от других бюджетов бюджетной  системы Российской Федер</w:t>
            </w:r>
            <w:r w:rsidRPr="00F12DB9">
              <w:rPr>
                <w:sz w:val="24"/>
                <w:szCs w:val="24"/>
              </w:rPr>
              <w:t>а</w:t>
            </w:r>
            <w:r w:rsidRPr="00F12DB9">
              <w:rPr>
                <w:sz w:val="24"/>
                <w:szCs w:val="24"/>
              </w:rPr>
              <w:t>ции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0,00</w:t>
            </w:r>
          </w:p>
        </w:tc>
      </w:tr>
      <w:tr w:rsidR="0001746A" w:rsidRPr="00F12DB9" w:rsidTr="00A341E1">
        <w:trPr>
          <w:trHeight w:val="360"/>
        </w:trPr>
        <w:tc>
          <w:tcPr>
            <w:tcW w:w="3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center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000 01  05  00  00  00  0000  000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Изменение остатков средств на счетах по учету  средств бюдж</w:t>
            </w:r>
            <w:r w:rsidRPr="00F12DB9">
              <w:rPr>
                <w:sz w:val="24"/>
                <w:szCs w:val="24"/>
              </w:rPr>
              <w:t>е</w:t>
            </w:r>
            <w:r w:rsidRPr="00F12DB9">
              <w:rPr>
                <w:sz w:val="24"/>
                <w:szCs w:val="24"/>
              </w:rPr>
              <w:t>та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325 908,95</w:t>
            </w:r>
          </w:p>
        </w:tc>
      </w:tr>
      <w:tr w:rsidR="0001746A" w:rsidRPr="00F12DB9" w:rsidTr="00A341E1">
        <w:trPr>
          <w:trHeight w:val="360"/>
        </w:trPr>
        <w:tc>
          <w:tcPr>
            <w:tcW w:w="3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center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000 01  05  00  00  00  0000  500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-3 590 955,90</w:t>
            </w:r>
          </w:p>
        </w:tc>
      </w:tr>
      <w:tr w:rsidR="0001746A" w:rsidRPr="00F12DB9" w:rsidTr="00A341E1">
        <w:trPr>
          <w:trHeight w:val="360"/>
        </w:trPr>
        <w:tc>
          <w:tcPr>
            <w:tcW w:w="3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center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000 01  05  02  00  00  0000  500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-3 590 955,90</w:t>
            </w:r>
          </w:p>
        </w:tc>
      </w:tr>
      <w:tr w:rsidR="0001746A" w:rsidRPr="00F12DB9" w:rsidTr="00A341E1">
        <w:trPr>
          <w:trHeight w:val="360"/>
        </w:trPr>
        <w:tc>
          <w:tcPr>
            <w:tcW w:w="3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center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000 01  05  02  01  00  0000  510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-3 590 955,90</w:t>
            </w:r>
          </w:p>
        </w:tc>
      </w:tr>
      <w:tr w:rsidR="0001746A" w:rsidRPr="00F12DB9" w:rsidTr="00A341E1">
        <w:trPr>
          <w:trHeight w:val="360"/>
        </w:trPr>
        <w:tc>
          <w:tcPr>
            <w:tcW w:w="3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center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000 01  05  02  01  10  0000  510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Увеличение прочих остатков денежных средств  бюджетов п</w:t>
            </w:r>
            <w:r w:rsidRPr="00F12DB9">
              <w:rPr>
                <w:sz w:val="24"/>
                <w:szCs w:val="24"/>
              </w:rPr>
              <w:t>о</w:t>
            </w:r>
            <w:r w:rsidRPr="00F12DB9">
              <w:rPr>
                <w:sz w:val="24"/>
                <w:szCs w:val="24"/>
              </w:rPr>
              <w:t>селений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-3 590 955,90</w:t>
            </w:r>
          </w:p>
        </w:tc>
      </w:tr>
      <w:tr w:rsidR="0001746A" w:rsidRPr="00F12DB9" w:rsidTr="00A341E1">
        <w:trPr>
          <w:trHeight w:val="360"/>
        </w:trPr>
        <w:tc>
          <w:tcPr>
            <w:tcW w:w="3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center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000 01  05  00  00  00  0000  600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3 916 864,85</w:t>
            </w:r>
          </w:p>
        </w:tc>
      </w:tr>
      <w:tr w:rsidR="0001746A" w:rsidRPr="00F12DB9" w:rsidTr="00A341E1">
        <w:trPr>
          <w:trHeight w:val="360"/>
        </w:trPr>
        <w:tc>
          <w:tcPr>
            <w:tcW w:w="3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center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000 01  05  02  00  00  0000  600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3 916 864,85</w:t>
            </w:r>
          </w:p>
        </w:tc>
      </w:tr>
      <w:tr w:rsidR="0001746A" w:rsidRPr="00F12DB9" w:rsidTr="00A341E1">
        <w:trPr>
          <w:trHeight w:val="360"/>
        </w:trPr>
        <w:tc>
          <w:tcPr>
            <w:tcW w:w="3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center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000 01  05  02  01  00  0000  610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3 916 864,85</w:t>
            </w:r>
          </w:p>
        </w:tc>
      </w:tr>
      <w:tr w:rsidR="0001746A" w:rsidRPr="00F12DB9" w:rsidTr="00A341E1">
        <w:trPr>
          <w:trHeight w:val="360"/>
        </w:trPr>
        <w:tc>
          <w:tcPr>
            <w:tcW w:w="3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center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000 01  05  02  01  10  0000  610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Уменьшение прочих остатков денежных средств  бюджетов п</w:t>
            </w:r>
            <w:r w:rsidRPr="00F12DB9">
              <w:rPr>
                <w:sz w:val="24"/>
                <w:szCs w:val="24"/>
              </w:rPr>
              <w:t>о</w:t>
            </w:r>
            <w:r w:rsidRPr="00F12DB9">
              <w:rPr>
                <w:sz w:val="24"/>
                <w:szCs w:val="24"/>
              </w:rPr>
              <w:t>селений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3 916 864,85</w:t>
            </w:r>
          </w:p>
        </w:tc>
      </w:tr>
    </w:tbl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Pr="00C96B4B" w:rsidRDefault="0001746A" w:rsidP="00A341E1">
      <w:pPr>
        <w:jc w:val="right"/>
        <w:rPr>
          <w:rFonts w:ascii="Arial" w:hAnsi="Arial" w:cs="Arial"/>
          <w:sz w:val="24"/>
          <w:szCs w:val="24"/>
        </w:rPr>
      </w:pPr>
      <w:r w:rsidRPr="00C96B4B">
        <w:rPr>
          <w:rFonts w:ascii="Arial" w:hAnsi="Arial" w:cs="Arial"/>
          <w:sz w:val="24"/>
          <w:szCs w:val="24"/>
        </w:rPr>
        <w:t>Приложение №5</w:t>
      </w:r>
    </w:p>
    <w:p w:rsidR="0001746A" w:rsidRPr="00C96B4B" w:rsidRDefault="0001746A" w:rsidP="00A341E1">
      <w:pPr>
        <w:jc w:val="right"/>
        <w:rPr>
          <w:rFonts w:ascii="Arial" w:hAnsi="Arial" w:cs="Arial"/>
          <w:sz w:val="24"/>
          <w:szCs w:val="24"/>
        </w:rPr>
      </w:pPr>
      <w:r w:rsidRPr="00C96B4B">
        <w:rPr>
          <w:rFonts w:ascii="Arial" w:hAnsi="Arial" w:cs="Arial"/>
          <w:sz w:val="24"/>
          <w:szCs w:val="24"/>
        </w:rPr>
        <w:t>к решению Собрания Депутатов  Щекинского сельсовета</w:t>
      </w:r>
    </w:p>
    <w:p w:rsidR="0001746A" w:rsidRPr="00C96B4B" w:rsidRDefault="0001746A" w:rsidP="00A341E1">
      <w:pPr>
        <w:jc w:val="right"/>
        <w:rPr>
          <w:rFonts w:ascii="Arial" w:hAnsi="Arial" w:cs="Arial"/>
          <w:sz w:val="24"/>
          <w:szCs w:val="24"/>
        </w:rPr>
      </w:pPr>
      <w:r w:rsidRPr="00C96B4B">
        <w:rPr>
          <w:rFonts w:ascii="Arial" w:hAnsi="Arial" w:cs="Arial"/>
          <w:sz w:val="24"/>
          <w:szCs w:val="24"/>
        </w:rPr>
        <w:t>Рыльского района  от 23.12.2019г. № 157</w:t>
      </w:r>
    </w:p>
    <w:p w:rsidR="0001746A" w:rsidRPr="00C96B4B" w:rsidRDefault="0001746A" w:rsidP="00A341E1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C96B4B">
        <w:rPr>
          <w:rFonts w:ascii="Arial" w:hAnsi="Arial" w:cs="Arial"/>
          <w:color w:val="000000"/>
          <w:sz w:val="24"/>
          <w:szCs w:val="24"/>
        </w:rPr>
        <w:t xml:space="preserve">(в редакции решения Собрания депутатов </w:t>
      </w:r>
    </w:p>
    <w:p w:rsidR="0001746A" w:rsidRDefault="0001746A" w:rsidP="00A341E1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C96B4B">
        <w:rPr>
          <w:rFonts w:ascii="Arial" w:hAnsi="Arial" w:cs="Arial"/>
          <w:color w:val="000000"/>
          <w:sz w:val="24"/>
          <w:szCs w:val="24"/>
        </w:rPr>
        <w:t>Щекинского сельсовета Рыльского района</w:t>
      </w:r>
    </w:p>
    <w:p w:rsidR="0001746A" w:rsidRPr="00C96B4B" w:rsidRDefault="0001746A" w:rsidP="00A341E1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От 12.10.2020</w:t>
      </w:r>
      <w:r w:rsidRPr="00C96B4B">
        <w:rPr>
          <w:rFonts w:ascii="Arial" w:hAnsi="Arial" w:cs="Arial"/>
          <w:color w:val="000000"/>
          <w:sz w:val="24"/>
          <w:szCs w:val="24"/>
        </w:rPr>
        <w:t>г</w:t>
      </w:r>
      <w:r>
        <w:rPr>
          <w:rFonts w:ascii="Arial" w:hAnsi="Arial" w:cs="Arial"/>
          <w:color w:val="000000"/>
          <w:sz w:val="24"/>
          <w:szCs w:val="24"/>
        </w:rPr>
        <w:t>. №199</w:t>
      </w:r>
      <w:r w:rsidRPr="00C96B4B">
        <w:rPr>
          <w:rFonts w:ascii="Arial" w:hAnsi="Arial" w:cs="Arial"/>
          <w:color w:val="000000"/>
          <w:sz w:val="24"/>
          <w:szCs w:val="24"/>
        </w:rPr>
        <w:t xml:space="preserve"> )</w:t>
      </w:r>
    </w:p>
    <w:p w:rsidR="0001746A" w:rsidRPr="008E2830" w:rsidRDefault="0001746A" w:rsidP="00A341E1">
      <w:pPr>
        <w:rPr>
          <w:rFonts w:ascii="Arial" w:hAnsi="Arial" w:cs="Arial"/>
          <w:sz w:val="32"/>
          <w:szCs w:val="32"/>
        </w:rPr>
      </w:pPr>
    </w:p>
    <w:p w:rsidR="0001746A" w:rsidRPr="008E2830" w:rsidRDefault="0001746A" w:rsidP="00A341E1">
      <w:pPr>
        <w:rPr>
          <w:rFonts w:ascii="Arial" w:hAnsi="Arial" w:cs="Arial"/>
          <w:sz w:val="32"/>
          <w:szCs w:val="32"/>
        </w:rPr>
      </w:pPr>
    </w:p>
    <w:p w:rsidR="0001746A" w:rsidRPr="008E2830" w:rsidRDefault="0001746A" w:rsidP="00A341E1">
      <w:pPr>
        <w:rPr>
          <w:rFonts w:ascii="Arial" w:hAnsi="Arial" w:cs="Arial"/>
          <w:sz w:val="32"/>
          <w:szCs w:val="32"/>
        </w:rPr>
      </w:pPr>
    </w:p>
    <w:p w:rsidR="0001746A" w:rsidRDefault="0001746A" w:rsidP="00A341E1">
      <w:pPr>
        <w:jc w:val="center"/>
        <w:rPr>
          <w:rFonts w:ascii="Arial" w:hAnsi="Arial" w:cs="Arial"/>
          <w:b/>
          <w:sz w:val="32"/>
          <w:szCs w:val="32"/>
        </w:rPr>
      </w:pPr>
      <w:r w:rsidRPr="008E2830">
        <w:rPr>
          <w:rFonts w:ascii="Arial" w:hAnsi="Arial" w:cs="Arial"/>
          <w:b/>
          <w:sz w:val="32"/>
          <w:szCs w:val="32"/>
        </w:rPr>
        <w:t>Поступления доходов в бюджет Щекинского сельсовета Рыльского района Курской области и межбюджетных трансфертов, получаемых из других бюджетов бю</w:t>
      </w:r>
      <w:r w:rsidRPr="008E2830">
        <w:rPr>
          <w:rFonts w:ascii="Arial" w:hAnsi="Arial" w:cs="Arial"/>
          <w:b/>
          <w:sz w:val="32"/>
          <w:szCs w:val="32"/>
        </w:rPr>
        <w:t>д</w:t>
      </w:r>
      <w:r w:rsidRPr="008E2830">
        <w:rPr>
          <w:rFonts w:ascii="Arial" w:hAnsi="Arial" w:cs="Arial"/>
          <w:b/>
          <w:sz w:val="32"/>
          <w:szCs w:val="32"/>
        </w:rPr>
        <w:t xml:space="preserve">жетной системы Российской Федерации </w:t>
      </w:r>
    </w:p>
    <w:p w:rsidR="0001746A" w:rsidRPr="008E2830" w:rsidRDefault="0001746A" w:rsidP="00A341E1">
      <w:pPr>
        <w:jc w:val="center"/>
        <w:rPr>
          <w:rFonts w:ascii="Arial" w:hAnsi="Arial" w:cs="Arial"/>
          <w:b/>
          <w:sz w:val="32"/>
          <w:szCs w:val="32"/>
        </w:rPr>
      </w:pPr>
      <w:r w:rsidRPr="008E2830">
        <w:rPr>
          <w:rFonts w:ascii="Arial" w:hAnsi="Arial" w:cs="Arial"/>
          <w:b/>
          <w:sz w:val="32"/>
          <w:szCs w:val="32"/>
        </w:rPr>
        <w:t>в 2020 году</w:t>
      </w: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tbl>
      <w:tblPr>
        <w:tblW w:w="8622" w:type="dxa"/>
        <w:tblInd w:w="103" w:type="dxa"/>
        <w:tblLook w:val="0000"/>
      </w:tblPr>
      <w:tblGrid>
        <w:gridCol w:w="2618"/>
        <w:gridCol w:w="3484"/>
        <w:gridCol w:w="2520"/>
      </w:tblGrid>
      <w:tr w:rsidR="0001746A" w:rsidRPr="00F12DB9" w:rsidTr="00F12DB9">
        <w:trPr>
          <w:trHeight w:val="177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Код бюджетной кла</w:t>
            </w:r>
            <w:r w:rsidRPr="00F12DB9">
              <w:rPr>
                <w:color w:val="000000"/>
                <w:sz w:val="24"/>
                <w:szCs w:val="24"/>
              </w:rPr>
              <w:t>с</w:t>
            </w:r>
            <w:r w:rsidRPr="00F12DB9">
              <w:rPr>
                <w:color w:val="000000"/>
                <w:sz w:val="24"/>
                <w:szCs w:val="24"/>
              </w:rPr>
              <w:t>сификации Российской  Федерации</w:t>
            </w:r>
          </w:p>
        </w:tc>
        <w:tc>
          <w:tcPr>
            <w:tcW w:w="3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Наименование доходов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Сумма  на 2020 год</w:t>
            </w:r>
          </w:p>
        </w:tc>
      </w:tr>
      <w:tr w:rsidR="0001746A" w:rsidRPr="00F12DB9" w:rsidTr="00A341E1">
        <w:trPr>
          <w:trHeight w:val="37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3 590 955,90</w:t>
            </w:r>
          </w:p>
        </w:tc>
      </w:tr>
      <w:tr w:rsidR="0001746A" w:rsidRPr="00F12DB9" w:rsidTr="00A341E1">
        <w:trPr>
          <w:trHeight w:val="37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1 00 00000 00 0000 000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2 178 886,00</w:t>
            </w:r>
          </w:p>
        </w:tc>
      </w:tr>
      <w:tr w:rsidR="0001746A" w:rsidRPr="00F12DB9" w:rsidTr="00A341E1">
        <w:trPr>
          <w:trHeight w:val="37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1 01 00000 00 0000 000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128 659,00</w:t>
            </w:r>
          </w:p>
        </w:tc>
      </w:tr>
      <w:tr w:rsidR="0001746A" w:rsidRPr="00F12DB9" w:rsidTr="00A341E1">
        <w:trPr>
          <w:trHeight w:val="37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1 01 02000 01 0000 110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128 659,00</w:t>
            </w:r>
          </w:p>
        </w:tc>
      </w:tr>
      <w:tr w:rsidR="0001746A" w:rsidRPr="00F12DB9" w:rsidTr="00A341E1">
        <w:trPr>
          <w:trHeight w:val="94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1 01 02010 01 0000 110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Налог на доходы физических лиц с доходов, источником к</w:t>
            </w:r>
            <w:r w:rsidRPr="00F12DB9">
              <w:rPr>
                <w:color w:val="000000"/>
                <w:sz w:val="24"/>
                <w:szCs w:val="24"/>
              </w:rPr>
              <w:t>о</w:t>
            </w:r>
            <w:r w:rsidRPr="00F12DB9">
              <w:rPr>
                <w:color w:val="000000"/>
                <w:sz w:val="24"/>
                <w:szCs w:val="24"/>
              </w:rPr>
              <w:t>торых является налоговый агент, за исключением дох</w:t>
            </w:r>
            <w:r w:rsidRPr="00F12DB9">
              <w:rPr>
                <w:color w:val="000000"/>
                <w:sz w:val="24"/>
                <w:szCs w:val="24"/>
              </w:rPr>
              <w:t>о</w:t>
            </w:r>
            <w:r w:rsidRPr="00F12DB9">
              <w:rPr>
                <w:color w:val="000000"/>
                <w:sz w:val="24"/>
                <w:szCs w:val="24"/>
              </w:rPr>
              <w:t>дов, в отношении которых и</w:t>
            </w:r>
            <w:r w:rsidRPr="00F12DB9">
              <w:rPr>
                <w:color w:val="000000"/>
                <w:sz w:val="24"/>
                <w:szCs w:val="24"/>
              </w:rPr>
              <w:t>с</w:t>
            </w:r>
            <w:r w:rsidRPr="00F12DB9">
              <w:rPr>
                <w:color w:val="000000"/>
                <w:sz w:val="24"/>
                <w:szCs w:val="24"/>
              </w:rPr>
              <w:t>числение и уплата налога ос</w:t>
            </w:r>
            <w:r w:rsidRPr="00F12DB9">
              <w:rPr>
                <w:color w:val="000000"/>
                <w:sz w:val="24"/>
                <w:szCs w:val="24"/>
              </w:rPr>
              <w:t>у</w:t>
            </w:r>
            <w:r w:rsidRPr="00F12DB9">
              <w:rPr>
                <w:color w:val="000000"/>
                <w:sz w:val="24"/>
                <w:szCs w:val="24"/>
              </w:rPr>
              <w:t xml:space="preserve">ществляются в соответствии со </w:t>
            </w:r>
            <w:r w:rsidRPr="00F12DB9">
              <w:rPr>
                <w:sz w:val="24"/>
                <w:szCs w:val="24"/>
              </w:rPr>
              <w:t>статьями 227, 227.1</w:t>
            </w:r>
            <w:r w:rsidRPr="00F12DB9">
              <w:rPr>
                <w:color w:val="000000"/>
                <w:sz w:val="24"/>
                <w:szCs w:val="24"/>
              </w:rPr>
              <w:t xml:space="preserve"> и </w:t>
            </w:r>
            <w:r w:rsidRPr="00F12DB9">
              <w:rPr>
                <w:sz w:val="24"/>
                <w:szCs w:val="24"/>
              </w:rPr>
              <w:t>228</w:t>
            </w:r>
            <w:r w:rsidRPr="00F12DB9">
              <w:rPr>
                <w:color w:val="000000"/>
                <w:sz w:val="24"/>
                <w:szCs w:val="24"/>
              </w:rPr>
              <w:t xml:space="preserve"> Н</w:t>
            </w:r>
            <w:r w:rsidRPr="00F12DB9">
              <w:rPr>
                <w:color w:val="000000"/>
                <w:sz w:val="24"/>
                <w:szCs w:val="24"/>
              </w:rPr>
              <w:t>а</w:t>
            </w:r>
            <w:r w:rsidRPr="00F12DB9">
              <w:rPr>
                <w:color w:val="000000"/>
                <w:sz w:val="24"/>
                <w:szCs w:val="24"/>
              </w:rPr>
              <w:t>логового кодекса Российской Федерации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right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128 659,00</w:t>
            </w:r>
          </w:p>
        </w:tc>
      </w:tr>
      <w:tr w:rsidR="0001746A" w:rsidRPr="00F12DB9" w:rsidTr="00A341E1">
        <w:trPr>
          <w:trHeight w:val="37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1 05 00000 00 0000 000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202 114,00</w:t>
            </w:r>
          </w:p>
        </w:tc>
      </w:tr>
      <w:tr w:rsidR="0001746A" w:rsidRPr="00F12DB9" w:rsidTr="00A341E1">
        <w:trPr>
          <w:trHeight w:val="37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1 05 03000 01 0000 110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202 114,00</w:t>
            </w:r>
          </w:p>
        </w:tc>
      </w:tr>
      <w:tr w:rsidR="0001746A" w:rsidRPr="00F12DB9" w:rsidTr="00A341E1">
        <w:trPr>
          <w:trHeight w:val="37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1 05 03010 01 0000 110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right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202 114,00</w:t>
            </w:r>
          </w:p>
        </w:tc>
      </w:tr>
      <w:tr w:rsidR="0001746A" w:rsidRPr="00F12DB9" w:rsidTr="00A341E1">
        <w:trPr>
          <w:trHeight w:val="37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1 06 00000 00 0000 000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658 604,00</w:t>
            </w:r>
          </w:p>
        </w:tc>
      </w:tr>
      <w:tr w:rsidR="0001746A" w:rsidRPr="00F12DB9" w:rsidTr="00A341E1">
        <w:trPr>
          <w:trHeight w:val="37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1 06 01000 00 0000 110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Налог на имущество физич</w:t>
            </w:r>
            <w:r w:rsidRPr="00F12DB9">
              <w:rPr>
                <w:color w:val="000000"/>
                <w:sz w:val="24"/>
                <w:szCs w:val="24"/>
              </w:rPr>
              <w:t>е</w:t>
            </w:r>
            <w:r w:rsidRPr="00F12DB9">
              <w:rPr>
                <w:color w:val="000000"/>
                <w:sz w:val="24"/>
                <w:szCs w:val="24"/>
              </w:rPr>
              <w:t>ских лиц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36 200,00</w:t>
            </w:r>
          </w:p>
        </w:tc>
      </w:tr>
      <w:tr w:rsidR="0001746A" w:rsidRPr="00F12DB9" w:rsidTr="00A341E1">
        <w:trPr>
          <w:trHeight w:val="630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1 06 01030 10 0000 110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Налог на имущество физич</w:t>
            </w:r>
            <w:r w:rsidRPr="00F12DB9">
              <w:rPr>
                <w:color w:val="000000"/>
                <w:sz w:val="24"/>
                <w:szCs w:val="24"/>
              </w:rPr>
              <w:t>е</w:t>
            </w:r>
            <w:r w:rsidRPr="00F12DB9">
              <w:rPr>
                <w:color w:val="000000"/>
                <w:sz w:val="24"/>
                <w:szCs w:val="24"/>
              </w:rPr>
              <w:t>ских лиц, взимаемый по ста</w:t>
            </w:r>
            <w:r w:rsidRPr="00F12DB9">
              <w:rPr>
                <w:color w:val="000000"/>
                <w:sz w:val="24"/>
                <w:szCs w:val="24"/>
              </w:rPr>
              <w:t>в</w:t>
            </w:r>
            <w:r w:rsidRPr="00F12DB9">
              <w:rPr>
                <w:color w:val="000000"/>
                <w:sz w:val="24"/>
                <w:szCs w:val="24"/>
              </w:rPr>
              <w:t>кам, применяемым к объектам налогообложения, распол</w:t>
            </w:r>
            <w:r w:rsidRPr="00F12DB9">
              <w:rPr>
                <w:color w:val="000000"/>
                <w:sz w:val="24"/>
                <w:szCs w:val="24"/>
              </w:rPr>
              <w:t>о</w:t>
            </w:r>
            <w:r w:rsidRPr="00F12DB9">
              <w:rPr>
                <w:color w:val="000000"/>
                <w:sz w:val="24"/>
                <w:szCs w:val="24"/>
              </w:rPr>
              <w:t>женным в границах сельских поселений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right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36 200,00</w:t>
            </w:r>
          </w:p>
        </w:tc>
      </w:tr>
      <w:tr w:rsidR="0001746A" w:rsidRPr="00F12DB9" w:rsidTr="00A341E1">
        <w:trPr>
          <w:trHeight w:val="37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1 06 06000 00 0000 110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622 404,00</w:t>
            </w:r>
          </w:p>
        </w:tc>
      </w:tr>
      <w:tr w:rsidR="0001746A" w:rsidRPr="00F12DB9" w:rsidTr="00A341E1">
        <w:trPr>
          <w:trHeight w:val="37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1 06 06030 00 0000 110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Земельный налог с организ</w:t>
            </w:r>
            <w:r w:rsidRPr="00F12DB9">
              <w:rPr>
                <w:color w:val="000000"/>
                <w:sz w:val="24"/>
                <w:szCs w:val="24"/>
              </w:rPr>
              <w:t>а</w:t>
            </w:r>
            <w:r w:rsidRPr="00F12DB9">
              <w:rPr>
                <w:color w:val="000000"/>
                <w:sz w:val="24"/>
                <w:szCs w:val="24"/>
              </w:rPr>
              <w:t>ций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410 748,00</w:t>
            </w:r>
          </w:p>
        </w:tc>
      </w:tr>
      <w:tr w:rsidR="0001746A" w:rsidRPr="00F12DB9" w:rsidTr="00A341E1">
        <w:trPr>
          <w:trHeight w:val="630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1 06 06033 10 0000 110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Земельный налог с организ</w:t>
            </w:r>
            <w:r w:rsidRPr="00F12DB9">
              <w:rPr>
                <w:color w:val="000000"/>
                <w:sz w:val="24"/>
                <w:szCs w:val="24"/>
              </w:rPr>
              <w:t>а</w:t>
            </w:r>
            <w:r w:rsidRPr="00F12DB9">
              <w:rPr>
                <w:color w:val="000000"/>
                <w:sz w:val="24"/>
                <w:szCs w:val="24"/>
              </w:rPr>
              <w:t>ций, обладающих земельным участком, расположенным в границах сельских поселений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right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410 748,00</w:t>
            </w:r>
          </w:p>
        </w:tc>
      </w:tr>
      <w:tr w:rsidR="0001746A" w:rsidRPr="00F12DB9" w:rsidTr="00A341E1">
        <w:trPr>
          <w:trHeight w:val="37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1 06 06040 00 0000 110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211 656,00</w:t>
            </w:r>
          </w:p>
        </w:tc>
      </w:tr>
      <w:tr w:rsidR="0001746A" w:rsidRPr="00F12DB9" w:rsidTr="00A341E1">
        <w:trPr>
          <w:trHeight w:val="630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1 06 06043 10 0000 110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right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211 656,00</w:t>
            </w:r>
          </w:p>
        </w:tc>
      </w:tr>
      <w:tr w:rsidR="0001746A" w:rsidRPr="00F12DB9" w:rsidTr="00A341E1">
        <w:trPr>
          <w:trHeight w:val="37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1 08 00000 00 0000 000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2 600,00</w:t>
            </w:r>
          </w:p>
        </w:tc>
      </w:tr>
      <w:tr w:rsidR="0001746A" w:rsidRPr="00F12DB9" w:rsidTr="00A341E1">
        <w:trPr>
          <w:trHeight w:val="630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1 08 04000 01 0000 110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Государственная пошлина за совершение нотариальных де</w:t>
            </w:r>
            <w:r w:rsidRPr="00F12DB9">
              <w:rPr>
                <w:color w:val="000000"/>
                <w:sz w:val="24"/>
                <w:szCs w:val="24"/>
              </w:rPr>
              <w:t>й</w:t>
            </w:r>
            <w:r w:rsidRPr="00F12DB9">
              <w:rPr>
                <w:color w:val="000000"/>
                <w:sz w:val="24"/>
                <w:szCs w:val="24"/>
              </w:rPr>
              <w:t>ствий (за исключением дейс</w:t>
            </w:r>
            <w:r w:rsidRPr="00F12DB9">
              <w:rPr>
                <w:color w:val="000000"/>
                <w:sz w:val="24"/>
                <w:szCs w:val="24"/>
              </w:rPr>
              <w:t>т</w:t>
            </w:r>
            <w:r w:rsidRPr="00F12DB9">
              <w:rPr>
                <w:color w:val="000000"/>
                <w:sz w:val="24"/>
                <w:szCs w:val="24"/>
              </w:rPr>
              <w:t>вий, совершаемых консул</w:t>
            </w:r>
            <w:r w:rsidRPr="00F12DB9">
              <w:rPr>
                <w:color w:val="000000"/>
                <w:sz w:val="24"/>
                <w:szCs w:val="24"/>
              </w:rPr>
              <w:t>ь</w:t>
            </w:r>
            <w:r w:rsidRPr="00F12DB9">
              <w:rPr>
                <w:color w:val="000000"/>
                <w:sz w:val="24"/>
                <w:szCs w:val="24"/>
              </w:rPr>
              <w:t>скими учреждениями Росси</w:t>
            </w:r>
            <w:r w:rsidRPr="00F12DB9">
              <w:rPr>
                <w:color w:val="000000"/>
                <w:sz w:val="24"/>
                <w:szCs w:val="24"/>
              </w:rPr>
              <w:t>й</w:t>
            </w:r>
            <w:r w:rsidRPr="00F12DB9">
              <w:rPr>
                <w:color w:val="000000"/>
                <w:sz w:val="24"/>
                <w:szCs w:val="24"/>
              </w:rPr>
              <w:t>ской Федерации)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2 600,00</w:t>
            </w:r>
          </w:p>
        </w:tc>
      </w:tr>
      <w:tr w:rsidR="0001746A" w:rsidRPr="00F12DB9" w:rsidTr="00A341E1">
        <w:trPr>
          <w:trHeight w:val="94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1 08 04020 01 0000 110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Государственная пошлина за совершение нотариальных де</w:t>
            </w:r>
            <w:r w:rsidRPr="00F12DB9">
              <w:rPr>
                <w:color w:val="000000"/>
                <w:sz w:val="24"/>
                <w:szCs w:val="24"/>
              </w:rPr>
              <w:t>й</w:t>
            </w:r>
            <w:r w:rsidRPr="00F12DB9">
              <w:rPr>
                <w:color w:val="000000"/>
                <w:sz w:val="24"/>
                <w:szCs w:val="24"/>
              </w:rPr>
              <w:t>ствий должностными лицами органов местного самоупра</w:t>
            </w:r>
            <w:r w:rsidRPr="00F12DB9">
              <w:rPr>
                <w:color w:val="000000"/>
                <w:sz w:val="24"/>
                <w:szCs w:val="24"/>
              </w:rPr>
              <w:t>в</w:t>
            </w:r>
            <w:r w:rsidRPr="00F12DB9">
              <w:rPr>
                <w:color w:val="000000"/>
                <w:sz w:val="24"/>
                <w:szCs w:val="24"/>
              </w:rPr>
              <w:t>ления, уполномоченными в с</w:t>
            </w:r>
            <w:r w:rsidRPr="00F12DB9">
              <w:rPr>
                <w:color w:val="000000"/>
                <w:sz w:val="24"/>
                <w:szCs w:val="24"/>
              </w:rPr>
              <w:t>о</w:t>
            </w:r>
            <w:r w:rsidRPr="00F12DB9">
              <w:rPr>
                <w:color w:val="000000"/>
                <w:sz w:val="24"/>
                <w:szCs w:val="24"/>
              </w:rPr>
              <w:t>ответствии с законодательн</w:t>
            </w:r>
            <w:r w:rsidRPr="00F12DB9">
              <w:rPr>
                <w:color w:val="000000"/>
                <w:sz w:val="24"/>
                <w:szCs w:val="24"/>
              </w:rPr>
              <w:t>ы</w:t>
            </w:r>
            <w:r w:rsidRPr="00F12DB9">
              <w:rPr>
                <w:color w:val="000000"/>
                <w:sz w:val="24"/>
                <w:szCs w:val="24"/>
              </w:rPr>
              <w:t>ми актами Российской Федер</w:t>
            </w:r>
            <w:r w:rsidRPr="00F12DB9">
              <w:rPr>
                <w:color w:val="000000"/>
                <w:sz w:val="24"/>
                <w:szCs w:val="24"/>
              </w:rPr>
              <w:t>а</w:t>
            </w:r>
            <w:r w:rsidRPr="00F12DB9">
              <w:rPr>
                <w:color w:val="000000"/>
                <w:sz w:val="24"/>
                <w:szCs w:val="24"/>
              </w:rPr>
              <w:t>ции на совершение нотариал</w:t>
            </w:r>
            <w:r w:rsidRPr="00F12DB9">
              <w:rPr>
                <w:color w:val="000000"/>
                <w:sz w:val="24"/>
                <w:szCs w:val="24"/>
              </w:rPr>
              <w:t>ь</w:t>
            </w:r>
            <w:r w:rsidRPr="00F12DB9">
              <w:rPr>
                <w:color w:val="000000"/>
                <w:sz w:val="24"/>
                <w:szCs w:val="24"/>
              </w:rPr>
              <w:t>ных действий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2 600,00</w:t>
            </w:r>
          </w:p>
        </w:tc>
      </w:tr>
      <w:tr w:rsidR="0001746A" w:rsidRPr="00F12DB9" w:rsidTr="00A341E1">
        <w:trPr>
          <w:trHeight w:val="630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1 11 00000 00 0000 000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671 797,00</w:t>
            </w:r>
          </w:p>
        </w:tc>
      </w:tr>
      <w:tr w:rsidR="0001746A" w:rsidRPr="00F12DB9" w:rsidTr="00A341E1">
        <w:trPr>
          <w:trHeight w:val="1260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1 11 05000 00 0000 120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Доходы, получаемые в виде арендной либо иной платы за передачу в возмездное польз</w:t>
            </w:r>
            <w:r w:rsidRPr="00F12DB9">
              <w:rPr>
                <w:color w:val="000000"/>
                <w:sz w:val="24"/>
                <w:szCs w:val="24"/>
              </w:rPr>
              <w:t>о</w:t>
            </w:r>
            <w:r w:rsidRPr="00F12DB9">
              <w:rPr>
                <w:color w:val="000000"/>
                <w:sz w:val="24"/>
                <w:szCs w:val="24"/>
              </w:rPr>
              <w:t>вание государственного и м</w:t>
            </w:r>
            <w:r w:rsidRPr="00F12DB9">
              <w:rPr>
                <w:color w:val="000000"/>
                <w:sz w:val="24"/>
                <w:szCs w:val="24"/>
              </w:rPr>
              <w:t>у</w:t>
            </w:r>
            <w:r w:rsidRPr="00F12DB9">
              <w:rPr>
                <w:color w:val="000000"/>
                <w:sz w:val="24"/>
                <w:szCs w:val="24"/>
              </w:rPr>
              <w:t>ниципального имущества (за исключением имущества бю</w:t>
            </w:r>
            <w:r w:rsidRPr="00F12DB9">
              <w:rPr>
                <w:color w:val="000000"/>
                <w:sz w:val="24"/>
                <w:szCs w:val="24"/>
              </w:rPr>
              <w:t>д</w:t>
            </w:r>
            <w:r w:rsidRPr="00F12DB9">
              <w:rPr>
                <w:color w:val="000000"/>
                <w:sz w:val="24"/>
                <w:szCs w:val="24"/>
              </w:rPr>
              <w:t>жетных и автономных учре</w:t>
            </w:r>
            <w:r w:rsidRPr="00F12DB9">
              <w:rPr>
                <w:color w:val="000000"/>
                <w:sz w:val="24"/>
                <w:szCs w:val="24"/>
              </w:rPr>
              <w:t>ж</w:t>
            </w:r>
            <w:r w:rsidRPr="00F12DB9">
              <w:rPr>
                <w:color w:val="000000"/>
                <w:sz w:val="24"/>
                <w:szCs w:val="24"/>
              </w:rPr>
              <w:t>дений, а также имущества г</w:t>
            </w:r>
            <w:r w:rsidRPr="00F12DB9">
              <w:rPr>
                <w:color w:val="000000"/>
                <w:sz w:val="24"/>
                <w:szCs w:val="24"/>
              </w:rPr>
              <w:t>о</w:t>
            </w:r>
            <w:r w:rsidRPr="00F12DB9">
              <w:rPr>
                <w:color w:val="000000"/>
                <w:sz w:val="24"/>
                <w:szCs w:val="24"/>
              </w:rPr>
              <w:t>сударственных и муниципал</w:t>
            </w:r>
            <w:r w:rsidRPr="00F12DB9">
              <w:rPr>
                <w:color w:val="000000"/>
                <w:sz w:val="24"/>
                <w:szCs w:val="24"/>
              </w:rPr>
              <w:t>ь</w:t>
            </w:r>
            <w:r w:rsidRPr="00F12DB9">
              <w:rPr>
                <w:color w:val="000000"/>
                <w:sz w:val="24"/>
                <w:szCs w:val="24"/>
              </w:rPr>
              <w:t>ных унитарных предприятий, в том числе казенных)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671 797,00</w:t>
            </w:r>
          </w:p>
        </w:tc>
      </w:tr>
      <w:tr w:rsidR="0001746A" w:rsidRPr="00F12DB9" w:rsidTr="00A341E1">
        <w:trPr>
          <w:trHeight w:val="94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1 11 05020 00 0000 120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Доходы, получаемые в виде арендной платы за земли после разграничения государстве</w:t>
            </w:r>
            <w:r w:rsidRPr="00F12DB9">
              <w:rPr>
                <w:color w:val="000000"/>
                <w:sz w:val="24"/>
                <w:szCs w:val="24"/>
              </w:rPr>
              <w:t>н</w:t>
            </w:r>
            <w:r w:rsidRPr="00F12DB9">
              <w:rPr>
                <w:color w:val="000000"/>
                <w:sz w:val="24"/>
                <w:szCs w:val="24"/>
              </w:rPr>
              <w:t>ной собственности на землю, а также средства от продажи права на заключение договоров аренды указанных земельных участков (за исключением з</w:t>
            </w:r>
            <w:r w:rsidRPr="00F12DB9">
              <w:rPr>
                <w:color w:val="000000"/>
                <w:sz w:val="24"/>
                <w:szCs w:val="24"/>
              </w:rPr>
              <w:t>е</w:t>
            </w:r>
            <w:r w:rsidRPr="00F12DB9">
              <w:rPr>
                <w:color w:val="000000"/>
                <w:sz w:val="24"/>
                <w:szCs w:val="24"/>
              </w:rPr>
              <w:t>мельных участков бюджетных и автономных учреждений)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671 797,00</w:t>
            </w:r>
          </w:p>
        </w:tc>
      </w:tr>
      <w:tr w:rsidR="0001746A" w:rsidRPr="00F12DB9" w:rsidTr="00A341E1">
        <w:trPr>
          <w:trHeight w:val="94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1 11 05025 10 0000 120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Доходы, получаемые в виде арендной платы, а также сре</w:t>
            </w:r>
            <w:r w:rsidRPr="00F12DB9">
              <w:rPr>
                <w:color w:val="000000"/>
                <w:sz w:val="24"/>
                <w:szCs w:val="24"/>
              </w:rPr>
              <w:t>д</w:t>
            </w:r>
            <w:r w:rsidRPr="00F12DB9">
              <w:rPr>
                <w:color w:val="000000"/>
                <w:sz w:val="24"/>
                <w:szCs w:val="24"/>
              </w:rPr>
              <w:t>ства от продажи права на з</w:t>
            </w:r>
            <w:r w:rsidRPr="00F12DB9">
              <w:rPr>
                <w:color w:val="000000"/>
                <w:sz w:val="24"/>
                <w:szCs w:val="24"/>
              </w:rPr>
              <w:t>а</w:t>
            </w:r>
            <w:r w:rsidRPr="00F12DB9">
              <w:rPr>
                <w:color w:val="000000"/>
                <w:sz w:val="24"/>
                <w:szCs w:val="24"/>
              </w:rPr>
              <w:t>ключение договоров аренды за земли, находящиеся в собс</w:t>
            </w:r>
            <w:r w:rsidRPr="00F12DB9">
              <w:rPr>
                <w:color w:val="000000"/>
                <w:sz w:val="24"/>
                <w:szCs w:val="24"/>
              </w:rPr>
              <w:t>т</w:t>
            </w:r>
            <w:r w:rsidRPr="00F12DB9">
              <w:rPr>
                <w:color w:val="000000"/>
                <w:sz w:val="24"/>
                <w:szCs w:val="24"/>
              </w:rPr>
              <w:t>венности сельских поселений (за исключением земельных участков муниципальных бюджетных и автономных у</w:t>
            </w:r>
            <w:r w:rsidRPr="00F12DB9">
              <w:rPr>
                <w:color w:val="000000"/>
                <w:sz w:val="24"/>
                <w:szCs w:val="24"/>
              </w:rPr>
              <w:t>ч</w:t>
            </w:r>
            <w:r w:rsidRPr="00F12DB9">
              <w:rPr>
                <w:color w:val="000000"/>
                <w:sz w:val="24"/>
                <w:szCs w:val="24"/>
              </w:rPr>
              <w:t>реждений)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right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671 797,00</w:t>
            </w:r>
          </w:p>
        </w:tc>
      </w:tr>
      <w:tr w:rsidR="0001746A" w:rsidRPr="00F12DB9" w:rsidTr="00A341E1">
        <w:trPr>
          <w:trHeight w:val="750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1 13 00000 00 0000 000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3 600,00</w:t>
            </w:r>
          </w:p>
        </w:tc>
      </w:tr>
      <w:tr w:rsidR="0001746A" w:rsidRPr="00F12DB9" w:rsidTr="00A341E1">
        <w:trPr>
          <w:trHeight w:val="37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1 13 01000 00 0000 130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Доходы от оказания пла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ных услуг (работ)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3 600,00</w:t>
            </w:r>
          </w:p>
        </w:tc>
      </w:tr>
      <w:tr w:rsidR="0001746A" w:rsidRPr="00F12DB9" w:rsidTr="00A341E1">
        <w:trPr>
          <w:trHeight w:val="37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1 13 01990 00 0000 130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</w:rPr>
            </w:pPr>
            <w:r w:rsidRPr="00F12DB9">
              <w:rPr>
                <w:color w:val="000000"/>
              </w:rPr>
              <w:t>Прочие доходы от оказ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ния платных услуг (работ)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3 600,00</w:t>
            </w:r>
          </w:p>
        </w:tc>
      </w:tr>
      <w:tr w:rsidR="0001746A" w:rsidRPr="00F12DB9" w:rsidTr="00A341E1">
        <w:trPr>
          <w:trHeight w:val="750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1 13 01995 10 0000 130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</w:rPr>
            </w:pPr>
            <w:r w:rsidRPr="00F12DB9">
              <w:rPr>
                <w:color w:val="000000"/>
              </w:rPr>
              <w:t>Прочие доходы от оказ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ния платных услуг (работ) получателями средств бюджетов сельских пос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лений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3 600,00</w:t>
            </w:r>
          </w:p>
        </w:tc>
      </w:tr>
      <w:tr w:rsidR="0001746A" w:rsidRPr="00F12DB9" w:rsidTr="00A341E1">
        <w:trPr>
          <w:trHeight w:val="37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1 14 00000 00 0000 000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511 512,00</w:t>
            </w:r>
          </w:p>
        </w:tc>
      </w:tr>
      <w:tr w:rsidR="0001746A" w:rsidRPr="00F12DB9" w:rsidTr="00A341E1">
        <w:trPr>
          <w:trHeight w:val="750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1 14 06000 00 0000 430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</w:rPr>
            </w:pPr>
            <w:r w:rsidRPr="00F12DB9">
              <w:rPr>
                <w:color w:val="000000"/>
              </w:rPr>
              <w:t>Доходы от продажи з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мельных участков, нах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дящихся в государстве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ной и муниципальной со</w:t>
            </w:r>
            <w:r w:rsidRPr="00F12DB9">
              <w:rPr>
                <w:color w:val="000000"/>
              </w:rPr>
              <w:t>б</w:t>
            </w:r>
            <w:r w:rsidRPr="00F12DB9">
              <w:rPr>
                <w:color w:val="000000"/>
              </w:rPr>
              <w:t>ственности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511 512,00</w:t>
            </w:r>
          </w:p>
        </w:tc>
      </w:tr>
      <w:tr w:rsidR="0001746A" w:rsidRPr="00F12DB9" w:rsidTr="00A341E1">
        <w:trPr>
          <w:trHeight w:val="112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1 14 06020 00 0000 430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</w:rPr>
            </w:pPr>
            <w:r w:rsidRPr="00F12DB9">
              <w:rPr>
                <w:color w:val="000000"/>
              </w:rPr>
              <w:t>Доходы от продажи з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мельных участков, гос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дарственная собственность на которые разграничена (за исключением земел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ных участков бюджетных и автономных учрежд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ний)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511 512,00</w:t>
            </w:r>
          </w:p>
        </w:tc>
      </w:tr>
      <w:tr w:rsidR="0001746A" w:rsidRPr="00F12DB9" w:rsidTr="00A341E1">
        <w:trPr>
          <w:trHeight w:val="112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1 14 06025 10 0000 430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</w:rPr>
            </w:pPr>
            <w:r w:rsidRPr="00F12DB9">
              <w:rPr>
                <w:color w:val="000000"/>
              </w:rPr>
              <w:t>Доходы от продажи з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мельных участков, нах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дящихся в собственности сельских поселений (за и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ключением земельных участков муниципальных бюджетных и автономных учреждений)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511 512,00</w:t>
            </w:r>
          </w:p>
        </w:tc>
      </w:tr>
      <w:tr w:rsidR="0001746A" w:rsidRPr="00F12DB9" w:rsidTr="00A341E1">
        <w:trPr>
          <w:trHeight w:val="37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1 412 069,90</w:t>
            </w:r>
          </w:p>
        </w:tc>
      </w:tr>
      <w:tr w:rsidR="0001746A" w:rsidRPr="00F12DB9" w:rsidTr="00A341E1">
        <w:trPr>
          <w:trHeight w:val="630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1 273 080,00</w:t>
            </w:r>
          </w:p>
        </w:tc>
      </w:tr>
      <w:tr w:rsidR="0001746A" w:rsidRPr="00F12DB9" w:rsidTr="00A341E1">
        <w:trPr>
          <w:trHeight w:val="37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2 02 10000 00 0000 150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Дотации бюджетам бюджетной системы Российской Федер</w:t>
            </w:r>
            <w:r w:rsidRPr="00F12DB9">
              <w:rPr>
                <w:color w:val="000000"/>
                <w:sz w:val="24"/>
                <w:szCs w:val="24"/>
              </w:rPr>
              <w:t>а</w:t>
            </w:r>
            <w:r w:rsidRPr="00F12DB9">
              <w:rPr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594 460,00</w:t>
            </w:r>
          </w:p>
        </w:tc>
      </w:tr>
      <w:tr w:rsidR="0001746A" w:rsidRPr="00F12DB9" w:rsidTr="00A341E1">
        <w:trPr>
          <w:trHeight w:val="31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2 02 15002 00 0000 150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Дотации бюджетам на по</w:t>
            </w:r>
            <w:r w:rsidRPr="00F12DB9">
              <w:rPr>
                <w:color w:val="000000"/>
                <w:sz w:val="24"/>
                <w:szCs w:val="24"/>
              </w:rPr>
              <w:t>д</w:t>
            </w:r>
            <w:r w:rsidRPr="00F12DB9">
              <w:rPr>
                <w:color w:val="000000"/>
                <w:sz w:val="24"/>
                <w:szCs w:val="24"/>
              </w:rPr>
              <w:t>держку мер по обеспечению сбалансированности бюджетов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46A" w:rsidRPr="00F12DB9" w:rsidRDefault="0001746A" w:rsidP="00F12DB9">
            <w:pPr>
              <w:jc w:val="right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317 450,00</w:t>
            </w:r>
          </w:p>
        </w:tc>
      </w:tr>
      <w:tr w:rsidR="0001746A" w:rsidRPr="00F12DB9" w:rsidTr="00A341E1">
        <w:trPr>
          <w:trHeight w:val="31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2 02 15002 10 0000 150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Дотации бюджетам сельских поселений на поддержку мер по обеспечению сбалансир</w:t>
            </w:r>
            <w:r w:rsidRPr="00F12DB9">
              <w:rPr>
                <w:color w:val="000000"/>
                <w:sz w:val="24"/>
                <w:szCs w:val="24"/>
              </w:rPr>
              <w:t>о</w:t>
            </w:r>
            <w:r w:rsidRPr="00F12DB9">
              <w:rPr>
                <w:color w:val="000000"/>
                <w:sz w:val="24"/>
                <w:szCs w:val="24"/>
              </w:rPr>
              <w:t>ванности бюджетов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46A" w:rsidRPr="00F12DB9" w:rsidRDefault="0001746A" w:rsidP="00F12DB9">
            <w:pPr>
              <w:jc w:val="right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317 450,00</w:t>
            </w:r>
          </w:p>
        </w:tc>
      </w:tr>
      <w:tr w:rsidR="0001746A" w:rsidRPr="00F12DB9" w:rsidTr="00A341E1">
        <w:trPr>
          <w:trHeight w:val="630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2 02 16001 00 0000 150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46A" w:rsidRPr="00F12DB9" w:rsidRDefault="0001746A" w:rsidP="00F12DB9">
            <w:pPr>
              <w:jc w:val="right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277 010,00</w:t>
            </w:r>
          </w:p>
        </w:tc>
      </w:tr>
      <w:tr w:rsidR="0001746A" w:rsidRPr="00F12DB9" w:rsidTr="00A341E1">
        <w:trPr>
          <w:trHeight w:val="630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277 010,00</w:t>
            </w:r>
          </w:p>
        </w:tc>
      </w:tr>
      <w:tr w:rsidR="0001746A" w:rsidRPr="00F12DB9" w:rsidTr="00A341E1">
        <w:trPr>
          <w:trHeight w:val="37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2 02 20000 00 0000 150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Субсидии бюджетам бюдже</w:t>
            </w:r>
            <w:r w:rsidRPr="00F12DB9">
              <w:rPr>
                <w:color w:val="000000"/>
                <w:sz w:val="24"/>
                <w:szCs w:val="24"/>
              </w:rPr>
              <w:t>т</w:t>
            </w:r>
            <w:r w:rsidRPr="00F12DB9">
              <w:rPr>
                <w:color w:val="000000"/>
                <w:sz w:val="24"/>
                <w:szCs w:val="24"/>
              </w:rPr>
              <w:t>ной системы Российской Фед</w:t>
            </w:r>
            <w:r w:rsidRPr="00F12DB9">
              <w:rPr>
                <w:color w:val="000000"/>
                <w:sz w:val="24"/>
                <w:szCs w:val="24"/>
              </w:rPr>
              <w:t>е</w:t>
            </w:r>
            <w:r w:rsidRPr="00F12DB9">
              <w:rPr>
                <w:color w:val="000000"/>
                <w:sz w:val="24"/>
                <w:szCs w:val="24"/>
              </w:rPr>
              <w:t>рации (межбюджетные субс</w:t>
            </w:r>
            <w:r w:rsidRPr="00F12DB9">
              <w:rPr>
                <w:color w:val="000000"/>
                <w:sz w:val="24"/>
                <w:szCs w:val="24"/>
              </w:rPr>
              <w:t>и</w:t>
            </w:r>
            <w:r w:rsidRPr="00F12DB9">
              <w:rPr>
                <w:color w:val="000000"/>
                <w:sz w:val="24"/>
                <w:szCs w:val="24"/>
              </w:rPr>
              <w:t>дии)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478 126,00</w:t>
            </w:r>
          </w:p>
        </w:tc>
      </w:tr>
      <w:tr w:rsidR="0001746A" w:rsidRPr="00F12DB9" w:rsidTr="00A341E1">
        <w:trPr>
          <w:trHeight w:val="37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2 02 29999 00 0000 150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Прочие субсидии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478 126,00</w:t>
            </w:r>
          </w:p>
        </w:tc>
      </w:tr>
      <w:tr w:rsidR="0001746A" w:rsidRPr="00F12DB9" w:rsidTr="00A341E1">
        <w:trPr>
          <w:trHeight w:val="37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2 02 29999 10 0000 150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478 126,00</w:t>
            </w:r>
          </w:p>
        </w:tc>
      </w:tr>
      <w:tr w:rsidR="0001746A" w:rsidRPr="00F12DB9" w:rsidTr="00A341E1">
        <w:trPr>
          <w:trHeight w:val="37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2 02 30000 00 0000 150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Субвенции бюджетам бюдже</w:t>
            </w:r>
            <w:r w:rsidRPr="00F12DB9">
              <w:rPr>
                <w:color w:val="000000"/>
                <w:sz w:val="24"/>
                <w:szCs w:val="24"/>
              </w:rPr>
              <w:t>т</w:t>
            </w:r>
            <w:r w:rsidRPr="00F12DB9">
              <w:rPr>
                <w:color w:val="000000"/>
                <w:sz w:val="24"/>
                <w:szCs w:val="24"/>
              </w:rPr>
              <w:t>ной системы Российской Фед</w:t>
            </w:r>
            <w:r w:rsidRPr="00F12DB9">
              <w:rPr>
                <w:color w:val="000000"/>
                <w:sz w:val="24"/>
                <w:szCs w:val="24"/>
              </w:rPr>
              <w:t>е</w:t>
            </w:r>
            <w:r w:rsidRPr="00F12DB9">
              <w:rPr>
                <w:color w:val="000000"/>
                <w:sz w:val="24"/>
                <w:szCs w:val="24"/>
              </w:rPr>
              <w:t>рации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86 843,00</w:t>
            </w:r>
          </w:p>
        </w:tc>
      </w:tr>
      <w:tr w:rsidR="0001746A" w:rsidRPr="00F12DB9" w:rsidTr="00A341E1">
        <w:trPr>
          <w:trHeight w:val="630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2 02 35118 00 0000 150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Субвенции бюджетам на ос</w:t>
            </w:r>
            <w:r w:rsidRPr="00F12DB9">
              <w:rPr>
                <w:color w:val="000000"/>
                <w:sz w:val="24"/>
                <w:szCs w:val="24"/>
              </w:rPr>
              <w:t>у</w:t>
            </w:r>
            <w:r w:rsidRPr="00F12DB9">
              <w:rPr>
                <w:color w:val="000000"/>
                <w:sz w:val="24"/>
                <w:szCs w:val="24"/>
              </w:rPr>
              <w:t>ществление первичного вои</w:t>
            </w:r>
            <w:r w:rsidRPr="00F12DB9">
              <w:rPr>
                <w:color w:val="000000"/>
                <w:sz w:val="24"/>
                <w:szCs w:val="24"/>
              </w:rPr>
              <w:t>н</w:t>
            </w:r>
            <w:r w:rsidRPr="00F12DB9">
              <w:rPr>
                <w:color w:val="000000"/>
                <w:sz w:val="24"/>
                <w:szCs w:val="24"/>
              </w:rPr>
              <w:t>ского учета на территориях, где отсутствуют военные комисс</w:t>
            </w:r>
            <w:r w:rsidRPr="00F12DB9">
              <w:rPr>
                <w:color w:val="000000"/>
                <w:sz w:val="24"/>
                <w:szCs w:val="24"/>
              </w:rPr>
              <w:t>а</w:t>
            </w:r>
            <w:r w:rsidRPr="00F12DB9">
              <w:rPr>
                <w:color w:val="000000"/>
                <w:sz w:val="24"/>
                <w:szCs w:val="24"/>
              </w:rPr>
              <w:t>риаты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86 843,00</w:t>
            </w:r>
          </w:p>
        </w:tc>
      </w:tr>
      <w:tr w:rsidR="0001746A" w:rsidRPr="00F12DB9" w:rsidTr="00A341E1">
        <w:trPr>
          <w:trHeight w:val="630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86 843,00</w:t>
            </w:r>
          </w:p>
        </w:tc>
      </w:tr>
      <w:tr w:rsidR="0001746A" w:rsidRPr="00F12DB9" w:rsidTr="00A341E1">
        <w:trPr>
          <w:trHeight w:val="37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2 02 40000 00 0000 150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Иные межбюджетные тран</w:t>
            </w:r>
            <w:r w:rsidRPr="00F12DB9">
              <w:rPr>
                <w:color w:val="000000"/>
                <w:sz w:val="24"/>
                <w:szCs w:val="24"/>
              </w:rPr>
              <w:t>с</w:t>
            </w:r>
            <w:r w:rsidRPr="00F12DB9">
              <w:rPr>
                <w:color w:val="000000"/>
                <w:sz w:val="24"/>
                <w:szCs w:val="24"/>
              </w:rPr>
              <w:t>ферты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113 651,00</w:t>
            </w:r>
          </w:p>
        </w:tc>
      </w:tr>
      <w:tr w:rsidR="0001746A" w:rsidRPr="00F12DB9" w:rsidTr="00A341E1">
        <w:trPr>
          <w:trHeight w:val="630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2 02 40014 00 0000 150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Межбюджетные трансферты, передаваемые бюджетам м</w:t>
            </w:r>
            <w:r w:rsidRPr="00F12DB9">
              <w:rPr>
                <w:color w:val="000000"/>
                <w:sz w:val="24"/>
                <w:szCs w:val="24"/>
              </w:rPr>
              <w:t>у</w:t>
            </w:r>
            <w:r w:rsidRPr="00F12DB9">
              <w:rPr>
                <w:color w:val="000000"/>
                <w:sz w:val="24"/>
                <w:szCs w:val="24"/>
              </w:rPr>
              <w:t>ниципальных образований на осуществление части полном</w:t>
            </w:r>
            <w:r w:rsidRPr="00F12DB9">
              <w:rPr>
                <w:color w:val="000000"/>
                <w:sz w:val="24"/>
                <w:szCs w:val="24"/>
              </w:rPr>
              <w:t>о</w:t>
            </w:r>
            <w:r w:rsidRPr="00F12DB9">
              <w:rPr>
                <w:color w:val="000000"/>
                <w:sz w:val="24"/>
                <w:szCs w:val="24"/>
              </w:rPr>
              <w:t>чий по решению вопросов м</w:t>
            </w:r>
            <w:r w:rsidRPr="00F12DB9">
              <w:rPr>
                <w:color w:val="000000"/>
                <w:sz w:val="24"/>
                <w:szCs w:val="24"/>
              </w:rPr>
              <w:t>е</w:t>
            </w:r>
            <w:r w:rsidRPr="00F12DB9">
              <w:rPr>
                <w:color w:val="000000"/>
                <w:sz w:val="24"/>
                <w:szCs w:val="24"/>
              </w:rPr>
              <w:t>стного значения в соответствии с заключенными соглашениями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113 651,00</w:t>
            </w:r>
          </w:p>
        </w:tc>
      </w:tr>
      <w:tr w:rsidR="0001746A" w:rsidRPr="00F12DB9" w:rsidTr="00A341E1">
        <w:trPr>
          <w:trHeight w:val="94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2 02 40014 10 0000 150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Межбюджетные трансферты, передаваемые бюджетам сел</w:t>
            </w:r>
            <w:r w:rsidRPr="00F12DB9">
              <w:rPr>
                <w:color w:val="000000"/>
                <w:sz w:val="24"/>
                <w:szCs w:val="24"/>
              </w:rPr>
              <w:t>ь</w:t>
            </w:r>
            <w:r w:rsidRPr="00F12DB9">
              <w:rPr>
                <w:color w:val="000000"/>
                <w:sz w:val="24"/>
                <w:szCs w:val="24"/>
              </w:rPr>
              <w:t>ских поселений из бюджетов муниципальных районов на осуществление части полном</w:t>
            </w:r>
            <w:r w:rsidRPr="00F12DB9">
              <w:rPr>
                <w:color w:val="000000"/>
                <w:sz w:val="24"/>
                <w:szCs w:val="24"/>
              </w:rPr>
              <w:t>о</w:t>
            </w:r>
            <w:r w:rsidRPr="00F12DB9">
              <w:rPr>
                <w:color w:val="000000"/>
                <w:sz w:val="24"/>
                <w:szCs w:val="24"/>
              </w:rPr>
              <w:t>чий по решению вопросов м</w:t>
            </w:r>
            <w:r w:rsidRPr="00F12DB9">
              <w:rPr>
                <w:color w:val="000000"/>
                <w:sz w:val="24"/>
                <w:szCs w:val="24"/>
              </w:rPr>
              <w:t>е</w:t>
            </w:r>
            <w:r w:rsidRPr="00F12DB9">
              <w:rPr>
                <w:color w:val="000000"/>
                <w:sz w:val="24"/>
                <w:szCs w:val="24"/>
              </w:rPr>
              <w:t>стного значения в соответствии с заключенными соглашениями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113 651,00</w:t>
            </w:r>
          </w:p>
        </w:tc>
      </w:tr>
      <w:tr w:rsidR="0001746A" w:rsidRPr="00F12DB9" w:rsidTr="00A341E1">
        <w:trPr>
          <w:trHeight w:val="37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2 07 00000 00 0000 000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ПРОЧИЕ БЕЗВОЗМЕЗДНЫЕ ПОСТУПЛЕНИЯ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136 670,00</w:t>
            </w:r>
          </w:p>
        </w:tc>
      </w:tr>
      <w:tr w:rsidR="0001746A" w:rsidRPr="00F12DB9" w:rsidTr="00A341E1">
        <w:trPr>
          <w:trHeight w:val="37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2 07 05000 10 0000 150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</w:rPr>
            </w:pPr>
            <w:r w:rsidRPr="00F12DB9">
              <w:rPr>
                <w:color w:val="000000"/>
              </w:rPr>
              <w:t>Прочие безвозмездные п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ступления в бюджеты сельских поселений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136 670,00</w:t>
            </w:r>
          </w:p>
        </w:tc>
      </w:tr>
      <w:tr w:rsidR="0001746A" w:rsidRPr="00F12DB9" w:rsidTr="00A341E1">
        <w:trPr>
          <w:trHeight w:val="37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2 07 05030 10 0000 150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color w:val="000000"/>
              </w:rPr>
            </w:pPr>
            <w:r w:rsidRPr="00F12DB9">
              <w:rPr>
                <w:color w:val="000000"/>
              </w:rPr>
              <w:t>Прочие безвозмездные п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ступления в бюджеты сельских поселений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136 670,00</w:t>
            </w:r>
          </w:p>
        </w:tc>
      </w:tr>
      <w:tr w:rsidR="0001746A" w:rsidRPr="00F12DB9" w:rsidTr="00A341E1">
        <w:trPr>
          <w:trHeight w:val="1260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2 18 00000 00 0000 000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46A" w:rsidRPr="00F12DB9" w:rsidRDefault="0001746A" w:rsidP="00F12DB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2 319,90</w:t>
            </w:r>
          </w:p>
        </w:tc>
      </w:tr>
      <w:tr w:rsidR="0001746A" w:rsidRPr="00F12DB9" w:rsidTr="00A341E1">
        <w:trPr>
          <w:trHeight w:val="945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2 18 00000 10 0000 150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46A" w:rsidRPr="00F12DB9" w:rsidRDefault="0001746A" w:rsidP="00F12DB9">
            <w:pPr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Доходы бюджетов сельских поселений от возврата бюдж</w:t>
            </w:r>
            <w:r w:rsidRPr="00F12DB9">
              <w:rPr>
                <w:color w:val="000000"/>
                <w:sz w:val="24"/>
                <w:szCs w:val="24"/>
              </w:rPr>
              <w:t>е</w:t>
            </w:r>
            <w:r w:rsidRPr="00F12DB9">
              <w:rPr>
                <w:color w:val="000000"/>
                <w:sz w:val="24"/>
                <w:szCs w:val="24"/>
              </w:rPr>
              <w:t>тами бюджетной системы Ро</w:t>
            </w:r>
            <w:r w:rsidRPr="00F12DB9">
              <w:rPr>
                <w:color w:val="000000"/>
                <w:sz w:val="24"/>
                <w:szCs w:val="24"/>
              </w:rPr>
              <w:t>с</w:t>
            </w:r>
            <w:r w:rsidRPr="00F12DB9">
              <w:rPr>
                <w:color w:val="000000"/>
                <w:sz w:val="24"/>
                <w:szCs w:val="24"/>
              </w:rPr>
              <w:t>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2 319,90</w:t>
            </w:r>
          </w:p>
        </w:tc>
      </w:tr>
      <w:tr w:rsidR="0001746A" w:rsidRPr="00F12DB9" w:rsidTr="00A341E1">
        <w:trPr>
          <w:trHeight w:val="630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2 18 60010 10 0000 150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46A" w:rsidRPr="00F12DB9" w:rsidRDefault="0001746A" w:rsidP="00F12DB9">
            <w:pPr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</w:t>
            </w:r>
            <w:r w:rsidRPr="00F12DB9">
              <w:rPr>
                <w:color w:val="000000"/>
                <w:sz w:val="24"/>
                <w:szCs w:val="24"/>
              </w:rPr>
              <w:t>у</w:t>
            </w:r>
            <w:r w:rsidRPr="00F12DB9">
              <w:rPr>
                <w:color w:val="000000"/>
                <w:sz w:val="24"/>
                <w:szCs w:val="24"/>
              </w:rPr>
              <w:t>ниципальных районов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F12DB9">
            <w:pPr>
              <w:jc w:val="right"/>
              <w:rPr>
                <w:color w:val="000000"/>
                <w:sz w:val="24"/>
                <w:szCs w:val="24"/>
              </w:rPr>
            </w:pPr>
            <w:r w:rsidRPr="00F12DB9">
              <w:rPr>
                <w:color w:val="000000"/>
                <w:sz w:val="24"/>
                <w:szCs w:val="24"/>
              </w:rPr>
              <w:t>2 319,90</w:t>
            </w:r>
          </w:p>
        </w:tc>
      </w:tr>
    </w:tbl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tbl>
      <w:tblPr>
        <w:tblW w:w="10045" w:type="dxa"/>
        <w:tblInd w:w="108" w:type="dxa"/>
        <w:tblLayout w:type="fixed"/>
        <w:tblLook w:val="0000"/>
      </w:tblPr>
      <w:tblGrid>
        <w:gridCol w:w="1675"/>
        <w:gridCol w:w="1096"/>
        <w:gridCol w:w="1176"/>
        <w:gridCol w:w="1017"/>
        <w:gridCol w:w="1019"/>
        <w:gridCol w:w="1070"/>
        <w:gridCol w:w="1117"/>
        <w:gridCol w:w="1875"/>
      </w:tblGrid>
      <w:tr w:rsidR="0001746A" w:rsidRPr="00F12DB9" w:rsidTr="00C97FB5">
        <w:trPr>
          <w:trHeight w:val="4140"/>
        </w:trPr>
        <w:tc>
          <w:tcPr>
            <w:tcW w:w="1004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F12DB9">
            <w:pPr>
              <w:jc w:val="right"/>
              <w:rPr>
                <w:sz w:val="24"/>
                <w:szCs w:val="24"/>
              </w:rPr>
            </w:pPr>
            <w:bookmarkStart w:id="2" w:name="RANGE!A1:H158"/>
            <w:bookmarkEnd w:id="2"/>
            <w:r w:rsidRPr="00F12DB9">
              <w:rPr>
                <w:sz w:val="24"/>
                <w:szCs w:val="24"/>
              </w:rPr>
              <w:t>Приложение №7</w:t>
            </w:r>
          </w:p>
          <w:p w:rsidR="0001746A" w:rsidRPr="00F12DB9" w:rsidRDefault="0001746A" w:rsidP="00F12DB9">
            <w:pPr>
              <w:jc w:val="right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к решению Собрания Депутатов Щекинского сельсовета</w:t>
            </w:r>
          </w:p>
          <w:p w:rsidR="0001746A" w:rsidRPr="00F12DB9" w:rsidRDefault="0001746A" w:rsidP="00F12DB9">
            <w:pPr>
              <w:jc w:val="right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Рыльского района  от_23.12.2019г. № 157</w:t>
            </w:r>
          </w:p>
          <w:p w:rsidR="0001746A" w:rsidRDefault="0001746A" w:rsidP="00F12DB9">
            <w:pPr>
              <w:jc w:val="right"/>
              <w:rPr>
                <w:rFonts w:ascii="Arial CYR" w:hAnsi="Arial CYR" w:cs="Arial CYR"/>
                <w:sz w:val="24"/>
                <w:szCs w:val="24"/>
              </w:rPr>
            </w:pPr>
            <w:r w:rsidRPr="00F12DB9">
              <w:rPr>
                <w:rFonts w:ascii="Arial CYR" w:hAnsi="Arial CYR" w:cs="Arial CYR"/>
                <w:sz w:val="24"/>
                <w:szCs w:val="24"/>
              </w:rPr>
              <w:t xml:space="preserve"> (в редакции решения Собрания депутатов </w:t>
            </w:r>
          </w:p>
          <w:p w:rsidR="0001746A" w:rsidRDefault="0001746A" w:rsidP="00F12DB9">
            <w:pPr>
              <w:jc w:val="right"/>
              <w:rPr>
                <w:rFonts w:ascii="Arial CYR" w:hAnsi="Arial CYR" w:cs="Arial CYR"/>
                <w:sz w:val="24"/>
                <w:szCs w:val="24"/>
              </w:rPr>
            </w:pPr>
            <w:r w:rsidRPr="00F12DB9">
              <w:rPr>
                <w:rFonts w:ascii="Arial CYR" w:hAnsi="Arial CYR" w:cs="Arial CYR"/>
                <w:sz w:val="24"/>
                <w:szCs w:val="24"/>
              </w:rPr>
              <w:t>Щекинского сельсовет</w:t>
            </w:r>
            <w:r>
              <w:rPr>
                <w:rFonts w:ascii="Arial CYR" w:hAnsi="Arial CYR" w:cs="Arial CYR"/>
                <w:sz w:val="24"/>
                <w:szCs w:val="24"/>
              </w:rPr>
              <w:t xml:space="preserve">а Рыльского района </w:t>
            </w:r>
          </w:p>
          <w:p w:rsidR="0001746A" w:rsidRDefault="0001746A" w:rsidP="00F12DB9">
            <w:pPr>
              <w:jc w:val="right"/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  <w:sz w:val="24"/>
                <w:szCs w:val="24"/>
              </w:rPr>
              <w:t>от 12.10.2020</w:t>
            </w:r>
            <w:r w:rsidRPr="00F12DB9">
              <w:rPr>
                <w:rFonts w:ascii="Arial CYR" w:hAnsi="Arial CYR" w:cs="Arial CYR"/>
                <w:sz w:val="24"/>
                <w:szCs w:val="24"/>
              </w:rPr>
              <w:t xml:space="preserve">г. № </w:t>
            </w:r>
            <w:r>
              <w:rPr>
                <w:rFonts w:ascii="Arial CYR" w:hAnsi="Arial CYR" w:cs="Arial CYR"/>
                <w:sz w:val="24"/>
                <w:szCs w:val="24"/>
              </w:rPr>
              <w:t>199</w:t>
            </w:r>
            <w:r w:rsidRPr="00F12DB9">
              <w:rPr>
                <w:rFonts w:ascii="Arial CYR" w:hAnsi="Arial CYR" w:cs="Arial CYR"/>
                <w:sz w:val="24"/>
                <w:szCs w:val="24"/>
              </w:rPr>
              <w:t>)</w:t>
            </w:r>
          </w:p>
          <w:p w:rsidR="0001746A" w:rsidRPr="00F12DB9" w:rsidRDefault="0001746A" w:rsidP="00F12DB9">
            <w:pPr>
              <w:jc w:val="right"/>
              <w:rPr>
                <w:sz w:val="24"/>
                <w:szCs w:val="24"/>
              </w:rPr>
            </w:pPr>
          </w:p>
          <w:p w:rsidR="0001746A" w:rsidRPr="00F12DB9" w:rsidRDefault="0001746A" w:rsidP="00F12DB9">
            <w:pPr>
              <w:jc w:val="center"/>
              <w:rPr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</w:rPr>
              <w:t>Распределение бюджетных ассигнований по разделам, подразделам, цел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вым статьям (муниципальным программам Щекинского сельсовета Рыл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ского района Курской области и непрограммным направлениям деятельн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сти), группам видов расходов классификации расходов                                                                                                                                       бюджета Щекинского сельсовета Рыльског</w:t>
            </w:r>
            <w:r>
              <w:rPr>
                <w:b/>
                <w:bCs/>
                <w:color w:val="000000"/>
              </w:rPr>
              <w:t xml:space="preserve">о района Курской области на 2020 </w:t>
            </w:r>
            <w:r w:rsidRPr="00F12DB9">
              <w:rPr>
                <w:b/>
                <w:bCs/>
                <w:color w:val="000000"/>
              </w:rPr>
              <w:t>год</w:t>
            </w:r>
          </w:p>
        </w:tc>
      </w:tr>
      <w:tr w:rsidR="0001746A" w:rsidRPr="00F12DB9" w:rsidTr="00F12DB9">
        <w:trPr>
          <w:trHeight w:val="360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rFonts w:ascii="Arial CYR" w:hAnsi="Arial CYR" w:cs="Arial CY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rFonts w:ascii="Arial CYR" w:hAnsi="Arial CYR" w:cs="Arial CYR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rFonts w:ascii="Arial CYR" w:hAnsi="Arial CYR" w:cs="Arial CY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rFonts w:ascii="Arial CYR" w:hAnsi="Arial CYR" w:cs="Arial CYR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F12DB9">
            <w:pPr>
              <w:rPr>
                <w:rFonts w:ascii="Arial CYR" w:hAnsi="Arial CYR" w:cs="Arial CY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F12DB9">
            <w:pPr>
              <w:jc w:val="right"/>
              <w:rPr>
                <w:rFonts w:ascii="Arial CYR" w:hAnsi="Arial CYR" w:cs="Arial CY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rFonts w:ascii="Arial CYR" w:hAnsi="Arial CYR" w:cs="Arial CYR"/>
              </w:rPr>
            </w:pPr>
            <w:r w:rsidRPr="00F12DB9">
              <w:rPr>
                <w:rFonts w:ascii="Arial CYR" w:hAnsi="Arial CYR" w:cs="Arial CYR"/>
              </w:rPr>
              <w:t>рублей</w:t>
            </w:r>
          </w:p>
        </w:tc>
      </w:tr>
      <w:tr w:rsidR="0001746A" w:rsidRPr="00F12DB9" w:rsidTr="00F12DB9">
        <w:trPr>
          <w:trHeight w:val="750"/>
        </w:trPr>
        <w:tc>
          <w:tcPr>
            <w:tcW w:w="1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1746A" w:rsidRPr="00F12DB9" w:rsidRDefault="0001746A" w:rsidP="00F12DB9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Наимен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вание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F12DB9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Рз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</w:tcPr>
          <w:p w:rsidR="0001746A" w:rsidRPr="00F12DB9" w:rsidRDefault="0001746A" w:rsidP="00F12DB9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ПР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FFFFFF" w:fill="FFFFFF"/>
            <w:vAlign w:val="center"/>
          </w:tcPr>
          <w:p w:rsidR="0001746A" w:rsidRPr="00F12DB9" w:rsidRDefault="0001746A" w:rsidP="00F12DB9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</w:tcPr>
          <w:p w:rsidR="0001746A" w:rsidRPr="00F12DB9" w:rsidRDefault="0001746A" w:rsidP="00F12DB9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1746A" w:rsidRPr="00F12DB9" w:rsidRDefault="0001746A" w:rsidP="00F12DB9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1746A" w:rsidRPr="00F12DB9" w:rsidRDefault="0001746A" w:rsidP="00F12DB9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ВР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1746A" w:rsidRPr="00F12DB9" w:rsidRDefault="0001746A" w:rsidP="00F12DB9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Сумма на 2020 год</w:t>
            </w:r>
          </w:p>
        </w:tc>
      </w:tr>
      <w:tr w:rsidR="0001746A" w:rsidRPr="00F12DB9" w:rsidTr="00C97FB5">
        <w:trPr>
          <w:trHeight w:val="37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В С Е Г О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3 916 864,85</w:t>
            </w:r>
          </w:p>
        </w:tc>
      </w:tr>
      <w:tr w:rsidR="0001746A" w:rsidRPr="00F12DB9" w:rsidTr="00C97FB5">
        <w:trPr>
          <w:trHeight w:val="37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Админис</w:t>
            </w:r>
            <w:r w:rsidRPr="00F12DB9">
              <w:rPr>
                <w:b/>
                <w:bCs/>
                <w:color w:val="000000"/>
              </w:rPr>
              <w:t>т</w:t>
            </w:r>
            <w:r w:rsidRPr="00F12DB9">
              <w:rPr>
                <w:b/>
                <w:bCs/>
                <w:color w:val="000000"/>
              </w:rPr>
              <w:t>рация Щ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кинского сельсовета Рыльского района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3 916 864,85</w:t>
            </w:r>
          </w:p>
        </w:tc>
      </w:tr>
      <w:tr w:rsidR="0001746A" w:rsidRPr="00F12DB9" w:rsidTr="00C97FB5">
        <w:trPr>
          <w:trHeight w:val="37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3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1 401 832,80</w:t>
            </w:r>
          </w:p>
        </w:tc>
      </w:tr>
      <w:tr w:rsidR="0001746A" w:rsidRPr="00F12DB9" w:rsidTr="00C97FB5">
        <w:trPr>
          <w:trHeight w:val="75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Функци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нирование высшего должнос</w:t>
            </w:r>
            <w:r w:rsidRPr="00F12DB9">
              <w:rPr>
                <w:b/>
                <w:bCs/>
                <w:color w:val="000000"/>
              </w:rPr>
              <w:t>т</w:t>
            </w:r>
            <w:r w:rsidRPr="00F12DB9">
              <w:rPr>
                <w:b/>
                <w:bCs/>
                <w:color w:val="000000"/>
              </w:rPr>
              <w:t>ного лица субъекта Росси</w:t>
            </w:r>
            <w:r w:rsidRPr="00F12DB9">
              <w:rPr>
                <w:b/>
                <w:bCs/>
                <w:color w:val="000000"/>
              </w:rPr>
              <w:t>й</w:t>
            </w:r>
            <w:r w:rsidRPr="00F12DB9">
              <w:rPr>
                <w:b/>
                <w:bCs/>
                <w:color w:val="000000"/>
              </w:rPr>
              <w:t>ской Фед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рации и муниц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пального образов</w:t>
            </w:r>
            <w:r w:rsidRPr="00F12DB9">
              <w:rPr>
                <w:b/>
                <w:bCs/>
                <w:color w:val="000000"/>
              </w:rPr>
              <w:t>а</w:t>
            </w:r>
            <w:r w:rsidRPr="00F12DB9">
              <w:rPr>
                <w:b/>
                <w:bCs/>
                <w:color w:val="000000"/>
              </w:rPr>
              <w:t>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02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485 074,19</w:t>
            </w:r>
          </w:p>
        </w:tc>
      </w:tr>
      <w:tr w:rsidR="0001746A" w:rsidRPr="00F12DB9" w:rsidTr="00C97FB5">
        <w:trPr>
          <w:trHeight w:val="75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Обеспеч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ние фун</w:t>
            </w:r>
            <w:r w:rsidRPr="00F12DB9">
              <w:rPr>
                <w:b/>
                <w:bCs/>
                <w:color w:val="000000"/>
              </w:rPr>
              <w:t>к</w:t>
            </w:r>
            <w:r w:rsidRPr="00F12DB9">
              <w:rPr>
                <w:b/>
                <w:bCs/>
                <w:color w:val="000000"/>
              </w:rPr>
              <w:t>ционир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вания гл</w:t>
            </w:r>
            <w:r w:rsidRPr="00F12DB9">
              <w:rPr>
                <w:b/>
                <w:bCs/>
                <w:color w:val="000000"/>
              </w:rPr>
              <w:t>а</w:t>
            </w:r>
            <w:r w:rsidRPr="00F12DB9">
              <w:rPr>
                <w:b/>
                <w:bCs/>
                <w:color w:val="000000"/>
              </w:rPr>
              <w:t>вы мун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ципальн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го образ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вания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02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71 0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</w:rPr>
            </w:pPr>
            <w:r w:rsidRPr="00F12DB9">
              <w:rPr>
                <w:b/>
                <w:bCs/>
              </w:rPr>
              <w:t>485 074,19</w:t>
            </w:r>
          </w:p>
        </w:tc>
      </w:tr>
      <w:tr w:rsidR="0001746A" w:rsidRPr="00F12DB9" w:rsidTr="00C97FB5">
        <w:trPr>
          <w:trHeight w:val="37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Глава м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ниципал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ного обр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зования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02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71 1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485 074,19</w:t>
            </w:r>
          </w:p>
        </w:tc>
      </w:tr>
      <w:tr w:rsidR="0001746A" w:rsidRPr="00F12DB9" w:rsidTr="00C97FB5">
        <w:trPr>
          <w:trHeight w:val="75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Обеспеч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ние де</w:t>
            </w:r>
            <w:r w:rsidRPr="00F12DB9">
              <w:rPr>
                <w:color w:val="000000"/>
              </w:rPr>
              <w:t>я</w:t>
            </w:r>
            <w:r w:rsidRPr="00F12DB9">
              <w:rPr>
                <w:color w:val="000000"/>
              </w:rPr>
              <w:t>тельности и выполнение функций органов м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стного с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моуправл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02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71 1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С1402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485 074,19</w:t>
            </w:r>
          </w:p>
        </w:tc>
      </w:tr>
      <w:tr w:rsidR="0001746A" w:rsidRPr="00F12DB9" w:rsidTr="00C97FB5">
        <w:trPr>
          <w:trHeight w:val="162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Расходы на выплаты персоналу в целях обе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печения выполнения функций государс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венными (муниц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пальными) органами, казенными учрежд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ниями, о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ганами управления государс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венными внебю</w:t>
            </w:r>
            <w:r w:rsidRPr="00F12DB9">
              <w:rPr>
                <w:color w:val="000000"/>
              </w:rPr>
              <w:t>д</w:t>
            </w:r>
            <w:r w:rsidRPr="00F12DB9">
              <w:rPr>
                <w:color w:val="000000"/>
              </w:rPr>
              <w:t>жетными фондами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02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71 1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С1402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100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485 074,19</w:t>
            </w:r>
          </w:p>
        </w:tc>
      </w:tr>
      <w:tr w:rsidR="0001746A" w:rsidRPr="00F12DB9" w:rsidTr="00C97FB5">
        <w:trPr>
          <w:trHeight w:val="112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Функци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нирование Прав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тельства Росси</w:t>
            </w:r>
            <w:r w:rsidRPr="00F12DB9">
              <w:rPr>
                <w:b/>
                <w:bCs/>
                <w:color w:val="000000"/>
              </w:rPr>
              <w:t>й</w:t>
            </w:r>
            <w:r w:rsidRPr="00F12DB9">
              <w:rPr>
                <w:b/>
                <w:bCs/>
                <w:color w:val="000000"/>
              </w:rPr>
              <w:t>ской Фед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рации, высших исполн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тельных органов государс</w:t>
            </w:r>
            <w:r w:rsidRPr="00F12DB9">
              <w:rPr>
                <w:b/>
                <w:bCs/>
                <w:color w:val="000000"/>
              </w:rPr>
              <w:t>т</w:t>
            </w:r>
            <w:r w:rsidRPr="00F12DB9">
              <w:rPr>
                <w:b/>
                <w:bCs/>
                <w:color w:val="000000"/>
              </w:rPr>
              <w:t>венной власти субъектов Росси</w:t>
            </w:r>
            <w:r w:rsidRPr="00F12DB9">
              <w:rPr>
                <w:b/>
                <w:bCs/>
                <w:color w:val="000000"/>
              </w:rPr>
              <w:t>й</w:t>
            </w:r>
            <w:r w:rsidRPr="00F12DB9">
              <w:rPr>
                <w:b/>
                <w:bCs/>
                <w:color w:val="000000"/>
              </w:rPr>
              <w:t>ской Фед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рации, м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стных а</w:t>
            </w:r>
            <w:r w:rsidRPr="00F12DB9">
              <w:rPr>
                <w:b/>
                <w:bCs/>
                <w:color w:val="000000"/>
              </w:rPr>
              <w:t>д</w:t>
            </w:r>
            <w:r w:rsidRPr="00F12DB9">
              <w:rPr>
                <w:b/>
                <w:bCs/>
                <w:color w:val="000000"/>
              </w:rPr>
              <w:t>министр</w:t>
            </w:r>
            <w:r w:rsidRPr="00F12DB9">
              <w:rPr>
                <w:b/>
                <w:bCs/>
                <w:color w:val="000000"/>
              </w:rPr>
              <w:t>а</w:t>
            </w:r>
            <w:r w:rsidRPr="00F12DB9">
              <w:rPr>
                <w:b/>
                <w:bCs/>
                <w:color w:val="000000"/>
              </w:rPr>
              <w:t>ций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499 525,81</w:t>
            </w:r>
          </w:p>
        </w:tc>
      </w:tr>
      <w:tr w:rsidR="0001746A" w:rsidRPr="00F12DB9" w:rsidTr="00C97FB5">
        <w:trPr>
          <w:trHeight w:val="39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Обеспеч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ние фун</w:t>
            </w:r>
            <w:r w:rsidRPr="00F12DB9">
              <w:rPr>
                <w:b/>
                <w:bCs/>
                <w:color w:val="000000"/>
              </w:rPr>
              <w:t>к</w:t>
            </w:r>
            <w:r w:rsidRPr="00F12DB9">
              <w:rPr>
                <w:b/>
                <w:bCs/>
                <w:color w:val="000000"/>
              </w:rPr>
              <w:t>ционир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вания м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стных а</w:t>
            </w:r>
            <w:r w:rsidRPr="00F12DB9">
              <w:rPr>
                <w:b/>
                <w:bCs/>
                <w:color w:val="000000"/>
              </w:rPr>
              <w:t>д</w:t>
            </w:r>
            <w:r w:rsidRPr="00F12DB9">
              <w:rPr>
                <w:b/>
                <w:bCs/>
                <w:color w:val="000000"/>
              </w:rPr>
              <w:t>министр</w:t>
            </w:r>
            <w:r w:rsidRPr="00F12DB9">
              <w:rPr>
                <w:b/>
                <w:bCs/>
                <w:color w:val="000000"/>
              </w:rPr>
              <w:t>а</w:t>
            </w:r>
            <w:r w:rsidRPr="00F12DB9">
              <w:rPr>
                <w:b/>
                <w:bCs/>
                <w:color w:val="000000"/>
              </w:rPr>
              <w:t>ций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04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73 0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</w:rPr>
            </w:pPr>
            <w:r w:rsidRPr="00F12DB9">
              <w:rPr>
                <w:b/>
                <w:bCs/>
              </w:rPr>
              <w:t>499 525,81</w:t>
            </w:r>
          </w:p>
        </w:tc>
      </w:tr>
      <w:tr w:rsidR="0001746A" w:rsidRPr="00F12DB9" w:rsidTr="00C97FB5">
        <w:trPr>
          <w:trHeight w:val="75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Обеспеч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ние де</w:t>
            </w:r>
            <w:r w:rsidRPr="00F12DB9">
              <w:rPr>
                <w:color w:val="000000"/>
              </w:rPr>
              <w:t>я</w:t>
            </w:r>
            <w:r w:rsidRPr="00F12DB9">
              <w:rPr>
                <w:color w:val="000000"/>
              </w:rPr>
              <w:t>тельности админис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рации м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ниципал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ного обр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зования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04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73 1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499 525,81</w:t>
            </w:r>
          </w:p>
        </w:tc>
      </w:tr>
      <w:tr w:rsidR="0001746A" w:rsidRPr="00F12DB9" w:rsidTr="00C97FB5">
        <w:trPr>
          <w:trHeight w:val="75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Обеспеч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ние де</w:t>
            </w:r>
            <w:r w:rsidRPr="00F12DB9">
              <w:rPr>
                <w:color w:val="000000"/>
              </w:rPr>
              <w:t>я</w:t>
            </w:r>
            <w:r w:rsidRPr="00F12DB9">
              <w:rPr>
                <w:color w:val="000000"/>
              </w:rPr>
              <w:t>тельности и выполнение функций органов м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стного с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моуправл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04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73 1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С1402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499 525,81</w:t>
            </w:r>
          </w:p>
        </w:tc>
      </w:tr>
      <w:tr w:rsidR="0001746A" w:rsidRPr="00F12DB9" w:rsidTr="00C97FB5">
        <w:trPr>
          <w:trHeight w:val="150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Расходы на выплаты персоналу в целях обе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печения выполнения функций государс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венными (муниц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пальными) органами, казенными учрежд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ниями, о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ганами управления государс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венными внебю</w:t>
            </w:r>
            <w:r w:rsidRPr="00F12DB9">
              <w:rPr>
                <w:color w:val="000000"/>
              </w:rPr>
              <w:t>д</w:t>
            </w:r>
            <w:r w:rsidRPr="00F12DB9">
              <w:rPr>
                <w:color w:val="000000"/>
              </w:rPr>
              <w:t>жетными фондами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04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73 1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С1402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100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499 525,81</w:t>
            </w:r>
          </w:p>
        </w:tc>
      </w:tr>
      <w:tr w:rsidR="0001746A" w:rsidRPr="00F12DB9" w:rsidTr="00C97FB5">
        <w:trPr>
          <w:trHeight w:val="1125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Обеспеч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ние де</w:t>
            </w:r>
            <w:r w:rsidRPr="00F12DB9">
              <w:rPr>
                <w:b/>
                <w:bCs/>
                <w:color w:val="000000"/>
              </w:rPr>
              <w:t>я</w:t>
            </w:r>
            <w:r w:rsidRPr="00F12DB9">
              <w:rPr>
                <w:b/>
                <w:bCs/>
                <w:color w:val="000000"/>
              </w:rPr>
              <w:t>тельности финанс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вых, нал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говых и таможе</w:t>
            </w:r>
            <w:r w:rsidRPr="00F12DB9">
              <w:rPr>
                <w:b/>
                <w:bCs/>
                <w:color w:val="000000"/>
              </w:rPr>
              <w:t>н</w:t>
            </w:r>
            <w:r w:rsidRPr="00F12DB9">
              <w:rPr>
                <w:b/>
                <w:bCs/>
                <w:color w:val="000000"/>
              </w:rPr>
              <w:t>ных орг</w:t>
            </w:r>
            <w:r w:rsidRPr="00F12DB9">
              <w:rPr>
                <w:b/>
                <w:bCs/>
                <w:color w:val="000000"/>
              </w:rPr>
              <w:t>а</w:t>
            </w:r>
            <w:r w:rsidRPr="00F12DB9">
              <w:rPr>
                <w:b/>
                <w:bCs/>
                <w:color w:val="000000"/>
              </w:rPr>
              <w:t>нов и о</w:t>
            </w:r>
            <w:r w:rsidRPr="00F12DB9">
              <w:rPr>
                <w:b/>
                <w:bCs/>
                <w:color w:val="000000"/>
              </w:rPr>
              <w:t>р</w:t>
            </w:r>
            <w:r w:rsidRPr="00F12DB9">
              <w:rPr>
                <w:b/>
                <w:bCs/>
                <w:color w:val="000000"/>
              </w:rPr>
              <w:t>ганов ф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нансового (финанс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во-бюджетн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го) надзора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06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42 670,00</w:t>
            </w:r>
          </w:p>
        </w:tc>
      </w:tr>
      <w:tr w:rsidR="0001746A" w:rsidRPr="00F12DB9" w:rsidTr="00C97FB5">
        <w:trPr>
          <w:trHeight w:val="93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Обеспеч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ние де</w:t>
            </w:r>
            <w:r w:rsidRPr="00F12DB9">
              <w:rPr>
                <w:b/>
                <w:bCs/>
                <w:color w:val="000000"/>
              </w:rPr>
              <w:t>я</w:t>
            </w:r>
            <w:r w:rsidRPr="00F12DB9">
              <w:rPr>
                <w:b/>
                <w:bCs/>
                <w:color w:val="000000"/>
              </w:rPr>
              <w:t>тельности контрол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но-счетных органов муниц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пального образов</w:t>
            </w:r>
            <w:r w:rsidRPr="00F12DB9">
              <w:rPr>
                <w:b/>
                <w:bCs/>
                <w:color w:val="000000"/>
              </w:rPr>
              <w:t>а</w:t>
            </w:r>
            <w:r w:rsidRPr="00F12DB9">
              <w:rPr>
                <w:b/>
                <w:bCs/>
                <w:color w:val="000000"/>
              </w:rPr>
              <w:t>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06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74 0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</w:rPr>
            </w:pPr>
            <w:r w:rsidRPr="00F12DB9">
              <w:rPr>
                <w:b/>
                <w:bCs/>
              </w:rPr>
              <w:t>36 000,00</w:t>
            </w:r>
          </w:p>
        </w:tc>
      </w:tr>
      <w:tr w:rsidR="0001746A" w:rsidRPr="00F12DB9" w:rsidTr="00C97FB5">
        <w:trPr>
          <w:trHeight w:val="39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Аппарат контрол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но-счетного органа м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ниципал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ного обр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зования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06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74 3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36 000,00</w:t>
            </w:r>
          </w:p>
        </w:tc>
      </w:tr>
      <w:tr w:rsidR="0001746A" w:rsidRPr="00F12DB9" w:rsidTr="00C97FB5">
        <w:trPr>
          <w:trHeight w:val="112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r>
              <w:t>Иные ме</w:t>
            </w:r>
            <w:r>
              <w:t>ж</w:t>
            </w:r>
            <w:r>
              <w:t>бюджетные трансферты на осущ</w:t>
            </w:r>
            <w:r>
              <w:t>е</w:t>
            </w:r>
            <w:r>
              <w:t>ствление переданных полном</w:t>
            </w:r>
            <w:r>
              <w:t>о</w:t>
            </w:r>
            <w:r>
              <w:t>чий в сфере внешнего муниц</w:t>
            </w:r>
            <w:r>
              <w:t>и</w:t>
            </w:r>
            <w:r>
              <w:t>пального финансов</w:t>
            </w:r>
            <w:r>
              <w:t>о</w:t>
            </w:r>
            <w:r>
              <w:t>го контроля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06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74 3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r>
              <w:t>П1484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36 000,00</w:t>
            </w:r>
          </w:p>
        </w:tc>
      </w:tr>
      <w:tr w:rsidR="0001746A" w:rsidRPr="00F12DB9" w:rsidTr="00C97FB5">
        <w:trPr>
          <w:trHeight w:val="39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r>
              <w:t>Межбю</w:t>
            </w:r>
            <w:r>
              <w:t>д</w:t>
            </w:r>
            <w:r>
              <w:t>жетные трансферты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74 3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r>
              <w:t>П1484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500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36 000,00</w:t>
            </w:r>
          </w:p>
        </w:tc>
      </w:tr>
      <w:tr w:rsidR="0001746A" w:rsidRPr="00F12DB9" w:rsidTr="00C97FB5">
        <w:trPr>
          <w:trHeight w:val="75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Непр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граммная деятел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ность о</w:t>
            </w:r>
            <w:r w:rsidRPr="00F12DB9">
              <w:rPr>
                <w:b/>
                <w:bCs/>
                <w:color w:val="000000"/>
              </w:rPr>
              <w:t>р</w:t>
            </w:r>
            <w:r w:rsidRPr="00F12DB9">
              <w:rPr>
                <w:b/>
                <w:bCs/>
                <w:color w:val="000000"/>
              </w:rPr>
              <w:t>ганов м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стного с</w:t>
            </w:r>
            <w:r w:rsidRPr="00F12DB9">
              <w:rPr>
                <w:b/>
                <w:bCs/>
                <w:color w:val="000000"/>
              </w:rPr>
              <w:t>а</w:t>
            </w:r>
            <w:r w:rsidRPr="00F12DB9">
              <w:rPr>
                <w:b/>
                <w:bCs/>
                <w:color w:val="000000"/>
              </w:rPr>
              <w:t>моупра</w:t>
            </w:r>
            <w:r w:rsidRPr="00F12DB9">
              <w:rPr>
                <w:b/>
                <w:bCs/>
                <w:color w:val="000000"/>
              </w:rPr>
              <w:t>в</w:t>
            </w:r>
            <w:r w:rsidRPr="00F12DB9">
              <w:rPr>
                <w:b/>
                <w:bCs/>
                <w:color w:val="000000"/>
              </w:rPr>
              <w:t>ления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06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77 0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00000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6 670,00</w:t>
            </w:r>
          </w:p>
        </w:tc>
      </w:tr>
      <w:tr w:rsidR="0001746A" w:rsidRPr="00F12DB9" w:rsidTr="00C97FB5">
        <w:trPr>
          <w:trHeight w:val="39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Непр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граммные расходы органов м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стного с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моуправл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77 2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6 670,00</w:t>
            </w:r>
          </w:p>
        </w:tc>
      </w:tr>
      <w:tr w:rsidR="0001746A" w:rsidRPr="00F12DB9" w:rsidTr="00C97FB5">
        <w:trPr>
          <w:trHeight w:val="112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Осущест</w:t>
            </w:r>
            <w:r w:rsidRPr="00F12DB9">
              <w:rPr>
                <w:color w:val="000000"/>
              </w:rPr>
              <w:t>в</w:t>
            </w:r>
            <w:r w:rsidRPr="00F12DB9">
              <w:rPr>
                <w:color w:val="000000"/>
              </w:rPr>
              <w:t>ление пер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данных полном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чий от п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селений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пальному району в сфере вну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реннего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пального финансов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го контроля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77 2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П1485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6 670,00</w:t>
            </w:r>
          </w:p>
        </w:tc>
      </w:tr>
      <w:tr w:rsidR="0001746A" w:rsidRPr="00F12DB9" w:rsidTr="00C97FB5">
        <w:trPr>
          <w:trHeight w:val="39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Межбю</w:t>
            </w:r>
            <w:r w:rsidRPr="00F12DB9">
              <w:rPr>
                <w:color w:val="000000"/>
              </w:rPr>
              <w:t>д</w:t>
            </w:r>
            <w:r w:rsidRPr="00F12DB9">
              <w:rPr>
                <w:color w:val="000000"/>
              </w:rPr>
              <w:t>жетные трансферты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77 2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П1485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500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6 670,00</w:t>
            </w:r>
          </w:p>
        </w:tc>
      </w:tr>
      <w:tr w:rsidR="0001746A" w:rsidRPr="00F12DB9" w:rsidTr="00C97FB5">
        <w:trPr>
          <w:trHeight w:val="39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Другие общегос</w:t>
            </w:r>
            <w:r w:rsidRPr="00F12DB9">
              <w:rPr>
                <w:b/>
                <w:bCs/>
                <w:color w:val="000000"/>
              </w:rPr>
              <w:t>у</w:t>
            </w:r>
            <w:r w:rsidRPr="00F12DB9">
              <w:rPr>
                <w:b/>
                <w:bCs/>
                <w:color w:val="000000"/>
              </w:rPr>
              <w:t>дарстве</w:t>
            </w:r>
            <w:r w:rsidRPr="00F12DB9">
              <w:rPr>
                <w:b/>
                <w:bCs/>
                <w:color w:val="000000"/>
              </w:rPr>
              <w:t>н</w:t>
            </w:r>
            <w:r w:rsidRPr="00F12DB9">
              <w:rPr>
                <w:b/>
                <w:bCs/>
                <w:color w:val="000000"/>
              </w:rPr>
              <w:t>ные вопр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сы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374 562,80</w:t>
            </w:r>
          </w:p>
        </w:tc>
      </w:tr>
      <w:tr w:rsidR="0001746A" w:rsidRPr="00F12DB9" w:rsidTr="00C97FB5">
        <w:trPr>
          <w:trHeight w:val="1125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Муниц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пальная программа  Щеки</w:t>
            </w:r>
            <w:r w:rsidRPr="00F12DB9">
              <w:rPr>
                <w:b/>
                <w:bCs/>
                <w:color w:val="000000"/>
              </w:rPr>
              <w:t>н</w:t>
            </w:r>
            <w:r w:rsidRPr="00F12DB9">
              <w:rPr>
                <w:b/>
                <w:bCs/>
                <w:color w:val="000000"/>
              </w:rPr>
              <w:t>ского сел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совета Рыльского района Курской области «Развитие муниц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пальной службы в Щеки</w:t>
            </w:r>
            <w:r w:rsidRPr="00F12DB9">
              <w:rPr>
                <w:b/>
                <w:bCs/>
                <w:color w:val="000000"/>
              </w:rPr>
              <w:t>н</w:t>
            </w:r>
            <w:r w:rsidRPr="00F12DB9">
              <w:rPr>
                <w:b/>
                <w:bCs/>
                <w:color w:val="000000"/>
              </w:rPr>
              <w:t>ском сел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совете  на 2014-2023 годы»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09 0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5 000,00</w:t>
            </w:r>
          </w:p>
        </w:tc>
      </w:tr>
      <w:tr w:rsidR="0001746A" w:rsidRPr="00F12DB9" w:rsidTr="00C97FB5">
        <w:trPr>
          <w:trHeight w:val="150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Подпр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грамма «Реализ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ция мер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приятий, направле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ных на ра</w:t>
            </w:r>
            <w:r w:rsidRPr="00F12DB9">
              <w:rPr>
                <w:color w:val="000000"/>
              </w:rPr>
              <w:t>з</w:t>
            </w:r>
            <w:r w:rsidRPr="00F12DB9">
              <w:rPr>
                <w:color w:val="000000"/>
              </w:rPr>
              <w:t>витие м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ниципал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ной слу</w:t>
            </w:r>
            <w:r w:rsidRPr="00F12DB9">
              <w:rPr>
                <w:color w:val="000000"/>
              </w:rPr>
              <w:t>ж</w:t>
            </w:r>
            <w:r w:rsidRPr="00F12DB9">
              <w:rPr>
                <w:color w:val="000000"/>
              </w:rPr>
              <w:t>бы» мун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ципальной программы «Развитие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пальной службы в Щекинском сельсовете  на 2014-2023 годы»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13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09 1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5 000,00</w:t>
            </w:r>
          </w:p>
        </w:tc>
      </w:tr>
      <w:tr w:rsidR="0001746A" w:rsidRPr="00F12DB9" w:rsidTr="00C97FB5">
        <w:trPr>
          <w:trHeight w:val="112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Основное меропри</w:t>
            </w:r>
            <w:r w:rsidRPr="00F12DB9">
              <w:rPr>
                <w:color w:val="000000"/>
              </w:rPr>
              <w:t>я</w:t>
            </w:r>
            <w:r w:rsidRPr="00F12DB9">
              <w:rPr>
                <w:color w:val="000000"/>
              </w:rPr>
              <w:t>тие "Созд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ние макс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мальных условий для прохожд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 мун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ципальной службы и укомпле</w:t>
            </w:r>
            <w:r w:rsidRPr="00F12DB9">
              <w:rPr>
                <w:color w:val="000000"/>
              </w:rPr>
              <w:t>к</w:t>
            </w:r>
            <w:r w:rsidRPr="00F12DB9">
              <w:rPr>
                <w:color w:val="000000"/>
              </w:rPr>
              <w:t>тования о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ганов мес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ного сам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управления высок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професси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нальными кадрами"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13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09 1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5 000,00</w:t>
            </w:r>
          </w:p>
        </w:tc>
      </w:tr>
      <w:tr w:rsidR="0001746A" w:rsidRPr="00F12DB9" w:rsidTr="00C97FB5">
        <w:trPr>
          <w:trHeight w:val="37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Меропри</w:t>
            </w:r>
            <w:r w:rsidRPr="00F12DB9">
              <w:rPr>
                <w:color w:val="000000"/>
              </w:rPr>
              <w:t>я</w:t>
            </w:r>
            <w:r w:rsidRPr="00F12DB9">
              <w:rPr>
                <w:color w:val="000000"/>
              </w:rPr>
              <w:t>тия, н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правленные на развитие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пальной службы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13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09 1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С1437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5 000,00</w:t>
            </w:r>
          </w:p>
        </w:tc>
      </w:tr>
      <w:tr w:rsidR="0001746A" w:rsidRPr="00F12DB9" w:rsidTr="00C97FB5">
        <w:trPr>
          <w:trHeight w:val="750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Закупка т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варов, р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бот и услуг для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чения гос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дарстве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ных (мун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ципальных) нужд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09 1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С1437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200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5 000,00</w:t>
            </w:r>
          </w:p>
        </w:tc>
      </w:tr>
      <w:tr w:rsidR="0001746A" w:rsidRPr="00F12DB9" w:rsidTr="00C97FB5">
        <w:trPr>
          <w:trHeight w:val="750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Реализ</w:t>
            </w:r>
            <w:r w:rsidRPr="00F12DB9">
              <w:rPr>
                <w:b/>
                <w:bCs/>
                <w:color w:val="000000"/>
              </w:rPr>
              <w:t>а</w:t>
            </w:r>
            <w:r w:rsidRPr="00F12DB9">
              <w:rPr>
                <w:b/>
                <w:bCs/>
                <w:color w:val="000000"/>
              </w:rPr>
              <w:t>ция гос</w:t>
            </w:r>
            <w:r w:rsidRPr="00F12DB9">
              <w:rPr>
                <w:b/>
                <w:bCs/>
                <w:color w:val="000000"/>
              </w:rPr>
              <w:t>у</w:t>
            </w:r>
            <w:r w:rsidRPr="00F12DB9">
              <w:rPr>
                <w:b/>
                <w:bCs/>
                <w:color w:val="000000"/>
              </w:rPr>
              <w:t>дарстве</w:t>
            </w:r>
            <w:r w:rsidRPr="00F12DB9">
              <w:rPr>
                <w:b/>
                <w:bCs/>
                <w:color w:val="000000"/>
              </w:rPr>
              <w:t>н</w:t>
            </w:r>
            <w:r w:rsidRPr="00F12DB9">
              <w:rPr>
                <w:b/>
                <w:bCs/>
                <w:color w:val="000000"/>
              </w:rPr>
              <w:t>ных фун</w:t>
            </w:r>
            <w:r w:rsidRPr="00F12DB9">
              <w:rPr>
                <w:b/>
                <w:bCs/>
                <w:color w:val="000000"/>
              </w:rPr>
              <w:t>к</w:t>
            </w:r>
            <w:r w:rsidRPr="00F12DB9">
              <w:rPr>
                <w:b/>
                <w:bCs/>
                <w:color w:val="000000"/>
              </w:rPr>
              <w:t>ций, св</w:t>
            </w:r>
            <w:r w:rsidRPr="00F12DB9">
              <w:rPr>
                <w:b/>
                <w:bCs/>
                <w:color w:val="000000"/>
              </w:rPr>
              <w:t>я</w:t>
            </w:r>
            <w:r w:rsidRPr="00F12DB9">
              <w:rPr>
                <w:b/>
                <w:bCs/>
                <w:color w:val="000000"/>
              </w:rPr>
              <w:t>занных с общегос</w:t>
            </w:r>
            <w:r w:rsidRPr="00F12DB9">
              <w:rPr>
                <w:b/>
                <w:bCs/>
                <w:color w:val="000000"/>
              </w:rPr>
              <w:t>у</w:t>
            </w:r>
            <w:r w:rsidRPr="00F12DB9">
              <w:rPr>
                <w:b/>
                <w:bCs/>
                <w:color w:val="000000"/>
              </w:rPr>
              <w:t>дарстве</w:t>
            </w:r>
            <w:r w:rsidRPr="00F12DB9">
              <w:rPr>
                <w:b/>
                <w:bCs/>
                <w:color w:val="000000"/>
              </w:rPr>
              <w:t>н</w:t>
            </w:r>
            <w:r w:rsidRPr="00F12DB9">
              <w:rPr>
                <w:b/>
                <w:bCs/>
                <w:color w:val="000000"/>
              </w:rPr>
              <w:t>ным управл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нием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13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76 0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368 947,80</w:t>
            </w:r>
          </w:p>
        </w:tc>
      </w:tr>
      <w:tr w:rsidR="0001746A" w:rsidRPr="00F12DB9" w:rsidTr="00C97FB5">
        <w:trPr>
          <w:trHeight w:val="375"/>
        </w:trPr>
        <w:tc>
          <w:tcPr>
            <w:tcW w:w="1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Выполн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ние других обяз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тельств о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гана мес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ного сам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управления</w:t>
            </w:r>
          </w:p>
        </w:tc>
        <w:tc>
          <w:tcPr>
            <w:tcW w:w="10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13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76 1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368 947,80</w:t>
            </w:r>
          </w:p>
        </w:tc>
      </w:tr>
      <w:tr w:rsidR="0001746A" w:rsidRPr="00F12DB9" w:rsidTr="00C97FB5">
        <w:trPr>
          <w:trHeight w:val="930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Выполн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ние других (прочих) обяз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тельств о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гана мес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ного сам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управления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76 1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С1404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368 947,80</w:t>
            </w:r>
          </w:p>
        </w:tc>
      </w:tr>
      <w:tr w:rsidR="0001746A" w:rsidRPr="00F12DB9" w:rsidTr="00C97FB5">
        <w:trPr>
          <w:trHeight w:val="915"/>
        </w:trPr>
        <w:tc>
          <w:tcPr>
            <w:tcW w:w="1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Закупка т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варов, р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бот и услуг для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чения гос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дарстве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ных (мун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ципальных) нужд</w:t>
            </w:r>
          </w:p>
        </w:tc>
        <w:tc>
          <w:tcPr>
            <w:tcW w:w="1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76 1</w:t>
            </w:r>
          </w:p>
        </w:tc>
        <w:tc>
          <w:tcPr>
            <w:tcW w:w="10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С1404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200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309 822,80</w:t>
            </w:r>
          </w:p>
        </w:tc>
      </w:tr>
      <w:tr w:rsidR="0001746A" w:rsidRPr="00F12DB9" w:rsidTr="00C97FB5">
        <w:trPr>
          <w:trHeight w:val="375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Иные бю</w:t>
            </w:r>
            <w:r w:rsidRPr="00F12DB9">
              <w:rPr>
                <w:color w:val="000000"/>
              </w:rPr>
              <w:t>д</w:t>
            </w:r>
            <w:r w:rsidRPr="00F12DB9">
              <w:rPr>
                <w:color w:val="000000"/>
              </w:rPr>
              <w:t>жетные а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сигнования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13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76 1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С1404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800</w:t>
            </w:r>
          </w:p>
        </w:tc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59 125,00</w:t>
            </w:r>
          </w:p>
        </w:tc>
      </w:tr>
      <w:tr w:rsidR="0001746A" w:rsidRPr="00F12DB9" w:rsidTr="00C97FB5">
        <w:trPr>
          <w:trHeight w:val="75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</w:rPr>
            </w:pPr>
            <w:r w:rsidRPr="00F12DB9">
              <w:rPr>
                <w:b/>
                <w:bCs/>
              </w:rPr>
              <w:t>Непр</w:t>
            </w:r>
            <w:r w:rsidRPr="00F12DB9">
              <w:rPr>
                <w:b/>
                <w:bCs/>
              </w:rPr>
              <w:t>о</w:t>
            </w:r>
            <w:r w:rsidRPr="00F12DB9">
              <w:rPr>
                <w:b/>
                <w:bCs/>
              </w:rPr>
              <w:t>граммная деятел</w:t>
            </w:r>
            <w:r w:rsidRPr="00F12DB9">
              <w:rPr>
                <w:b/>
                <w:bCs/>
              </w:rPr>
              <w:t>ь</w:t>
            </w:r>
            <w:r w:rsidRPr="00F12DB9">
              <w:rPr>
                <w:b/>
                <w:bCs/>
              </w:rPr>
              <w:t>ность о</w:t>
            </w:r>
            <w:r w:rsidRPr="00F12DB9">
              <w:rPr>
                <w:b/>
                <w:bCs/>
              </w:rPr>
              <w:t>р</w:t>
            </w:r>
            <w:r w:rsidRPr="00F12DB9">
              <w:rPr>
                <w:b/>
                <w:bCs/>
              </w:rPr>
              <w:t>ганов м</w:t>
            </w:r>
            <w:r w:rsidRPr="00F12DB9">
              <w:rPr>
                <w:b/>
                <w:bCs/>
              </w:rPr>
              <w:t>е</w:t>
            </w:r>
            <w:r w:rsidRPr="00F12DB9">
              <w:rPr>
                <w:b/>
                <w:bCs/>
              </w:rPr>
              <w:t>стного с</w:t>
            </w:r>
            <w:r w:rsidRPr="00F12DB9">
              <w:rPr>
                <w:b/>
                <w:bCs/>
              </w:rPr>
              <w:t>а</w:t>
            </w:r>
            <w:r w:rsidRPr="00F12DB9">
              <w:rPr>
                <w:b/>
                <w:bCs/>
              </w:rPr>
              <w:t>моупра</w:t>
            </w:r>
            <w:r w:rsidRPr="00F12DB9">
              <w:rPr>
                <w:b/>
                <w:bCs/>
              </w:rPr>
              <w:t>в</w:t>
            </w:r>
            <w:r w:rsidRPr="00F12DB9">
              <w:rPr>
                <w:b/>
                <w:bCs/>
              </w:rPr>
              <w:t>ления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77 0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615,00</w:t>
            </w:r>
          </w:p>
        </w:tc>
      </w:tr>
      <w:tr w:rsidR="0001746A" w:rsidRPr="00F12DB9" w:rsidTr="00C97FB5">
        <w:trPr>
          <w:trHeight w:val="37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r>
              <w:t>Непр</w:t>
            </w:r>
            <w:r>
              <w:t>о</w:t>
            </w:r>
            <w:r>
              <w:t>граммные расходы органов м</w:t>
            </w:r>
            <w:r>
              <w:t>е</w:t>
            </w:r>
            <w:r>
              <w:t>стного с</w:t>
            </w:r>
            <w:r>
              <w:t>а</w:t>
            </w:r>
            <w:r>
              <w:t>моуправл</w:t>
            </w:r>
            <w:r>
              <w:t>е</w:t>
            </w:r>
            <w:r>
              <w:t>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77 2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615,00</w:t>
            </w:r>
          </w:p>
        </w:tc>
      </w:tr>
      <w:tr w:rsidR="0001746A" w:rsidRPr="00F12DB9" w:rsidTr="00C97FB5">
        <w:trPr>
          <w:trHeight w:val="75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r>
              <w:t>Иные ме</w:t>
            </w:r>
            <w:r>
              <w:t>ж</w:t>
            </w:r>
            <w:r>
              <w:t>бюджетные трансферты на соде</w:t>
            </w:r>
            <w:r>
              <w:t>р</w:t>
            </w:r>
            <w:r>
              <w:t>жание р</w:t>
            </w:r>
            <w:r>
              <w:t>а</w:t>
            </w:r>
            <w:r>
              <w:t>ботника, осущест</w:t>
            </w:r>
            <w:r>
              <w:t>в</w:t>
            </w:r>
            <w:r>
              <w:t>ляющего выполнение переданных полном</w:t>
            </w:r>
            <w:r>
              <w:t>о</w:t>
            </w:r>
            <w:r>
              <w:t>чий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77 2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П1490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615,00</w:t>
            </w:r>
          </w:p>
        </w:tc>
      </w:tr>
      <w:tr w:rsidR="0001746A" w:rsidRPr="00F12DB9" w:rsidTr="00C97FB5">
        <w:trPr>
          <w:trHeight w:val="810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Закупка т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варов, р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бот и услуг для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чения гос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дарстве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ных (мун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ципальных) нужд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77 2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П1490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200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615,00</w:t>
            </w:r>
          </w:p>
        </w:tc>
      </w:tr>
      <w:tr w:rsidR="0001746A" w:rsidRPr="00F12DB9" w:rsidTr="00C97FB5">
        <w:trPr>
          <w:trHeight w:val="375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</w:rPr>
            </w:pPr>
            <w:r w:rsidRPr="00F12DB9">
              <w:rPr>
                <w:b/>
                <w:bCs/>
              </w:rPr>
              <w:t>НАЦИОНАЛЬНАЯ ОБОРОНА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86 843,00</w:t>
            </w:r>
          </w:p>
        </w:tc>
      </w:tr>
      <w:tr w:rsidR="0001746A" w:rsidRPr="00F12DB9" w:rsidTr="00C97FB5">
        <w:trPr>
          <w:trHeight w:val="37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</w:rPr>
            </w:pPr>
            <w:r w:rsidRPr="00F12DB9">
              <w:rPr>
                <w:b/>
                <w:bCs/>
              </w:rPr>
              <w:t>Мобилиз</w:t>
            </w:r>
            <w:r w:rsidRPr="00F12DB9">
              <w:rPr>
                <w:b/>
                <w:bCs/>
              </w:rPr>
              <w:t>а</w:t>
            </w:r>
            <w:r w:rsidRPr="00F12DB9">
              <w:rPr>
                <w:b/>
                <w:bCs/>
              </w:rPr>
              <w:t>ционная и внево</w:t>
            </w:r>
            <w:r w:rsidRPr="00F12DB9">
              <w:rPr>
                <w:b/>
                <w:bCs/>
              </w:rPr>
              <w:t>й</w:t>
            </w:r>
            <w:r w:rsidRPr="00F12DB9">
              <w:rPr>
                <w:b/>
                <w:bCs/>
              </w:rPr>
              <w:t>сковая подготовка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86 843,00</w:t>
            </w:r>
          </w:p>
        </w:tc>
      </w:tr>
      <w:tr w:rsidR="0001746A" w:rsidRPr="00F12DB9" w:rsidTr="00C97FB5">
        <w:trPr>
          <w:trHeight w:val="75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</w:rPr>
            </w:pPr>
            <w:r w:rsidRPr="00F12DB9">
              <w:rPr>
                <w:b/>
                <w:bCs/>
              </w:rPr>
              <w:t>Непр</w:t>
            </w:r>
            <w:r w:rsidRPr="00F12DB9">
              <w:rPr>
                <w:b/>
                <w:bCs/>
              </w:rPr>
              <w:t>о</w:t>
            </w:r>
            <w:r w:rsidRPr="00F12DB9">
              <w:rPr>
                <w:b/>
                <w:bCs/>
              </w:rPr>
              <w:t>граммная деятел</w:t>
            </w:r>
            <w:r w:rsidRPr="00F12DB9">
              <w:rPr>
                <w:b/>
                <w:bCs/>
              </w:rPr>
              <w:t>ь</w:t>
            </w:r>
            <w:r w:rsidRPr="00F12DB9">
              <w:rPr>
                <w:b/>
                <w:bCs/>
              </w:rPr>
              <w:t>ность о</w:t>
            </w:r>
            <w:r w:rsidRPr="00F12DB9">
              <w:rPr>
                <w:b/>
                <w:bCs/>
              </w:rPr>
              <w:t>р</w:t>
            </w:r>
            <w:r w:rsidRPr="00F12DB9">
              <w:rPr>
                <w:b/>
                <w:bCs/>
              </w:rPr>
              <w:t>ганов м</w:t>
            </w:r>
            <w:r w:rsidRPr="00F12DB9">
              <w:rPr>
                <w:b/>
                <w:bCs/>
              </w:rPr>
              <w:t>е</w:t>
            </w:r>
            <w:r w:rsidRPr="00F12DB9">
              <w:rPr>
                <w:b/>
                <w:bCs/>
              </w:rPr>
              <w:t>стного с</w:t>
            </w:r>
            <w:r w:rsidRPr="00F12DB9">
              <w:rPr>
                <w:b/>
                <w:bCs/>
              </w:rPr>
              <w:t>а</w:t>
            </w:r>
            <w:r w:rsidRPr="00F12DB9">
              <w:rPr>
                <w:b/>
                <w:bCs/>
              </w:rPr>
              <w:t>моупра</w:t>
            </w:r>
            <w:r w:rsidRPr="00F12DB9">
              <w:rPr>
                <w:b/>
                <w:bCs/>
              </w:rPr>
              <w:t>в</w:t>
            </w:r>
            <w:r w:rsidRPr="00F12DB9">
              <w:rPr>
                <w:b/>
                <w:bCs/>
              </w:rPr>
              <w:t>ления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77 0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86 843,00</w:t>
            </w:r>
          </w:p>
        </w:tc>
      </w:tr>
      <w:tr w:rsidR="0001746A" w:rsidRPr="00F12DB9" w:rsidTr="00C97FB5">
        <w:trPr>
          <w:trHeight w:val="37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r>
              <w:t>Непр</w:t>
            </w:r>
            <w:r>
              <w:t>о</w:t>
            </w:r>
            <w:r>
              <w:t>граммные расходы органов м</w:t>
            </w:r>
            <w:r>
              <w:t>е</w:t>
            </w:r>
            <w:r>
              <w:t>стного с</w:t>
            </w:r>
            <w:r>
              <w:t>а</w:t>
            </w:r>
            <w:r>
              <w:t>моуправл</w:t>
            </w:r>
            <w:r>
              <w:t>е</w:t>
            </w:r>
            <w:r>
              <w:t>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77 2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86 843,00</w:t>
            </w:r>
          </w:p>
        </w:tc>
      </w:tr>
      <w:tr w:rsidR="0001746A" w:rsidRPr="00F12DB9" w:rsidTr="00C97FB5">
        <w:trPr>
          <w:trHeight w:val="78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r>
              <w:t>Осущест</w:t>
            </w:r>
            <w:r>
              <w:t>в</w:t>
            </w:r>
            <w:r>
              <w:t>ление пе</w:t>
            </w:r>
            <w:r>
              <w:t>р</w:t>
            </w:r>
            <w:r>
              <w:t>вичного воинского учета на территор</w:t>
            </w:r>
            <w:r>
              <w:t>и</w:t>
            </w:r>
            <w:r>
              <w:t>ях, где о</w:t>
            </w:r>
            <w:r>
              <w:t>т</w:t>
            </w:r>
            <w:r>
              <w:t>сутствуют военные комисс</w:t>
            </w:r>
            <w:r>
              <w:t>а</w:t>
            </w:r>
            <w:r>
              <w:t>риаты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77 2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51180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86 843,00</w:t>
            </w:r>
          </w:p>
        </w:tc>
      </w:tr>
      <w:tr w:rsidR="0001746A" w:rsidRPr="00F12DB9" w:rsidTr="00C97FB5">
        <w:trPr>
          <w:trHeight w:val="160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Расходы на выплаты персоналу в целях обе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печения выполнения функций государс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венными (муниц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пальными) органами, казенными учрежд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ниями, о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ганами управления государс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венными внебю</w:t>
            </w:r>
            <w:r w:rsidRPr="00F12DB9">
              <w:rPr>
                <w:color w:val="000000"/>
              </w:rPr>
              <w:t>д</w:t>
            </w:r>
            <w:r w:rsidRPr="00F12DB9">
              <w:rPr>
                <w:color w:val="000000"/>
              </w:rPr>
              <w:t>жетными фондами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77 2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51180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77 019,50</w:t>
            </w:r>
          </w:p>
        </w:tc>
      </w:tr>
      <w:tr w:rsidR="0001746A" w:rsidRPr="00F12DB9" w:rsidTr="00C97FB5">
        <w:trPr>
          <w:trHeight w:val="900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Закупка т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варов, р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бот и услуг для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чения гос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дарстве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ных (мун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ципальных) нужд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77 2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51180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200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9 823,50</w:t>
            </w:r>
          </w:p>
        </w:tc>
      </w:tr>
      <w:tr w:rsidR="0001746A" w:rsidRPr="00F12DB9" w:rsidTr="00C97FB5">
        <w:trPr>
          <w:trHeight w:val="750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</w:rPr>
            </w:pPr>
            <w:r w:rsidRPr="00F12DB9">
              <w:rPr>
                <w:b/>
                <w:bCs/>
              </w:rPr>
              <w:t>38 336,00</w:t>
            </w:r>
          </w:p>
        </w:tc>
      </w:tr>
      <w:tr w:rsidR="0001746A" w:rsidRPr="00F12DB9" w:rsidTr="00C97FB5">
        <w:trPr>
          <w:trHeight w:val="75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Защита н</w:t>
            </w:r>
            <w:r w:rsidRPr="00F12DB9">
              <w:rPr>
                <w:b/>
                <w:bCs/>
                <w:color w:val="000000"/>
              </w:rPr>
              <w:t>а</w:t>
            </w:r>
            <w:r w:rsidRPr="00F12DB9">
              <w:rPr>
                <w:b/>
                <w:bCs/>
                <w:color w:val="000000"/>
              </w:rPr>
              <w:t>селения и террит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рии от чрезв</w:t>
            </w:r>
            <w:r w:rsidRPr="00F12DB9">
              <w:rPr>
                <w:b/>
                <w:bCs/>
                <w:color w:val="000000"/>
              </w:rPr>
              <w:t>ы</w:t>
            </w:r>
            <w:r w:rsidRPr="00F12DB9">
              <w:rPr>
                <w:b/>
                <w:bCs/>
                <w:color w:val="000000"/>
              </w:rPr>
              <w:t>чайных ситуаций природн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го и техн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генного характера, гражда</w:t>
            </w:r>
            <w:r w:rsidRPr="00F12DB9">
              <w:rPr>
                <w:b/>
                <w:bCs/>
                <w:color w:val="000000"/>
              </w:rPr>
              <w:t>н</w:t>
            </w:r>
            <w:r w:rsidRPr="00F12DB9">
              <w:rPr>
                <w:b/>
                <w:bCs/>
                <w:color w:val="000000"/>
              </w:rPr>
              <w:t>ская об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рона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462,00</w:t>
            </w:r>
          </w:p>
        </w:tc>
      </w:tr>
      <w:tr w:rsidR="0001746A" w:rsidRPr="00F12DB9" w:rsidTr="00C97FB5">
        <w:trPr>
          <w:trHeight w:val="208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Муниц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пальная программа Щеки</w:t>
            </w:r>
            <w:r w:rsidRPr="00F12DB9">
              <w:rPr>
                <w:b/>
                <w:bCs/>
                <w:color w:val="000000"/>
              </w:rPr>
              <w:t>н</w:t>
            </w:r>
            <w:r w:rsidRPr="00F12DB9">
              <w:rPr>
                <w:b/>
                <w:bCs/>
                <w:color w:val="000000"/>
              </w:rPr>
              <w:t>ского сел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совета Рыльского района Курской области «Пожарная безопа</w:t>
            </w:r>
            <w:r w:rsidRPr="00F12DB9">
              <w:rPr>
                <w:b/>
                <w:bCs/>
                <w:color w:val="000000"/>
              </w:rPr>
              <w:t>с</w:t>
            </w:r>
            <w:r w:rsidRPr="00F12DB9">
              <w:rPr>
                <w:b/>
                <w:bCs/>
                <w:color w:val="000000"/>
              </w:rPr>
              <w:t>ность и защита н</w:t>
            </w:r>
            <w:r w:rsidRPr="00F12DB9">
              <w:rPr>
                <w:b/>
                <w:bCs/>
                <w:color w:val="000000"/>
              </w:rPr>
              <w:t>а</w:t>
            </w:r>
            <w:r w:rsidRPr="00F12DB9">
              <w:rPr>
                <w:b/>
                <w:bCs/>
                <w:color w:val="000000"/>
              </w:rPr>
              <w:t>селения и террит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рии Щ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кинского сельсовета Рыльского района Курской области от чрезв</w:t>
            </w:r>
            <w:r w:rsidRPr="00F12DB9">
              <w:rPr>
                <w:b/>
                <w:bCs/>
                <w:color w:val="000000"/>
              </w:rPr>
              <w:t>ы</w:t>
            </w:r>
            <w:r w:rsidRPr="00F12DB9">
              <w:rPr>
                <w:b/>
                <w:bCs/>
                <w:color w:val="000000"/>
              </w:rPr>
              <w:t>чайных ситуаций на 2014-2016 годы и на пер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 xml:space="preserve">од до 2020 года" 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13 0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462,00</w:t>
            </w:r>
          </w:p>
        </w:tc>
      </w:tr>
      <w:tr w:rsidR="0001746A" w:rsidRPr="00F12DB9" w:rsidTr="00C97FB5">
        <w:trPr>
          <w:trHeight w:val="400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Подпр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грамма «Обеспеч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ние ко</w:t>
            </w:r>
            <w:r w:rsidRPr="00F12DB9">
              <w:rPr>
                <w:color w:val="000000"/>
              </w:rPr>
              <w:t>м</w:t>
            </w:r>
            <w:r w:rsidRPr="00F12DB9">
              <w:rPr>
                <w:color w:val="000000"/>
              </w:rPr>
              <w:t>плексной безопасн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сти жизн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деятельн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сти насел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 от чрезвыча</w:t>
            </w:r>
            <w:r w:rsidRPr="00F12DB9">
              <w:rPr>
                <w:color w:val="000000"/>
              </w:rPr>
              <w:t>й</w:t>
            </w:r>
            <w:r w:rsidRPr="00F12DB9">
              <w:rPr>
                <w:color w:val="000000"/>
              </w:rPr>
              <w:t>ных ситу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ций пр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родного и техноге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ного хара</w:t>
            </w:r>
            <w:r w:rsidRPr="00F12DB9">
              <w:rPr>
                <w:color w:val="000000"/>
              </w:rPr>
              <w:t>к</w:t>
            </w:r>
            <w:r w:rsidRPr="00F12DB9">
              <w:rPr>
                <w:color w:val="000000"/>
              </w:rPr>
              <w:t>тера, ст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бильности техноге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ной обст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новки на территории Щекинск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го сельс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вета Рыл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ского ра</w:t>
            </w:r>
            <w:r w:rsidRPr="00F12DB9">
              <w:rPr>
                <w:color w:val="000000"/>
              </w:rPr>
              <w:t>й</w:t>
            </w:r>
            <w:r w:rsidRPr="00F12DB9">
              <w:rPr>
                <w:color w:val="000000"/>
              </w:rPr>
              <w:t>она Ку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ской обла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ти" мун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ципальной программы Щекинск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го сельс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вета Рыл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ского ра</w:t>
            </w:r>
            <w:r w:rsidRPr="00F12DB9">
              <w:rPr>
                <w:color w:val="000000"/>
              </w:rPr>
              <w:t>й</w:t>
            </w:r>
            <w:r w:rsidRPr="00F12DB9">
              <w:rPr>
                <w:color w:val="000000"/>
              </w:rPr>
              <w:t>она Ку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ской обла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ти «Пожа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ная без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пасность и защита н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селения и территории Щекинск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го сельс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вета Рыл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ского ра</w:t>
            </w:r>
            <w:r w:rsidRPr="00F12DB9">
              <w:rPr>
                <w:color w:val="000000"/>
              </w:rPr>
              <w:t>й</w:t>
            </w:r>
            <w:r w:rsidRPr="00F12DB9">
              <w:rPr>
                <w:color w:val="000000"/>
              </w:rPr>
              <w:t>она Ку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ской обла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ти от чре</w:t>
            </w:r>
            <w:r w:rsidRPr="00F12DB9">
              <w:rPr>
                <w:color w:val="000000"/>
              </w:rPr>
              <w:t>з</w:t>
            </w:r>
            <w:r w:rsidRPr="00F12DB9">
              <w:rPr>
                <w:color w:val="000000"/>
              </w:rPr>
              <w:t xml:space="preserve">вычайных ситуаций на 2014-2016 годы и на период до 2020 года" 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13 1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462,00</w:t>
            </w:r>
          </w:p>
        </w:tc>
      </w:tr>
      <w:tr w:rsidR="0001746A" w:rsidRPr="00F12DB9" w:rsidTr="00C97FB5">
        <w:trPr>
          <w:trHeight w:val="2085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Основное направл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ние "Ос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ществление переданных полном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чий  от м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ниципал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ного района сельским поселениям в сфере создания, содержания и организ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ции де</w:t>
            </w:r>
            <w:r w:rsidRPr="00F12DB9">
              <w:rPr>
                <w:color w:val="000000"/>
              </w:rPr>
              <w:t>я</w:t>
            </w:r>
            <w:r w:rsidRPr="00F12DB9">
              <w:rPr>
                <w:color w:val="000000"/>
              </w:rPr>
              <w:t>тельности аварийно-спасател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ных служб и (или) ав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рийно-спасател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ных фо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мирований на террит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рии пос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ления"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 xml:space="preserve">03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13 1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462,00</w:t>
            </w:r>
          </w:p>
        </w:tc>
      </w:tr>
      <w:tr w:rsidR="0001746A" w:rsidRPr="00F12DB9" w:rsidTr="00C97FB5">
        <w:trPr>
          <w:trHeight w:val="112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Осущест</w:t>
            </w:r>
            <w:r w:rsidRPr="00F12DB9">
              <w:rPr>
                <w:color w:val="000000"/>
              </w:rPr>
              <w:t>в</w:t>
            </w:r>
            <w:r w:rsidRPr="00F12DB9">
              <w:rPr>
                <w:color w:val="000000"/>
              </w:rPr>
              <w:t>ление пер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данных полном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чий  в о</w:t>
            </w:r>
            <w:r w:rsidRPr="00F12DB9">
              <w:rPr>
                <w:color w:val="000000"/>
              </w:rPr>
              <w:t>б</w:t>
            </w:r>
            <w:r w:rsidRPr="00F12DB9">
              <w:rPr>
                <w:color w:val="000000"/>
              </w:rPr>
              <w:t>ласти гра</w:t>
            </w:r>
            <w:r w:rsidRPr="00F12DB9">
              <w:rPr>
                <w:color w:val="000000"/>
              </w:rPr>
              <w:t>ж</w:t>
            </w:r>
            <w:r w:rsidRPr="00F12DB9">
              <w:rPr>
                <w:color w:val="000000"/>
              </w:rPr>
              <w:t>данской обороны, защиты н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селения и территорий от чрезв</w:t>
            </w:r>
            <w:r w:rsidRPr="00F12DB9">
              <w:rPr>
                <w:color w:val="000000"/>
              </w:rPr>
              <w:t>ы</w:t>
            </w:r>
            <w:r w:rsidRPr="00F12DB9">
              <w:rPr>
                <w:color w:val="000000"/>
              </w:rPr>
              <w:t>чайных с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туаций, безопасн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сти людей на водных объектах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13 1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П1460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462,00</w:t>
            </w:r>
          </w:p>
        </w:tc>
      </w:tr>
      <w:tr w:rsidR="0001746A" w:rsidRPr="00F12DB9" w:rsidTr="00C97FB5">
        <w:trPr>
          <w:trHeight w:val="915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Закупка т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варов, р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бот и услуг для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чения гос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дарстве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ных (мун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ципальных) нужд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13 1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П1460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200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462,00</w:t>
            </w:r>
          </w:p>
        </w:tc>
      </w:tr>
      <w:tr w:rsidR="0001746A" w:rsidRPr="00F12DB9" w:rsidTr="00C97FB5">
        <w:trPr>
          <w:trHeight w:val="675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Обеспеч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ние п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жарной безопасн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сти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34 000,00</w:t>
            </w:r>
          </w:p>
        </w:tc>
      </w:tr>
      <w:tr w:rsidR="0001746A" w:rsidRPr="00F12DB9" w:rsidTr="00C97FB5">
        <w:trPr>
          <w:trHeight w:val="187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Муниц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пальная программа Щеки</w:t>
            </w:r>
            <w:r w:rsidRPr="00F12DB9">
              <w:rPr>
                <w:b/>
                <w:bCs/>
                <w:color w:val="000000"/>
              </w:rPr>
              <w:t>н</w:t>
            </w:r>
            <w:r w:rsidRPr="00F12DB9">
              <w:rPr>
                <w:b/>
                <w:bCs/>
                <w:color w:val="000000"/>
              </w:rPr>
              <w:t>ского сел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совета Рыльского района Курской области «Пожарная безопа</w:t>
            </w:r>
            <w:r w:rsidRPr="00F12DB9">
              <w:rPr>
                <w:b/>
                <w:bCs/>
                <w:color w:val="000000"/>
              </w:rPr>
              <w:t>с</w:t>
            </w:r>
            <w:r w:rsidRPr="00F12DB9">
              <w:rPr>
                <w:b/>
                <w:bCs/>
                <w:color w:val="000000"/>
              </w:rPr>
              <w:t>ность и защита н</w:t>
            </w:r>
            <w:r w:rsidRPr="00F12DB9">
              <w:rPr>
                <w:b/>
                <w:bCs/>
                <w:color w:val="000000"/>
              </w:rPr>
              <w:t>а</w:t>
            </w:r>
            <w:r w:rsidRPr="00F12DB9">
              <w:rPr>
                <w:b/>
                <w:bCs/>
                <w:color w:val="000000"/>
              </w:rPr>
              <w:t>селения и террит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рии Щ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кинского сельсовета от чрезв</w:t>
            </w:r>
            <w:r w:rsidRPr="00F12DB9">
              <w:rPr>
                <w:b/>
                <w:bCs/>
                <w:color w:val="000000"/>
              </w:rPr>
              <w:t>ы</w:t>
            </w:r>
            <w:r w:rsidRPr="00F12DB9">
              <w:rPr>
                <w:b/>
                <w:bCs/>
                <w:color w:val="000000"/>
              </w:rPr>
              <w:t>чайных ситуаций на 2014-2016 годы и на пер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од до 2020 года»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13 0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34 000,00</w:t>
            </w:r>
          </w:p>
        </w:tc>
      </w:tr>
      <w:tr w:rsidR="0001746A" w:rsidRPr="00F12DB9" w:rsidTr="00C97FB5">
        <w:trPr>
          <w:trHeight w:val="300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Подпр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грамма «Обеспеч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ние ко</w:t>
            </w:r>
            <w:r w:rsidRPr="00F12DB9">
              <w:rPr>
                <w:color w:val="000000"/>
              </w:rPr>
              <w:t>м</w:t>
            </w:r>
            <w:r w:rsidRPr="00F12DB9">
              <w:rPr>
                <w:color w:val="000000"/>
              </w:rPr>
              <w:t>плексной безопасн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сти жизн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деятельн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сти насел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 от чрезвыча</w:t>
            </w:r>
            <w:r w:rsidRPr="00F12DB9">
              <w:rPr>
                <w:color w:val="000000"/>
              </w:rPr>
              <w:t>й</w:t>
            </w:r>
            <w:r w:rsidRPr="00F12DB9">
              <w:rPr>
                <w:color w:val="000000"/>
              </w:rPr>
              <w:t>ных ситу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ций пр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родного и техноге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ного хара</w:t>
            </w:r>
            <w:r w:rsidRPr="00F12DB9">
              <w:rPr>
                <w:color w:val="000000"/>
              </w:rPr>
              <w:t>к</w:t>
            </w:r>
            <w:r w:rsidRPr="00F12DB9">
              <w:rPr>
                <w:color w:val="000000"/>
              </w:rPr>
              <w:t>тера, ст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бильности техноге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ной обст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новки» м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ниципал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ной пр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граммы Щекинск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го сельс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вета Рыл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ского ра</w:t>
            </w:r>
            <w:r w:rsidRPr="00F12DB9">
              <w:rPr>
                <w:color w:val="000000"/>
              </w:rPr>
              <w:t>й</w:t>
            </w:r>
            <w:r w:rsidRPr="00F12DB9">
              <w:rPr>
                <w:color w:val="000000"/>
              </w:rPr>
              <w:t>она Ку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ской обла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ти «Пожа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ная без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пасность и защита н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селения и территории Щекинск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го сельс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вета Рыл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ского ра</w:t>
            </w:r>
            <w:r w:rsidRPr="00F12DB9">
              <w:rPr>
                <w:color w:val="000000"/>
              </w:rPr>
              <w:t>й</w:t>
            </w:r>
            <w:r w:rsidRPr="00F12DB9">
              <w:rPr>
                <w:color w:val="000000"/>
              </w:rPr>
              <w:t>она Ку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ской обла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ти от чре</w:t>
            </w:r>
            <w:r w:rsidRPr="00F12DB9">
              <w:rPr>
                <w:color w:val="000000"/>
              </w:rPr>
              <w:t>з</w:t>
            </w:r>
            <w:r w:rsidRPr="00F12DB9">
              <w:rPr>
                <w:color w:val="000000"/>
              </w:rPr>
              <w:t>вычайных ситуаций на 2015-2019 годы и на перспект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 xml:space="preserve">ву до 2020года " 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13 2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34 000,00</w:t>
            </w:r>
          </w:p>
        </w:tc>
      </w:tr>
      <w:tr w:rsidR="0001746A" w:rsidRPr="00F12DB9" w:rsidTr="00C97FB5">
        <w:trPr>
          <w:trHeight w:val="112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Основное меропри</w:t>
            </w:r>
            <w:r w:rsidRPr="00F12DB9">
              <w:rPr>
                <w:color w:val="000000"/>
              </w:rPr>
              <w:t>я</w:t>
            </w:r>
            <w:r w:rsidRPr="00F12DB9">
              <w:rPr>
                <w:color w:val="000000"/>
              </w:rPr>
              <w:t>тие "Орг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низация р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боты по предупре</w:t>
            </w:r>
            <w:r w:rsidRPr="00F12DB9">
              <w:rPr>
                <w:color w:val="000000"/>
              </w:rPr>
              <w:t>ж</w:t>
            </w:r>
            <w:r w:rsidRPr="00F12DB9">
              <w:rPr>
                <w:color w:val="000000"/>
              </w:rPr>
              <w:t>дению и пресечению нарушений требований пожарной безопасн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сти и пр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вил повед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 на во</w:t>
            </w:r>
            <w:r w:rsidRPr="00F12DB9">
              <w:rPr>
                <w:color w:val="000000"/>
              </w:rPr>
              <w:t>д</w:t>
            </w:r>
            <w:r w:rsidRPr="00F12DB9">
              <w:rPr>
                <w:color w:val="000000"/>
              </w:rPr>
              <w:t>ных объе</w:t>
            </w:r>
            <w:r w:rsidRPr="00F12DB9">
              <w:rPr>
                <w:color w:val="000000"/>
              </w:rPr>
              <w:t>к</w:t>
            </w:r>
            <w:r w:rsidRPr="00F12DB9">
              <w:rPr>
                <w:color w:val="000000"/>
              </w:rPr>
              <w:t>тах"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 xml:space="preserve">13 2 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34 000,00</w:t>
            </w:r>
          </w:p>
        </w:tc>
      </w:tr>
      <w:tr w:rsidR="0001746A" w:rsidRPr="00F12DB9" w:rsidTr="00C97FB5">
        <w:trPr>
          <w:trHeight w:val="150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Расходы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пального образов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ния на обеспеч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 мер правовой и социальной защиты добровол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ных пожа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ных и по</w:t>
            </w:r>
            <w:r w:rsidRPr="00F12DB9">
              <w:rPr>
                <w:color w:val="000000"/>
              </w:rPr>
              <w:t>д</w:t>
            </w:r>
            <w:r w:rsidRPr="00F12DB9">
              <w:rPr>
                <w:color w:val="000000"/>
              </w:rPr>
              <w:t>держки о</w:t>
            </w:r>
            <w:r w:rsidRPr="00F12DB9">
              <w:rPr>
                <w:color w:val="000000"/>
              </w:rPr>
              <w:t>б</w:t>
            </w:r>
            <w:r w:rsidRPr="00F12DB9">
              <w:rPr>
                <w:color w:val="000000"/>
              </w:rPr>
              <w:t>ществе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ных объ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динений пожарной охраны на территории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пального образов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13 2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С1478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34 000,00</w:t>
            </w:r>
          </w:p>
        </w:tc>
      </w:tr>
      <w:tr w:rsidR="0001746A" w:rsidRPr="00F12DB9" w:rsidTr="00C97FB5">
        <w:trPr>
          <w:trHeight w:val="855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Закупка т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варов, р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бот и услуг для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чения гос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дарстве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ных (мун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ципальных) нужд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13 2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С1478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200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34 000,00</w:t>
            </w:r>
          </w:p>
        </w:tc>
      </w:tr>
      <w:tr w:rsidR="0001746A" w:rsidRPr="00F12DB9" w:rsidTr="00C97FB5">
        <w:trPr>
          <w:trHeight w:val="750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</w:rPr>
            </w:pPr>
            <w:r w:rsidRPr="00F12DB9">
              <w:rPr>
                <w:b/>
                <w:bCs/>
              </w:rPr>
              <w:t>Другие в</w:t>
            </w:r>
            <w:r w:rsidRPr="00F12DB9">
              <w:rPr>
                <w:b/>
                <w:bCs/>
              </w:rPr>
              <w:t>о</w:t>
            </w:r>
            <w:r w:rsidRPr="00F12DB9">
              <w:rPr>
                <w:b/>
                <w:bCs/>
              </w:rPr>
              <w:t>просы в области наци</w:t>
            </w:r>
            <w:r w:rsidRPr="00F12DB9">
              <w:rPr>
                <w:b/>
                <w:bCs/>
              </w:rPr>
              <w:t>о</w:t>
            </w:r>
            <w:r w:rsidRPr="00F12DB9">
              <w:rPr>
                <w:b/>
                <w:bCs/>
              </w:rPr>
              <w:t>нальной безопасн</w:t>
            </w:r>
            <w:r w:rsidRPr="00F12DB9">
              <w:rPr>
                <w:b/>
                <w:bCs/>
              </w:rPr>
              <w:t>о</w:t>
            </w:r>
            <w:r w:rsidRPr="00F12DB9">
              <w:rPr>
                <w:b/>
                <w:bCs/>
              </w:rPr>
              <w:t>сти и пр</w:t>
            </w:r>
            <w:r w:rsidRPr="00F12DB9">
              <w:rPr>
                <w:b/>
                <w:bCs/>
              </w:rPr>
              <w:t>а</w:t>
            </w:r>
            <w:r w:rsidRPr="00F12DB9">
              <w:rPr>
                <w:b/>
                <w:bCs/>
              </w:rPr>
              <w:t>воохран</w:t>
            </w:r>
            <w:r w:rsidRPr="00F12DB9">
              <w:rPr>
                <w:b/>
                <w:bCs/>
              </w:rPr>
              <w:t>и</w:t>
            </w:r>
            <w:r w:rsidRPr="00F12DB9">
              <w:rPr>
                <w:b/>
                <w:bCs/>
              </w:rPr>
              <w:t>тельной деятельн</w:t>
            </w:r>
            <w:r w:rsidRPr="00F12DB9">
              <w:rPr>
                <w:b/>
                <w:bCs/>
              </w:rPr>
              <w:t>о</w:t>
            </w:r>
            <w:r w:rsidRPr="00F12DB9">
              <w:rPr>
                <w:b/>
                <w:bCs/>
              </w:rPr>
              <w:t>сти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14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3 874,00</w:t>
            </w:r>
          </w:p>
        </w:tc>
      </w:tr>
      <w:tr w:rsidR="0001746A" w:rsidRPr="00F12DB9" w:rsidTr="00C97FB5">
        <w:trPr>
          <w:trHeight w:val="187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</w:rPr>
            </w:pPr>
            <w:r w:rsidRPr="00F12DB9">
              <w:rPr>
                <w:b/>
                <w:bCs/>
              </w:rPr>
              <w:t>Муниц</w:t>
            </w:r>
            <w:r w:rsidRPr="00F12DB9">
              <w:rPr>
                <w:b/>
                <w:bCs/>
              </w:rPr>
              <w:t>и</w:t>
            </w:r>
            <w:r w:rsidRPr="00F12DB9">
              <w:rPr>
                <w:b/>
                <w:bCs/>
              </w:rPr>
              <w:t>пальная программа Щеки</w:t>
            </w:r>
            <w:r w:rsidRPr="00F12DB9">
              <w:rPr>
                <w:b/>
                <w:bCs/>
              </w:rPr>
              <w:t>н</w:t>
            </w:r>
            <w:r w:rsidRPr="00F12DB9">
              <w:rPr>
                <w:b/>
                <w:bCs/>
              </w:rPr>
              <w:t>ского сел</w:t>
            </w:r>
            <w:r w:rsidRPr="00F12DB9">
              <w:rPr>
                <w:b/>
                <w:bCs/>
              </w:rPr>
              <w:t>ь</w:t>
            </w:r>
            <w:r w:rsidRPr="00F12DB9">
              <w:rPr>
                <w:b/>
                <w:bCs/>
              </w:rPr>
              <w:t>совета Рыльского района Курской обла</w:t>
            </w:r>
            <w:r w:rsidRPr="00F12DB9">
              <w:rPr>
                <w:b/>
                <w:bCs/>
              </w:rPr>
              <w:t>с</w:t>
            </w:r>
            <w:r w:rsidRPr="00F12DB9">
              <w:rPr>
                <w:b/>
                <w:bCs/>
              </w:rPr>
              <w:t>ти"Профилактика преступл</w:t>
            </w:r>
            <w:r w:rsidRPr="00F12DB9">
              <w:rPr>
                <w:b/>
                <w:bCs/>
              </w:rPr>
              <w:t>е</w:t>
            </w:r>
            <w:r w:rsidRPr="00F12DB9">
              <w:rPr>
                <w:b/>
                <w:bCs/>
              </w:rPr>
              <w:t>ний и иных пр</w:t>
            </w:r>
            <w:r w:rsidRPr="00F12DB9">
              <w:rPr>
                <w:b/>
                <w:bCs/>
              </w:rPr>
              <w:t>а</w:t>
            </w:r>
            <w:r w:rsidRPr="00F12DB9">
              <w:rPr>
                <w:b/>
                <w:bCs/>
              </w:rPr>
              <w:t>вонаруш</w:t>
            </w:r>
            <w:r w:rsidRPr="00F12DB9">
              <w:rPr>
                <w:b/>
                <w:bCs/>
              </w:rPr>
              <w:t>е</w:t>
            </w:r>
            <w:r w:rsidRPr="00F12DB9">
              <w:rPr>
                <w:b/>
                <w:bCs/>
              </w:rPr>
              <w:t>ний в Щ</w:t>
            </w:r>
            <w:r w:rsidRPr="00F12DB9">
              <w:rPr>
                <w:b/>
                <w:bCs/>
              </w:rPr>
              <w:t>е</w:t>
            </w:r>
            <w:r w:rsidRPr="00F12DB9">
              <w:rPr>
                <w:b/>
                <w:bCs/>
              </w:rPr>
              <w:t>кинском сельсовете Рыльского района Курской области на 2014-2016 годы и на период до 2020 года"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14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12 0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3 874,00</w:t>
            </w:r>
          </w:p>
        </w:tc>
      </w:tr>
      <w:tr w:rsidR="0001746A" w:rsidRPr="00F12DB9" w:rsidTr="00C97FB5">
        <w:trPr>
          <w:trHeight w:val="225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r>
              <w:t>Подпр</w:t>
            </w:r>
            <w:r>
              <w:t>о</w:t>
            </w:r>
            <w:r>
              <w:t>грамма «Обеспеч</w:t>
            </w:r>
            <w:r>
              <w:t>е</w:t>
            </w:r>
            <w:r>
              <w:t>ние  прав</w:t>
            </w:r>
            <w:r>
              <w:t>о</w:t>
            </w:r>
            <w:r>
              <w:t>порядка  на  территории  муниц</w:t>
            </w:r>
            <w:r>
              <w:t>и</w:t>
            </w:r>
            <w:r>
              <w:t>пального образов</w:t>
            </w:r>
            <w:r>
              <w:t>а</w:t>
            </w:r>
            <w:r>
              <w:t>ния» мун</w:t>
            </w:r>
            <w:r>
              <w:t>и</w:t>
            </w:r>
            <w:r>
              <w:t>ципальной программы Щекинск</w:t>
            </w:r>
            <w:r>
              <w:t>о</w:t>
            </w:r>
            <w:r>
              <w:t>го сельс</w:t>
            </w:r>
            <w:r>
              <w:t>о</w:t>
            </w:r>
            <w:r>
              <w:t>вета Рыл</w:t>
            </w:r>
            <w:r>
              <w:t>ь</w:t>
            </w:r>
            <w:r>
              <w:t>ского ра</w:t>
            </w:r>
            <w:r>
              <w:t>й</w:t>
            </w:r>
            <w:r>
              <w:t>она Ку</w:t>
            </w:r>
            <w:r>
              <w:t>р</w:t>
            </w:r>
            <w:r>
              <w:t>ской обла</w:t>
            </w:r>
            <w:r>
              <w:t>с</w:t>
            </w:r>
            <w:r>
              <w:t>ти"Профилактика пр</w:t>
            </w:r>
            <w:r>
              <w:t>е</w:t>
            </w:r>
            <w:r>
              <w:t>ступлений и иных правонар</w:t>
            </w:r>
            <w:r>
              <w:t>у</w:t>
            </w:r>
            <w:r>
              <w:t>шений в Щекинском сельсовете Рыльского района Курской области  на 2015-2019 годы и на перспект</w:t>
            </w:r>
            <w:r>
              <w:t>и</w:t>
            </w:r>
            <w:r>
              <w:t>ву до 2020года"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14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12 1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3 874,00</w:t>
            </w:r>
          </w:p>
        </w:tc>
      </w:tr>
      <w:tr w:rsidR="0001746A" w:rsidRPr="00F12DB9" w:rsidTr="00C97FB5">
        <w:trPr>
          <w:trHeight w:val="112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r>
              <w:t>Основное меропри</w:t>
            </w:r>
            <w:r>
              <w:t>я</w:t>
            </w:r>
            <w:r>
              <w:t>тие"Реализация мер</w:t>
            </w:r>
            <w:r>
              <w:t>о</w:t>
            </w:r>
            <w:r>
              <w:t>приятий направле</w:t>
            </w:r>
            <w:r>
              <w:t>н</w:t>
            </w:r>
            <w:r>
              <w:t>ных на обеспеч</w:t>
            </w:r>
            <w:r>
              <w:t>е</w:t>
            </w:r>
            <w:r>
              <w:t>ние прав</w:t>
            </w:r>
            <w:r>
              <w:t>о</w:t>
            </w:r>
            <w:r>
              <w:t>порядка на территории муниц</w:t>
            </w:r>
            <w:r>
              <w:t>и</w:t>
            </w:r>
            <w:r>
              <w:t>пального образов</w:t>
            </w:r>
            <w:r>
              <w:t>а</w:t>
            </w:r>
            <w:r>
              <w:t>ния"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14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12 1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3 874,00</w:t>
            </w:r>
          </w:p>
        </w:tc>
      </w:tr>
      <w:tr w:rsidR="0001746A" w:rsidRPr="00F12DB9" w:rsidTr="00C97FB5">
        <w:trPr>
          <w:trHeight w:val="87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r>
              <w:t>Реализация меропри</w:t>
            </w:r>
            <w:r>
              <w:t>я</w:t>
            </w:r>
            <w:r>
              <w:t>тий напра</w:t>
            </w:r>
            <w:r>
              <w:t>в</w:t>
            </w:r>
            <w:r>
              <w:t>ленных на обеспеч</w:t>
            </w:r>
            <w:r>
              <w:t>е</w:t>
            </w:r>
            <w:r>
              <w:t>ние прав</w:t>
            </w:r>
            <w:r>
              <w:t>о</w:t>
            </w:r>
            <w:r>
              <w:t>порядка на территории муниц</w:t>
            </w:r>
            <w:r>
              <w:t>и</w:t>
            </w:r>
            <w:r>
              <w:t>пального образов</w:t>
            </w:r>
            <w:r>
              <w:t>а</w:t>
            </w:r>
            <w:r>
              <w:t>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14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12 1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С1435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3 000,00</w:t>
            </w:r>
          </w:p>
        </w:tc>
      </w:tr>
      <w:tr w:rsidR="0001746A" w:rsidRPr="00F12DB9" w:rsidTr="00C97FB5">
        <w:trPr>
          <w:trHeight w:val="930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Закупка т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варов, р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бот и услуг для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чения гос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дарстве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ных (мун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ципальных) нужд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14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12 1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С1435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200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3 000,00</w:t>
            </w:r>
          </w:p>
        </w:tc>
      </w:tr>
      <w:tr w:rsidR="0001746A" w:rsidRPr="00F12DB9" w:rsidTr="00C97FB5">
        <w:trPr>
          <w:trHeight w:val="1680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r>
              <w:t>Реализация меропри</w:t>
            </w:r>
            <w:r>
              <w:t>я</w:t>
            </w:r>
            <w:r>
              <w:t>тий по п</w:t>
            </w:r>
            <w:r>
              <w:t>е</w:t>
            </w:r>
            <w:r>
              <w:t>реданным полномоч</w:t>
            </w:r>
            <w:r>
              <w:t>и</w:t>
            </w:r>
            <w:r>
              <w:t>ям в сфере участия в профила</w:t>
            </w:r>
            <w:r>
              <w:t>к</w:t>
            </w:r>
            <w:r>
              <w:t>тике терр</w:t>
            </w:r>
            <w:r>
              <w:t>о</w:t>
            </w:r>
            <w:r>
              <w:t>ризма и экстреми</w:t>
            </w:r>
            <w:r>
              <w:t>з</w:t>
            </w:r>
            <w:r>
              <w:t>ма, а также в миним</w:t>
            </w:r>
            <w:r>
              <w:t>и</w:t>
            </w:r>
            <w:r>
              <w:t>зации и (или) ли</w:t>
            </w:r>
            <w:r>
              <w:t>к</w:t>
            </w:r>
            <w:r>
              <w:t>видации последс</w:t>
            </w:r>
            <w:r>
              <w:t>т</w:t>
            </w:r>
            <w:r>
              <w:t>вий проя</w:t>
            </w:r>
            <w:r>
              <w:t>в</w:t>
            </w:r>
            <w:r>
              <w:t>лений те</w:t>
            </w:r>
            <w:r>
              <w:t>р</w:t>
            </w:r>
            <w:r>
              <w:t>роризма и экстреми</w:t>
            </w:r>
            <w:r>
              <w:t>з</w:t>
            </w:r>
            <w:r>
              <w:t>ма в гран</w:t>
            </w:r>
            <w:r>
              <w:t>и</w:t>
            </w:r>
            <w:r>
              <w:t>цах посел</w:t>
            </w:r>
            <w:r>
              <w:t>е</w:t>
            </w:r>
            <w:r>
              <w:t>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14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12 1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П1435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874,00</w:t>
            </w:r>
          </w:p>
        </w:tc>
      </w:tr>
      <w:tr w:rsidR="0001746A" w:rsidRPr="00F12DB9" w:rsidTr="00C97FB5">
        <w:trPr>
          <w:trHeight w:val="855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Закупка т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варов, р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бот и услуг для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чения гос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дарстве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ных (мун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ципальных) нужд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14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12 1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П1435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200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874,00</w:t>
            </w:r>
          </w:p>
        </w:tc>
      </w:tr>
      <w:tr w:rsidR="0001746A" w:rsidRPr="00F12DB9" w:rsidTr="00C97FB5">
        <w:trPr>
          <w:trHeight w:val="375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</w:rPr>
            </w:pPr>
            <w:r w:rsidRPr="00F12DB9">
              <w:rPr>
                <w:b/>
                <w:bCs/>
              </w:rPr>
              <w:t>77 125,00</w:t>
            </w:r>
          </w:p>
        </w:tc>
      </w:tr>
      <w:tr w:rsidR="0001746A" w:rsidRPr="00F12DB9" w:rsidTr="00C97FB5">
        <w:trPr>
          <w:trHeight w:val="37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Транспорт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125,00</w:t>
            </w:r>
          </w:p>
        </w:tc>
      </w:tr>
      <w:tr w:rsidR="0001746A" w:rsidRPr="00F12DB9" w:rsidTr="00C97FB5">
        <w:trPr>
          <w:trHeight w:val="75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</w:rPr>
            </w:pPr>
            <w:r w:rsidRPr="00F12DB9">
              <w:rPr>
                <w:b/>
                <w:bCs/>
              </w:rPr>
              <w:t>Непр</w:t>
            </w:r>
            <w:r w:rsidRPr="00F12DB9">
              <w:rPr>
                <w:b/>
                <w:bCs/>
              </w:rPr>
              <w:t>о</w:t>
            </w:r>
            <w:r w:rsidRPr="00F12DB9">
              <w:rPr>
                <w:b/>
                <w:bCs/>
              </w:rPr>
              <w:t>граммная деятел</w:t>
            </w:r>
            <w:r w:rsidRPr="00F12DB9">
              <w:rPr>
                <w:b/>
                <w:bCs/>
              </w:rPr>
              <w:t>ь</w:t>
            </w:r>
            <w:r w:rsidRPr="00F12DB9">
              <w:rPr>
                <w:b/>
                <w:bCs/>
              </w:rPr>
              <w:t>ность о</w:t>
            </w:r>
            <w:r w:rsidRPr="00F12DB9">
              <w:rPr>
                <w:b/>
                <w:bCs/>
              </w:rPr>
              <w:t>р</w:t>
            </w:r>
            <w:r w:rsidRPr="00F12DB9">
              <w:rPr>
                <w:b/>
                <w:bCs/>
              </w:rPr>
              <w:t>ганов м</w:t>
            </w:r>
            <w:r w:rsidRPr="00F12DB9">
              <w:rPr>
                <w:b/>
                <w:bCs/>
              </w:rPr>
              <w:t>е</w:t>
            </w:r>
            <w:r w:rsidRPr="00F12DB9">
              <w:rPr>
                <w:b/>
                <w:bCs/>
              </w:rPr>
              <w:t>стного с</w:t>
            </w:r>
            <w:r w:rsidRPr="00F12DB9">
              <w:rPr>
                <w:b/>
                <w:bCs/>
              </w:rPr>
              <w:t>а</w:t>
            </w:r>
            <w:r w:rsidRPr="00F12DB9">
              <w:rPr>
                <w:b/>
                <w:bCs/>
              </w:rPr>
              <w:t>моупра</w:t>
            </w:r>
            <w:r w:rsidRPr="00F12DB9">
              <w:rPr>
                <w:b/>
                <w:bCs/>
              </w:rPr>
              <w:t>в</w:t>
            </w:r>
            <w:r w:rsidRPr="00F12DB9">
              <w:rPr>
                <w:b/>
                <w:bCs/>
              </w:rPr>
              <w:t>ления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08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 xml:space="preserve">77 0 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125,00</w:t>
            </w:r>
          </w:p>
        </w:tc>
      </w:tr>
      <w:tr w:rsidR="0001746A" w:rsidRPr="00F12DB9" w:rsidTr="00C97FB5">
        <w:trPr>
          <w:trHeight w:val="37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r>
              <w:t>Непр</w:t>
            </w:r>
            <w:r>
              <w:t>о</w:t>
            </w:r>
            <w:r>
              <w:t>граммные расходы органов м</w:t>
            </w:r>
            <w:r>
              <w:t>е</w:t>
            </w:r>
            <w:r>
              <w:t>стного с</w:t>
            </w:r>
            <w:r>
              <w:t>а</w:t>
            </w:r>
            <w:r>
              <w:t>моуправл</w:t>
            </w:r>
            <w:r>
              <w:t>е</w:t>
            </w:r>
            <w:r>
              <w:t>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77 2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125,00</w:t>
            </w:r>
          </w:p>
        </w:tc>
      </w:tr>
      <w:tr w:rsidR="0001746A" w:rsidRPr="00F12DB9" w:rsidTr="00C97FB5">
        <w:trPr>
          <w:trHeight w:val="150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r>
              <w:t>Осущест</w:t>
            </w:r>
            <w:r>
              <w:t>в</w:t>
            </w:r>
            <w:r>
              <w:t>ление пер</w:t>
            </w:r>
            <w:r>
              <w:t>е</w:t>
            </w:r>
            <w:r>
              <w:t>данных полном</w:t>
            </w:r>
            <w:r>
              <w:t>о</w:t>
            </w:r>
            <w:r>
              <w:t>чий  от м</w:t>
            </w:r>
            <w:r>
              <w:t>у</w:t>
            </w:r>
            <w:r>
              <w:t>ниципал</w:t>
            </w:r>
            <w:r>
              <w:t>ь</w:t>
            </w:r>
            <w:r>
              <w:t>ного района сельским поселениям по созд</w:t>
            </w:r>
            <w:r>
              <w:t>а</w:t>
            </w:r>
            <w:r>
              <w:t>нию усл</w:t>
            </w:r>
            <w:r>
              <w:t>о</w:t>
            </w:r>
            <w:r>
              <w:t>вий для предоста</w:t>
            </w:r>
            <w:r>
              <w:t>в</w:t>
            </w:r>
            <w:r>
              <w:t>ления транспор</w:t>
            </w:r>
            <w:r>
              <w:t>т</w:t>
            </w:r>
            <w:r>
              <w:t>ных услуг населению и организ</w:t>
            </w:r>
            <w:r>
              <w:t>а</w:t>
            </w:r>
            <w:r>
              <w:t>ция тран</w:t>
            </w:r>
            <w:r>
              <w:t>с</w:t>
            </w:r>
            <w:r>
              <w:t>портного обслужив</w:t>
            </w:r>
            <w:r>
              <w:t>а</w:t>
            </w:r>
            <w:r>
              <w:t>ния насел</w:t>
            </w:r>
            <w:r>
              <w:t>е</w:t>
            </w:r>
            <w:r>
              <w:t>ния в гр</w:t>
            </w:r>
            <w:r>
              <w:t>а</w:t>
            </w:r>
            <w:r>
              <w:t>ницах п</w:t>
            </w:r>
            <w:r>
              <w:t>о</w:t>
            </w:r>
            <w:r>
              <w:t xml:space="preserve">селения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77 2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П1426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125,00</w:t>
            </w:r>
          </w:p>
        </w:tc>
      </w:tr>
      <w:tr w:rsidR="0001746A" w:rsidRPr="00F12DB9" w:rsidTr="00C97FB5">
        <w:trPr>
          <w:trHeight w:val="780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Закупка т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варов, р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бот и услуг для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чения гос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дарстве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ных (мун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ципальных) нужд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77 2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П1426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200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125,00</w:t>
            </w:r>
          </w:p>
        </w:tc>
      </w:tr>
      <w:tr w:rsidR="0001746A" w:rsidRPr="00F12DB9" w:rsidTr="00C97FB5">
        <w:trPr>
          <w:trHeight w:val="375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Другие в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просы в о</w:t>
            </w:r>
            <w:r w:rsidRPr="00F12DB9">
              <w:rPr>
                <w:color w:val="000000"/>
              </w:rPr>
              <w:t>б</w:t>
            </w:r>
            <w:r w:rsidRPr="00F12DB9">
              <w:rPr>
                <w:color w:val="000000"/>
              </w:rPr>
              <w:t>ласти н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циональной экономики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77 000,00</w:t>
            </w:r>
          </w:p>
        </w:tc>
      </w:tr>
      <w:tr w:rsidR="0001746A" w:rsidRPr="00F12DB9" w:rsidTr="00C97FB5">
        <w:trPr>
          <w:trHeight w:val="187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Муниц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пальная программа Щеки</w:t>
            </w:r>
            <w:r w:rsidRPr="00F12DB9">
              <w:rPr>
                <w:b/>
                <w:bCs/>
                <w:color w:val="000000"/>
              </w:rPr>
              <w:t>н</w:t>
            </w:r>
            <w:r w:rsidRPr="00F12DB9">
              <w:rPr>
                <w:b/>
                <w:bCs/>
                <w:color w:val="000000"/>
              </w:rPr>
              <w:t>ского сел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совета Рыльского района Курской области "Управл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ние мун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ципал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ным им</w:t>
            </w:r>
            <w:r w:rsidRPr="00F12DB9">
              <w:rPr>
                <w:b/>
                <w:bCs/>
                <w:color w:val="000000"/>
              </w:rPr>
              <w:t>у</w:t>
            </w:r>
            <w:r w:rsidRPr="00F12DB9">
              <w:rPr>
                <w:b/>
                <w:bCs/>
                <w:color w:val="000000"/>
              </w:rPr>
              <w:t>ществом и земельн</w:t>
            </w:r>
            <w:r w:rsidRPr="00F12DB9">
              <w:rPr>
                <w:b/>
                <w:bCs/>
                <w:color w:val="000000"/>
              </w:rPr>
              <w:t>ы</w:t>
            </w:r>
            <w:r w:rsidRPr="00F12DB9">
              <w:rPr>
                <w:b/>
                <w:bCs/>
                <w:color w:val="000000"/>
              </w:rPr>
              <w:t>ми ресу</w:t>
            </w:r>
            <w:r w:rsidRPr="00F12DB9">
              <w:rPr>
                <w:b/>
                <w:bCs/>
                <w:color w:val="000000"/>
              </w:rPr>
              <w:t>р</w:t>
            </w:r>
            <w:r w:rsidRPr="00F12DB9">
              <w:rPr>
                <w:b/>
                <w:bCs/>
                <w:color w:val="000000"/>
              </w:rPr>
              <w:t>сами Щ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кинского сельсовета Рыльского района Курской области на 2019 - 2021 годы и на перспе</w:t>
            </w:r>
            <w:r w:rsidRPr="00F12DB9">
              <w:rPr>
                <w:b/>
                <w:bCs/>
                <w:color w:val="000000"/>
              </w:rPr>
              <w:t>к</w:t>
            </w:r>
            <w:r w:rsidRPr="00F12DB9">
              <w:rPr>
                <w:b/>
                <w:bCs/>
                <w:color w:val="000000"/>
              </w:rPr>
              <w:t>тиву  до 2023 года"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04 0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76 000,00</w:t>
            </w:r>
          </w:p>
        </w:tc>
      </w:tr>
      <w:tr w:rsidR="0001746A" w:rsidRPr="00F12DB9" w:rsidTr="00C97FB5">
        <w:trPr>
          <w:trHeight w:val="300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Подпр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грамма "Соверше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ствование системы управления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пальным имущес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вом и з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мельными ресурсами на террит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рии Щ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кинского сельсовета Рыльского района Курской области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пальной программы Щекинск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го сельс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вета Рыл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ского ра</w:t>
            </w:r>
            <w:r w:rsidRPr="00F12DB9">
              <w:rPr>
                <w:color w:val="000000"/>
              </w:rPr>
              <w:t>й</w:t>
            </w:r>
            <w:r w:rsidRPr="00F12DB9">
              <w:rPr>
                <w:color w:val="000000"/>
              </w:rPr>
              <w:t>она Ку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ской обла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ти "Упра</w:t>
            </w:r>
            <w:r w:rsidRPr="00F12DB9">
              <w:rPr>
                <w:color w:val="000000"/>
              </w:rPr>
              <w:t>в</w:t>
            </w:r>
            <w:r w:rsidRPr="00F12DB9">
              <w:rPr>
                <w:color w:val="000000"/>
              </w:rPr>
              <w:t>ление м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ниципал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ным им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ществом и  земельн</w:t>
            </w:r>
            <w:r w:rsidRPr="00F12DB9">
              <w:rPr>
                <w:color w:val="000000"/>
              </w:rPr>
              <w:t>ы</w:t>
            </w:r>
            <w:r w:rsidRPr="00F12DB9">
              <w:rPr>
                <w:color w:val="000000"/>
              </w:rPr>
              <w:t>ми ресу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сами Щ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кинского сельсовета Рыльского района Курской области на 2019 - 2021 годы и на перспект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ву  до 2023 года"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04 1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76 000,00</w:t>
            </w:r>
          </w:p>
        </w:tc>
      </w:tr>
      <w:tr w:rsidR="0001746A" w:rsidRPr="00F12DB9" w:rsidTr="00C97FB5">
        <w:trPr>
          <w:trHeight w:val="112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Основное меропри</w:t>
            </w:r>
            <w:r w:rsidRPr="00F12DB9">
              <w:rPr>
                <w:color w:val="000000"/>
              </w:rPr>
              <w:t>я</w:t>
            </w:r>
            <w:r w:rsidRPr="00F12DB9">
              <w:rPr>
                <w:color w:val="000000"/>
              </w:rPr>
              <w:t>тие "Пр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ведение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пальной политики в области имущес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венных и земельных отношений на террит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рии Щ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кинского сельсовета Рыльского района Курской области"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04 1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76 000,00</w:t>
            </w:r>
          </w:p>
        </w:tc>
      </w:tr>
      <w:tr w:rsidR="0001746A" w:rsidRPr="00F12DB9" w:rsidTr="00C97FB5">
        <w:trPr>
          <w:trHeight w:val="37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Меропри</w:t>
            </w:r>
            <w:r w:rsidRPr="00F12DB9">
              <w:rPr>
                <w:color w:val="000000"/>
              </w:rPr>
              <w:t>я</w:t>
            </w:r>
            <w:r w:rsidRPr="00F12DB9">
              <w:rPr>
                <w:color w:val="000000"/>
              </w:rPr>
              <w:t>тия в о</w:t>
            </w:r>
            <w:r w:rsidRPr="00F12DB9">
              <w:rPr>
                <w:color w:val="000000"/>
              </w:rPr>
              <w:t>б</w:t>
            </w:r>
            <w:r w:rsidRPr="00F12DB9">
              <w:rPr>
                <w:color w:val="000000"/>
              </w:rPr>
              <w:t>ласти им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ществе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ных отн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шений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04 1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С1467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6 000,00</w:t>
            </w:r>
          </w:p>
        </w:tc>
      </w:tr>
      <w:tr w:rsidR="0001746A" w:rsidRPr="00F12DB9" w:rsidTr="00C97FB5">
        <w:trPr>
          <w:trHeight w:val="750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Закупка т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варов, р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бот и услуг для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чения гос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дарстве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ных (мун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ципальных) нужд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04 1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С1467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200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6 000,00</w:t>
            </w:r>
          </w:p>
        </w:tc>
      </w:tr>
      <w:tr w:rsidR="0001746A" w:rsidRPr="00F12DB9" w:rsidTr="00C97FB5">
        <w:trPr>
          <w:trHeight w:val="375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Меропри</w:t>
            </w:r>
            <w:r w:rsidRPr="00F12DB9">
              <w:rPr>
                <w:color w:val="000000"/>
              </w:rPr>
              <w:t>я</w:t>
            </w:r>
            <w:r w:rsidRPr="00F12DB9">
              <w:rPr>
                <w:color w:val="000000"/>
              </w:rPr>
              <w:t>тия в о</w:t>
            </w:r>
            <w:r w:rsidRPr="00F12DB9">
              <w:rPr>
                <w:color w:val="000000"/>
              </w:rPr>
              <w:t>б</w:t>
            </w:r>
            <w:r w:rsidRPr="00F12DB9">
              <w:rPr>
                <w:color w:val="000000"/>
              </w:rPr>
              <w:t>ласти з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мельных отношений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04 1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С1468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70 000,00</w:t>
            </w:r>
          </w:p>
        </w:tc>
      </w:tr>
      <w:tr w:rsidR="0001746A" w:rsidRPr="00F12DB9" w:rsidTr="00C97FB5">
        <w:trPr>
          <w:trHeight w:val="855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Закупка т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варов, р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бот и услуг для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чения гос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дарстве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ных (мун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ципальных) нужд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04 1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С1468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200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70 000,00</w:t>
            </w:r>
          </w:p>
        </w:tc>
      </w:tr>
      <w:tr w:rsidR="0001746A" w:rsidRPr="00F12DB9" w:rsidTr="00C97FB5">
        <w:trPr>
          <w:trHeight w:val="1500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Муниц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пальная программа  «Развитие малого и среднего предпр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нимател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ства на террит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рии МО «Щеки</w:t>
            </w:r>
            <w:r w:rsidRPr="00F12DB9">
              <w:rPr>
                <w:b/>
                <w:bCs/>
                <w:color w:val="000000"/>
              </w:rPr>
              <w:t>н</w:t>
            </w:r>
            <w:r w:rsidRPr="00F12DB9">
              <w:rPr>
                <w:b/>
                <w:bCs/>
                <w:color w:val="000000"/>
              </w:rPr>
              <w:t>ский сел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 xml:space="preserve">совет» Рыльского района Курской области на 2014-2023 годы»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F12DB9">
              <w:rPr>
                <w:b/>
                <w:bCs/>
                <w:color w:val="000000"/>
                <w:sz w:val="32"/>
                <w:szCs w:val="32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F12DB9">
              <w:rPr>
                <w:b/>
                <w:bCs/>
                <w:color w:val="000000"/>
                <w:sz w:val="32"/>
                <w:szCs w:val="32"/>
              </w:rPr>
              <w:t>12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F12DB9">
              <w:rPr>
                <w:b/>
                <w:bCs/>
                <w:color w:val="000000"/>
                <w:sz w:val="32"/>
                <w:szCs w:val="32"/>
              </w:rPr>
              <w:t>15 0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F12DB9">
              <w:rPr>
                <w:b/>
                <w:bCs/>
                <w:color w:val="000000"/>
                <w:sz w:val="32"/>
                <w:szCs w:val="32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  <w:sz w:val="32"/>
                <w:szCs w:val="32"/>
              </w:rPr>
            </w:pPr>
            <w:r w:rsidRPr="00F12DB9">
              <w:rPr>
                <w:b/>
                <w:bCs/>
                <w:color w:val="000000"/>
                <w:sz w:val="32"/>
                <w:szCs w:val="32"/>
              </w:rPr>
              <w:t>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F12DB9">
              <w:rPr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</w:rPr>
            </w:pPr>
            <w:r w:rsidRPr="00F12DB9">
              <w:rPr>
                <w:b/>
                <w:bCs/>
              </w:rPr>
              <w:t>1 000,00</w:t>
            </w:r>
          </w:p>
        </w:tc>
      </w:tr>
      <w:tr w:rsidR="0001746A" w:rsidRPr="00F12DB9" w:rsidTr="00C97FB5">
        <w:trPr>
          <w:trHeight w:val="112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r>
              <w:t>Подпр</w:t>
            </w:r>
            <w:r>
              <w:t>о</w:t>
            </w:r>
            <w:r>
              <w:t>грамма «Формир</w:t>
            </w:r>
            <w:r>
              <w:t>о</w:t>
            </w:r>
            <w:r>
              <w:t>вание бл</w:t>
            </w:r>
            <w:r>
              <w:t>а</w:t>
            </w:r>
            <w:r>
              <w:t>гоприятных условий для устойчив</w:t>
            </w:r>
            <w:r>
              <w:t>о</w:t>
            </w:r>
            <w:r>
              <w:t>го фун</w:t>
            </w:r>
            <w:r>
              <w:t>к</w:t>
            </w:r>
            <w:r>
              <w:t>циониров</w:t>
            </w:r>
            <w:r>
              <w:t>а</w:t>
            </w:r>
            <w:r>
              <w:t>ния и ра</w:t>
            </w:r>
            <w:r>
              <w:t>з</w:t>
            </w:r>
            <w:r>
              <w:t>вития мал</w:t>
            </w:r>
            <w:r>
              <w:t>о</w:t>
            </w:r>
            <w:r>
              <w:t>го и сред</w:t>
            </w:r>
            <w:r>
              <w:t>е</w:t>
            </w:r>
            <w:r>
              <w:t>него пре</w:t>
            </w:r>
            <w:r>
              <w:t>д</w:t>
            </w:r>
            <w:r>
              <w:t>приним</w:t>
            </w:r>
            <w:r>
              <w:t>а</w:t>
            </w:r>
            <w:r>
              <w:t xml:space="preserve">тельства» 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15 1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sz w:val="32"/>
                <w:szCs w:val="32"/>
              </w:rPr>
            </w:pPr>
            <w:r w:rsidRPr="00F12DB9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1 000,00</w:t>
            </w:r>
          </w:p>
        </w:tc>
      </w:tr>
      <w:tr w:rsidR="0001746A" w:rsidRPr="00F12DB9" w:rsidTr="00C97FB5">
        <w:trPr>
          <w:trHeight w:val="112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r>
              <w:t>Основное меропри</w:t>
            </w:r>
            <w:r>
              <w:t>я</w:t>
            </w:r>
            <w:r>
              <w:t>тие "Подг</w:t>
            </w:r>
            <w:r>
              <w:t>о</w:t>
            </w:r>
            <w:r>
              <w:t>товка и участие в регионал</w:t>
            </w:r>
            <w:r>
              <w:t>ь</w:t>
            </w:r>
            <w:r>
              <w:t>ных и ме</w:t>
            </w:r>
            <w:r>
              <w:t>ж</w:t>
            </w:r>
            <w:r>
              <w:t>регионал</w:t>
            </w:r>
            <w:r>
              <w:t>ь</w:t>
            </w:r>
            <w:r>
              <w:t>ных в</w:t>
            </w:r>
            <w:r>
              <w:t>ы</w:t>
            </w:r>
            <w:r>
              <w:t>ставках, ярмарках, конкурсках и других меропри</w:t>
            </w:r>
            <w:r>
              <w:t>я</w:t>
            </w:r>
            <w:r>
              <w:t>тиях"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15 1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sz w:val="32"/>
                <w:szCs w:val="32"/>
              </w:rPr>
            </w:pPr>
            <w:r w:rsidRPr="00F12DB9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1 000,00</w:t>
            </w:r>
          </w:p>
        </w:tc>
      </w:tr>
      <w:tr w:rsidR="0001746A" w:rsidRPr="00F12DB9" w:rsidTr="00C97FB5">
        <w:trPr>
          <w:trHeight w:val="75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r>
              <w:t>Обеспеч</w:t>
            </w:r>
            <w:r>
              <w:t>е</w:t>
            </w:r>
            <w:r>
              <w:t>ние усл</w:t>
            </w:r>
            <w:r>
              <w:t>о</w:t>
            </w:r>
            <w:r>
              <w:t>вий для развития малого и среднего предпр</w:t>
            </w:r>
            <w:r>
              <w:t>и</w:t>
            </w:r>
            <w:r>
              <w:t>нимател</w:t>
            </w:r>
            <w:r>
              <w:t>ь</w:t>
            </w:r>
            <w:r>
              <w:t>ства на те</w:t>
            </w:r>
            <w:r>
              <w:t>р</w:t>
            </w:r>
            <w:r>
              <w:t>ритории муниц</w:t>
            </w:r>
            <w:r>
              <w:t>и</w:t>
            </w:r>
            <w:r>
              <w:t>пального образов</w:t>
            </w:r>
            <w:r>
              <w:t>а</w:t>
            </w:r>
            <w:r>
              <w:t>ния"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15 1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С1405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sz w:val="32"/>
                <w:szCs w:val="32"/>
              </w:rPr>
            </w:pPr>
            <w:r w:rsidRPr="00F12DB9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1 000,00</w:t>
            </w:r>
          </w:p>
        </w:tc>
      </w:tr>
      <w:tr w:rsidR="0001746A" w:rsidRPr="00F12DB9" w:rsidTr="00C97FB5">
        <w:trPr>
          <w:trHeight w:val="75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Закупка т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варов, р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бот и услуг для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чения гос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дарстве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ных (мун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ципальных) нужд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15 1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С1405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200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1 000,00</w:t>
            </w:r>
          </w:p>
        </w:tc>
      </w:tr>
      <w:tr w:rsidR="0001746A" w:rsidRPr="00F12DB9" w:rsidTr="00C97FB5">
        <w:trPr>
          <w:trHeight w:val="37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ЖИЛИЩНО-КОММУНАЛЬНОЕ ХОЯЙСТВО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</w:rPr>
            </w:pPr>
            <w:r w:rsidRPr="00F12DB9">
              <w:rPr>
                <w:b/>
                <w:bCs/>
              </w:rPr>
              <w:t>454 090,00</w:t>
            </w:r>
          </w:p>
        </w:tc>
      </w:tr>
      <w:tr w:rsidR="0001746A" w:rsidRPr="00F12DB9" w:rsidTr="00C97FB5">
        <w:trPr>
          <w:trHeight w:val="37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Комм</w:t>
            </w:r>
            <w:r w:rsidRPr="00F12DB9">
              <w:rPr>
                <w:b/>
                <w:bCs/>
                <w:color w:val="000000"/>
              </w:rPr>
              <w:t>у</w:t>
            </w:r>
            <w:r w:rsidRPr="00F12DB9">
              <w:rPr>
                <w:b/>
                <w:bCs/>
                <w:color w:val="000000"/>
              </w:rPr>
              <w:t>нальное хозяйство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111 200,00</w:t>
            </w:r>
          </w:p>
        </w:tc>
      </w:tr>
      <w:tr w:rsidR="0001746A" w:rsidRPr="00F12DB9" w:rsidTr="00C97FB5">
        <w:trPr>
          <w:trHeight w:val="1875"/>
        </w:trPr>
        <w:tc>
          <w:tcPr>
            <w:tcW w:w="16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Муниц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пальная программа Щеки</w:t>
            </w:r>
            <w:r w:rsidRPr="00F12DB9">
              <w:rPr>
                <w:b/>
                <w:bCs/>
                <w:color w:val="000000"/>
              </w:rPr>
              <w:t>н</w:t>
            </w:r>
            <w:r w:rsidRPr="00F12DB9">
              <w:rPr>
                <w:b/>
                <w:bCs/>
                <w:color w:val="000000"/>
              </w:rPr>
              <w:t>ского сел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совета Рыльского района Курской обла</w:t>
            </w:r>
            <w:r w:rsidRPr="00F12DB9">
              <w:rPr>
                <w:b/>
                <w:bCs/>
                <w:color w:val="000000"/>
              </w:rPr>
              <w:t>с</w:t>
            </w:r>
            <w:r w:rsidRPr="00F12DB9">
              <w:rPr>
                <w:b/>
                <w:bCs/>
                <w:color w:val="000000"/>
              </w:rPr>
              <w:t>ти"Обеспечение до</w:t>
            </w:r>
            <w:r w:rsidRPr="00F12DB9">
              <w:rPr>
                <w:b/>
                <w:bCs/>
                <w:color w:val="000000"/>
              </w:rPr>
              <w:t>с</w:t>
            </w:r>
            <w:r w:rsidRPr="00F12DB9">
              <w:rPr>
                <w:b/>
                <w:bCs/>
                <w:color w:val="000000"/>
              </w:rPr>
              <w:t>тупным и комфор</w:t>
            </w:r>
            <w:r w:rsidRPr="00F12DB9">
              <w:rPr>
                <w:b/>
                <w:bCs/>
                <w:color w:val="000000"/>
              </w:rPr>
              <w:t>т</w:t>
            </w:r>
            <w:r w:rsidRPr="00F12DB9">
              <w:rPr>
                <w:b/>
                <w:bCs/>
                <w:color w:val="000000"/>
              </w:rPr>
              <w:t>ным жил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ем и ко</w:t>
            </w:r>
            <w:r w:rsidRPr="00F12DB9">
              <w:rPr>
                <w:b/>
                <w:bCs/>
                <w:color w:val="000000"/>
              </w:rPr>
              <w:t>м</w:t>
            </w:r>
            <w:r w:rsidRPr="00F12DB9">
              <w:rPr>
                <w:b/>
                <w:bCs/>
                <w:color w:val="000000"/>
              </w:rPr>
              <w:t>мунал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ными у</w:t>
            </w:r>
            <w:r w:rsidRPr="00F12DB9">
              <w:rPr>
                <w:b/>
                <w:bCs/>
                <w:color w:val="000000"/>
              </w:rPr>
              <w:t>с</w:t>
            </w:r>
            <w:r w:rsidRPr="00F12DB9">
              <w:rPr>
                <w:b/>
                <w:bCs/>
                <w:color w:val="000000"/>
              </w:rPr>
              <w:t>лугами граждан  в Щеки</w:t>
            </w:r>
            <w:r w:rsidRPr="00F12DB9">
              <w:rPr>
                <w:b/>
                <w:bCs/>
                <w:color w:val="000000"/>
              </w:rPr>
              <w:t>н</w:t>
            </w:r>
            <w:r w:rsidRPr="00F12DB9">
              <w:rPr>
                <w:b/>
                <w:bCs/>
                <w:color w:val="000000"/>
              </w:rPr>
              <w:t>ском сел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совете Рыльского района Курской области на 2019-2021 годы и на период до 2023 года»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07 0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111 200,00</w:t>
            </w:r>
          </w:p>
        </w:tc>
      </w:tr>
      <w:tr w:rsidR="0001746A" w:rsidRPr="00F12DB9" w:rsidTr="00C97FB5">
        <w:trPr>
          <w:trHeight w:val="2625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Подпр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грамма «Обеспеч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ние качес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венными услугами ЖКХ нас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ления Щ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кинского сельсовета Рыльского района Курской области»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пальной  программы Щекинск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го сельс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вета Рыл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ского ра</w:t>
            </w:r>
            <w:r w:rsidRPr="00F12DB9">
              <w:rPr>
                <w:color w:val="000000"/>
              </w:rPr>
              <w:t>й</w:t>
            </w:r>
            <w:r w:rsidRPr="00F12DB9">
              <w:rPr>
                <w:color w:val="000000"/>
              </w:rPr>
              <w:t>она Ку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ской обла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ти «Обе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печение доступным и комфор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ным жил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ем и ко</w:t>
            </w:r>
            <w:r w:rsidRPr="00F12DB9">
              <w:rPr>
                <w:color w:val="000000"/>
              </w:rPr>
              <w:t>м</w:t>
            </w:r>
            <w:r w:rsidRPr="00F12DB9">
              <w:rPr>
                <w:color w:val="000000"/>
              </w:rPr>
              <w:t>мунальн</w:t>
            </w:r>
            <w:r w:rsidRPr="00F12DB9">
              <w:rPr>
                <w:color w:val="000000"/>
              </w:rPr>
              <w:t>ы</w:t>
            </w:r>
            <w:r w:rsidRPr="00F12DB9">
              <w:rPr>
                <w:color w:val="000000"/>
              </w:rPr>
              <w:t>ми услуг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ми граждан в Щеки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ском сел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совете Рыльского района Курской области на 2014-2018 годы и на период до 2020 года»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07 2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111 200,00</w:t>
            </w:r>
          </w:p>
        </w:tc>
      </w:tr>
      <w:tr w:rsidR="0001746A" w:rsidRPr="00F12DB9" w:rsidTr="00C97FB5">
        <w:trPr>
          <w:trHeight w:val="225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Основное меропри</w:t>
            </w:r>
            <w:r w:rsidRPr="00F12DB9">
              <w:rPr>
                <w:color w:val="000000"/>
              </w:rPr>
              <w:t>я</w:t>
            </w:r>
            <w:r w:rsidRPr="00F12DB9">
              <w:rPr>
                <w:color w:val="000000"/>
              </w:rPr>
              <w:t>тие "Ос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ществление переданных полном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чий  от м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ниципал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ного района сельским поселениям по орган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зации в границах поселения электро-, тепло-, г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зо- и вод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снабжения населения, водоотв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дения, снабжения населения топливом в пределах полном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чий, уст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новленных законод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 xml:space="preserve">тельством Российской Федерации"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07 2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111 200,00</w:t>
            </w:r>
          </w:p>
        </w:tc>
      </w:tr>
      <w:tr w:rsidR="0001746A" w:rsidRPr="00F12DB9" w:rsidTr="00C97FB5">
        <w:trPr>
          <w:trHeight w:val="75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Осущест</w:t>
            </w:r>
            <w:r w:rsidRPr="00F12DB9">
              <w:rPr>
                <w:color w:val="000000"/>
              </w:rPr>
              <w:t>в</w:t>
            </w:r>
            <w:r w:rsidRPr="00F12DB9">
              <w:rPr>
                <w:color w:val="000000"/>
              </w:rPr>
              <w:t>ление пер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данных полном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чий  в о</w:t>
            </w:r>
            <w:r w:rsidRPr="00F12DB9">
              <w:rPr>
                <w:color w:val="000000"/>
              </w:rPr>
              <w:t>б</w:t>
            </w:r>
            <w:r w:rsidRPr="00F12DB9">
              <w:rPr>
                <w:color w:val="000000"/>
              </w:rPr>
              <w:t>ласти ко</w:t>
            </w:r>
            <w:r w:rsidRPr="00F12DB9">
              <w:rPr>
                <w:color w:val="000000"/>
              </w:rPr>
              <w:t>м</w:t>
            </w:r>
            <w:r w:rsidRPr="00F12DB9">
              <w:rPr>
                <w:color w:val="000000"/>
              </w:rPr>
              <w:t>мунального хозяйства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07 2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П1431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111 200,00</w:t>
            </w:r>
          </w:p>
        </w:tc>
      </w:tr>
      <w:tr w:rsidR="0001746A" w:rsidRPr="00F12DB9" w:rsidTr="007803BD">
        <w:trPr>
          <w:trHeight w:val="37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Иные бю</w:t>
            </w:r>
            <w:r w:rsidRPr="00F12DB9">
              <w:rPr>
                <w:color w:val="000000"/>
              </w:rPr>
              <w:t>д</w:t>
            </w:r>
            <w:r w:rsidRPr="00F12DB9">
              <w:rPr>
                <w:color w:val="000000"/>
              </w:rPr>
              <w:t>жетные а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сигнования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07 2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П1431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800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111 200,00</w:t>
            </w:r>
          </w:p>
        </w:tc>
      </w:tr>
      <w:tr w:rsidR="0001746A" w:rsidRPr="00F12DB9" w:rsidTr="00C97FB5">
        <w:trPr>
          <w:trHeight w:val="37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</w:rPr>
            </w:pPr>
            <w:r w:rsidRPr="00F12DB9">
              <w:rPr>
                <w:b/>
                <w:bCs/>
              </w:rPr>
              <w:t>Благоус</w:t>
            </w:r>
            <w:r w:rsidRPr="00F12DB9">
              <w:rPr>
                <w:b/>
                <w:bCs/>
              </w:rPr>
              <w:t>т</w:t>
            </w:r>
            <w:r w:rsidRPr="00F12DB9">
              <w:rPr>
                <w:b/>
                <w:bCs/>
              </w:rPr>
              <w:t>ройство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</w:rPr>
            </w:pPr>
            <w:r w:rsidRPr="00F12DB9">
              <w:rPr>
                <w:b/>
                <w:bCs/>
              </w:rPr>
              <w:t>342 890,00</w:t>
            </w:r>
          </w:p>
        </w:tc>
      </w:tr>
      <w:tr w:rsidR="0001746A" w:rsidRPr="00F12DB9" w:rsidTr="00C97FB5">
        <w:trPr>
          <w:trHeight w:val="1875"/>
        </w:trPr>
        <w:tc>
          <w:tcPr>
            <w:tcW w:w="16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Муниц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пальная программа Щеки</w:t>
            </w:r>
            <w:r w:rsidRPr="00F12DB9">
              <w:rPr>
                <w:b/>
                <w:bCs/>
                <w:color w:val="000000"/>
              </w:rPr>
              <w:t>н</w:t>
            </w:r>
            <w:r w:rsidRPr="00F12DB9">
              <w:rPr>
                <w:b/>
                <w:bCs/>
                <w:color w:val="000000"/>
              </w:rPr>
              <w:t>ского сел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совета Рыльского района Курской обла</w:t>
            </w:r>
            <w:r w:rsidRPr="00F12DB9">
              <w:rPr>
                <w:b/>
                <w:bCs/>
                <w:color w:val="000000"/>
              </w:rPr>
              <w:t>с</w:t>
            </w:r>
            <w:r w:rsidRPr="00F12DB9">
              <w:rPr>
                <w:b/>
                <w:bCs/>
                <w:color w:val="000000"/>
              </w:rPr>
              <w:t>ти"Обеспечение до</w:t>
            </w:r>
            <w:r w:rsidRPr="00F12DB9">
              <w:rPr>
                <w:b/>
                <w:bCs/>
                <w:color w:val="000000"/>
              </w:rPr>
              <w:t>с</w:t>
            </w:r>
            <w:r w:rsidRPr="00F12DB9">
              <w:rPr>
                <w:b/>
                <w:bCs/>
                <w:color w:val="000000"/>
              </w:rPr>
              <w:t>тупным и комфор</w:t>
            </w:r>
            <w:r w:rsidRPr="00F12DB9">
              <w:rPr>
                <w:b/>
                <w:bCs/>
                <w:color w:val="000000"/>
              </w:rPr>
              <w:t>т</w:t>
            </w:r>
            <w:r w:rsidRPr="00F12DB9">
              <w:rPr>
                <w:b/>
                <w:bCs/>
                <w:color w:val="000000"/>
              </w:rPr>
              <w:t>ным жил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ем и ко</w:t>
            </w:r>
            <w:r w:rsidRPr="00F12DB9">
              <w:rPr>
                <w:b/>
                <w:bCs/>
                <w:color w:val="000000"/>
              </w:rPr>
              <w:t>м</w:t>
            </w:r>
            <w:r w:rsidRPr="00F12DB9">
              <w:rPr>
                <w:b/>
                <w:bCs/>
                <w:color w:val="000000"/>
              </w:rPr>
              <w:t>мунал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ными у</w:t>
            </w:r>
            <w:r w:rsidRPr="00F12DB9">
              <w:rPr>
                <w:b/>
                <w:bCs/>
                <w:color w:val="000000"/>
              </w:rPr>
              <w:t>с</w:t>
            </w:r>
            <w:r w:rsidRPr="00F12DB9">
              <w:rPr>
                <w:b/>
                <w:bCs/>
                <w:color w:val="000000"/>
              </w:rPr>
              <w:t>лугами граждан  в Щеки</w:t>
            </w:r>
            <w:r w:rsidRPr="00F12DB9">
              <w:rPr>
                <w:b/>
                <w:bCs/>
                <w:color w:val="000000"/>
              </w:rPr>
              <w:t>н</w:t>
            </w:r>
            <w:r w:rsidRPr="00F12DB9">
              <w:rPr>
                <w:b/>
                <w:bCs/>
                <w:color w:val="000000"/>
              </w:rPr>
              <w:t>ском сел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совете Рыльского района Курской области на 2019-2021 годы и на период до 2023 года»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 xml:space="preserve">07 0 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</w:rPr>
            </w:pPr>
            <w:r w:rsidRPr="00F12DB9">
              <w:rPr>
                <w:b/>
                <w:bCs/>
              </w:rPr>
              <w:t>342 890,00</w:t>
            </w:r>
          </w:p>
        </w:tc>
      </w:tr>
      <w:tr w:rsidR="0001746A" w:rsidRPr="00F12DB9" w:rsidTr="00C97FB5">
        <w:trPr>
          <w:trHeight w:val="750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Подпр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грамма «Организ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ция благ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 xml:space="preserve">устройства территории поселения»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07 2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342 890,00</w:t>
            </w:r>
          </w:p>
        </w:tc>
      </w:tr>
      <w:tr w:rsidR="0001746A" w:rsidRPr="00F12DB9" w:rsidTr="00C97FB5">
        <w:trPr>
          <w:trHeight w:val="112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Основное меропри</w:t>
            </w:r>
            <w:r w:rsidRPr="00F12DB9">
              <w:rPr>
                <w:color w:val="000000"/>
              </w:rPr>
              <w:t>я</w:t>
            </w:r>
            <w:r w:rsidRPr="00F12DB9">
              <w:rPr>
                <w:color w:val="000000"/>
              </w:rPr>
              <w:t>тие "Созд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ние благ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приятных условий для обеспеч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 наде</w:t>
            </w:r>
            <w:r w:rsidRPr="00F12DB9">
              <w:rPr>
                <w:color w:val="000000"/>
              </w:rPr>
              <w:t>ж</w:t>
            </w:r>
            <w:r w:rsidRPr="00F12DB9">
              <w:rPr>
                <w:color w:val="000000"/>
              </w:rPr>
              <w:t>ной работы  жилищно-коммунал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гого хозя</w:t>
            </w:r>
            <w:r w:rsidRPr="00F12DB9">
              <w:rPr>
                <w:color w:val="000000"/>
              </w:rPr>
              <w:t>й</w:t>
            </w:r>
            <w:r w:rsidRPr="00F12DB9">
              <w:rPr>
                <w:color w:val="000000"/>
              </w:rPr>
              <w:t>ства в Щ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кинском сельсовете Рыльского района Курской области"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07 2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342 890,00</w:t>
            </w:r>
          </w:p>
        </w:tc>
      </w:tr>
      <w:tr w:rsidR="0001746A" w:rsidRPr="00F12DB9" w:rsidTr="00C97FB5">
        <w:trPr>
          <w:trHeight w:val="37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Меропри</w:t>
            </w:r>
            <w:r w:rsidRPr="00F12DB9">
              <w:rPr>
                <w:color w:val="000000"/>
              </w:rPr>
              <w:t>я</w:t>
            </w:r>
            <w:r w:rsidRPr="00F12DB9">
              <w:rPr>
                <w:color w:val="000000"/>
              </w:rPr>
              <w:t>тия по бл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гоустройс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ву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07 2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С1433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342 890,00</w:t>
            </w:r>
          </w:p>
        </w:tc>
      </w:tr>
      <w:tr w:rsidR="0001746A" w:rsidRPr="00F12DB9" w:rsidTr="00C97FB5">
        <w:trPr>
          <w:trHeight w:val="750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Закупка т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варов, р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бот и услуг для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чения гос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дарстве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ных (мун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ципальных) нужд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07 2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С1433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200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342 890,00</w:t>
            </w:r>
          </w:p>
        </w:tc>
      </w:tr>
      <w:tr w:rsidR="0001746A" w:rsidRPr="00F12DB9" w:rsidTr="00C97FB5">
        <w:trPr>
          <w:trHeight w:val="375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 xml:space="preserve">КУЛЬТУРА, КИНЕМАТОГРАФИЯ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1 728 186,00</w:t>
            </w:r>
          </w:p>
        </w:tc>
      </w:tr>
      <w:tr w:rsidR="0001746A" w:rsidRPr="00F12DB9" w:rsidTr="00C97FB5">
        <w:trPr>
          <w:trHeight w:val="37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Культура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1 727 811,00</w:t>
            </w:r>
          </w:p>
        </w:tc>
      </w:tr>
      <w:tr w:rsidR="0001746A" w:rsidRPr="00F12DB9" w:rsidTr="00C97FB5">
        <w:trPr>
          <w:trHeight w:val="150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Муниц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пальная программа Щеки</w:t>
            </w:r>
            <w:r w:rsidRPr="00F12DB9">
              <w:rPr>
                <w:b/>
                <w:bCs/>
                <w:color w:val="000000"/>
              </w:rPr>
              <w:t>н</w:t>
            </w:r>
            <w:r w:rsidRPr="00F12DB9">
              <w:rPr>
                <w:b/>
                <w:bCs/>
                <w:color w:val="000000"/>
              </w:rPr>
              <w:t>ского сел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совета Рыльского района Курской области «Развитие культуры в Щеки</w:t>
            </w:r>
            <w:r w:rsidRPr="00F12DB9">
              <w:rPr>
                <w:b/>
                <w:bCs/>
                <w:color w:val="000000"/>
              </w:rPr>
              <w:t>н</w:t>
            </w:r>
            <w:r w:rsidRPr="00F12DB9">
              <w:rPr>
                <w:b/>
                <w:bCs/>
                <w:color w:val="000000"/>
              </w:rPr>
              <w:t>ском сел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совете Рыльского района Курской области  на 2014-2023 годы»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01 0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1 727 811,00</w:t>
            </w:r>
          </w:p>
        </w:tc>
      </w:tr>
      <w:tr w:rsidR="0001746A" w:rsidRPr="00F12DB9" w:rsidTr="00C97FB5">
        <w:trPr>
          <w:trHeight w:val="225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Подпр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грамма «Развитие народного творчества и культу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но-досуговой деятельн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сти в Щ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кинском сельсовете Рыльского района Курской области»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пальной программы Щекинск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го сельс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вета Рыл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ского ра</w:t>
            </w:r>
            <w:r w:rsidRPr="00F12DB9">
              <w:rPr>
                <w:color w:val="000000"/>
              </w:rPr>
              <w:t>й</w:t>
            </w:r>
            <w:r w:rsidRPr="00F12DB9">
              <w:rPr>
                <w:color w:val="000000"/>
              </w:rPr>
              <w:t>она Ку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ской обла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ти «Разв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тие культ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ры в Щ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 xml:space="preserve">кинском сельсовете Рыльского района Курской области  на 2014-2023 годы»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01 1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1 727 811,00</w:t>
            </w:r>
          </w:p>
        </w:tc>
      </w:tr>
      <w:tr w:rsidR="0001746A" w:rsidRPr="00F12DB9" w:rsidTr="00C97FB5">
        <w:trPr>
          <w:trHeight w:val="75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Основное меропри</w:t>
            </w:r>
            <w:r w:rsidRPr="00F12DB9">
              <w:rPr>
                <w:color w:val="000000"/>
              </w:rPr>
              <w:t>я</w:t>
            </w:r>
            <w:r w:rsidRPr="00F12DB9">
              <w:rPr>
                <w:color w:val="000000"/>
              </w:rPr>
              <w:t>тие "Орг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низация культурно-досуговой деятельн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сти"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01 1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1 727 811,00</w:t>
            </w:r>
          </w:p>
        </w:tc>
      </w:tr>
      <w:tr w:rsidR="0001746A" w:rsidRPr="00F12DB9" w:rsidTr="00C97FB5">
        <w:trPr>
          <w:trHeight w:val="112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Заработная плата и н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числения на выплаты по оплате тр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да работн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ков учре</w:t>
            </w:r>
            <w:r w:rsidRPr="00F12DB9">
              <w:rPr>
                <w:color w:val="000000"/>
              </w:rPr>
              <w:t>ж</w:t>
            </w:r>
            <w:r w:rsidRPr="00F12DB9">
              <w:rPr>
                <w:color w:val="000000"/>
              </w:rPr>
              <w:t>дений кул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туры мун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ципальных образов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ний горо</w:t>
            </w:r>
            <w:r w:rsidRPr="00F12DB9">
              <w:rPr>
                <w:color w:val="000000"/>
              </w:rPr>
              <w:t>д</w:t>
            </w:r>
            <w:r w:rsidRPr="00F12DB9">
              <w:rPr>
                <w:color w:val="000000"/>
              </w:rPr>
              <w:t>ских и сельских поселений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01 1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13330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478 126,00</w:t>
            </w:r>
          </w:p>
        </w:tc>
      </w:tr>
      <w:tr w:rsidR="0001746A" w:rsidRPr="00F12DB9" w:rsidTr="00C97FB5">
        <w:trPr>
          <w:trHeight w:val="150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Расходы на выплаты персоналу в целях обе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печения выполнения функций государс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венными (муниц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пальными) органами, казенными учрежд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ниями, о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ганами управления государс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венными внебю</w:t>
            </w:r>
            <w:r w:rsidRPr="00F12DB9">
              <w:rPr>
                <w:color w:val="000000"/>
              </w:rPr>
              <w:t>д</w:t>
            </w:r>
            <w:r w:rsidRPr="00F12DB9">
              <w:rPr>
                <w:color w:val="000000"/>
              </w:rPr>
              <w:t>жетными фондами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01 1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13330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478 126,00</w:t>
            </w:r>
          </w:p>
        </w:tc>
      </w:tr>
      <w:tr w:rsidR="0001746A" w:rsidRPr="00F12DB9" w:rsidTr="00C97FB5">
        <w:trPr>
          <w:trHeight w:val="150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Реализация меропри</w:t>
            </w:r>
            <w:r w:rsidRPr="00F12DB9">
              <w:rPr>
                <w:color w:val="000000"/>
              </w:rPr>
              <w:t>я</w:t>
            </w:r>
            <w:r w:rsidRPr="00F12DB9">
              <w:rPr>
                <w:color w:val="000000"/>
              </w:rPr>
              <w:t>тий, н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правленных на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чение в</w:t>
            </w:r>
            <w:r w:rsidRPr="00F12DB9">
              <w:rPr>
                <w:color w:val="000000"/>
              </w:rPr>
              <w:t>ы</w:t>
            </w:r>
            <w:r w:rsidRPr="00F12DB9">
              <w:rPr>
                <w:color w:val="000000"/>
              </w:rPr>
              <w:t>плат зар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ботной пл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ты и начи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лений на выплаты по оплате тр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да работн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ков учре</w:t>
            </w:r>
            <w:r w:rsidRPr="00F12DB9">
              <w:rPr>
                <w:color w:val="000000"/>
              </w:rPr>
              <w:t>ж</w:t>
            </w:r>
            <w:r w:rsidRPr="00F12DB9">
              <w:rPr>
                <w:color w:val="000000"/>
              </w:rPr>
              <w:t>дений кул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туры мун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ципальных образов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ний горо</w:t>
            </w:r>
            <w:r w:rsidRPr="00F12DB9">
              <w:rPr>
                <w:color w:val="000000"/>
              </w:rPr>
              <w:t>д</w:t>
            </w:r>
            <w:r w:rsidRPr="00F12DB9">
              <w:rPr>
                <w:color w:val="000000"/>
              </w:rPr>
              <w:t>ских и сельских поселений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01 1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S3330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730 639,00</w:t>
            </w:r>
          </w:p>
        </w:tc>
      </w:tr>
      <w:tr w:rsidR="0001746A" w:rsidRPr="00F12DB9" w:rsidTr="00C97FB5">
        <w:trPr>
          <w:trHeight w:val="147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Расходы на выплаты персоналу в целях обе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печения выполнения функций государс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венными (муниц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пальными) органами, казенными учрежд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ниями, о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ганами управления государс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венными внебю</w:t>
            </w:r>
            <w:r w:rsidRPr="00F12DB9">
              <w:rPr>
                <w:color w:val="000000"/>
              </w:rPr>
              <w:t>д</w:t>
            </w:r>
            <w:r w:rsidRPr="00F12DB9">
              <w:rPr>
                <w:color w:val="000000"/>
              </w:rPr>
              <w:t>жетными фондами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01 1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S3330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730 639,00</w:t>
            </w:r>
          </w:p>
        </w:tc>
      </w:tr>
      <w:tr w:rsidR="0001746A" w:rsidRPr="00F12DB9" w:rsidTr="00C97FB5">
        <w:trPr>
          <w:trHeight w:val="75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Расходы на обеспеч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ние де</w:t>
            </w:r>
            <w:r w:rsidRPr="00F12DB9">
              <w:rPr>
                <w:color w:val="000000"/>
              </w:rPr>
              <w:t>я</w:t>
            </w:r>
            <w:r w:rsidRPr="00F12DB9">
              <w:rPr>
                <w:color w:val="000000"/>
              </w:rPr>
              <w:t>тельности (оказание услуг) м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ниципал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ных учре</w:t>
            </w:r>
            <w:r w:rsidRPr="00F12DB9">
              <w:rPr>
                <w:color w:val="000000"/>
              </w:rPr>
              <w:t>ж</w:t>
            </w:r>
            <w:r w:rsidRPr="00F12DB9">
              <w:rPr>
                <w:color w:val="000000"/>
              </w:rPr>
              <w:t>дений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01 1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С1401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519 046,00</w:t>
            </w:r>
          </w:p>
        </w:tc>
      </w:tr>
      <w:tr w:rsidR="0001746A" w:rsidRPr="00F12DB9" w:rsidTr="00C97FB5">
        <w:trPr>
          <w:trHeight w:val="855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Закупка т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варов, р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бот и услуг для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чения гос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дарстве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ных (мун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ципальных) нужд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01 1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С1401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200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467 546,00</w:t>
            </w:r>
          </w:p>
        </w:tc>
      </w:tr>
      <w:tr w:rsidR="0001746A" w:rsidRPr="00F12DB9" w:rsidTr="00C97FB5">
        <w:trPr>
          <w:trHeight w:val="375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Иные бю</w:t>
            </w:r>
            <w:r w:rsidRPr="00F12DB9">
              <w:rPr>
                <w:color w:val="000000"/>
              </w:rPr>
              <w:t>д</w:t>
            </w:r>
            <w:r w:rsidRPr="00F12DB9">
              <w:rPr>
                <w:color w:val="000000"/>
              </w:rPr>
              <w:t>жетные а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сигнования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01 1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С1401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800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51 500,00</w:t>
            </w:r>
          </w:p>
        </w:tc>
      </w:tr>
      <w:tr w:rsidR="0001746A" w:rsidRPr="00F12DB9" w:rsidTr="00C97FB5">
        <w:trPr>
          <w:trHeight w:val="375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Другие в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просы в области культуры, кинемат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графии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375,00</w:t>
            </w:r>
          </w:p>
        </w:tc>
      </w:tr>
      <w:tr w:rsidR="0001746A" w:rsidRPr="00F12DB9" w:rsidTr="00C97FB5">
        <w:trPr>
          <w:trHeight w:val="156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Муниц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пальная программа Щеки</w:t>
            </w:r>
            <w:r w:rsidRPr="00F12DB9">
              <w:rPr>
                <w:b/>
                <w:bCs/>
                <w:color w:val="000000"/>
              </w:rPr>
              <w:t>н</w:t>
            </w:r>
            <w:r w:rsidRPr="00F12DB9">
              <w:rPr>
                <w:b/>
                <w:bCs/>
                <w:color w:val="000000"/>
              </w:rPr>
              <w:t>ского сел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совета Рыльского района Курской области «Развитие культуры в Щеки</w:t>
            </w:r>
            <w:r w:rsidRPr="00F12DB9">
              <w:rPr>
                <w:b/>
                <w:bCs/>
                <w:color w:val="000000"/>
              </w:rPr>
              <w:t>н</w:t>
            </w:r>
            <w:r w:rsidRPr="00F12DB9">
              <w:rPr>
                <w:b/>
                <w:bCs/>
                <w:color w:val="000000"/>
              </w:rPr>
              <w:t>ском сел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совете Рыльского района Курской области на 2014-2017 годы и на период до 2020 года»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01 0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375,00</w:t>
            </w:r>
          </w:p>
        </w:tc>
      </w:tr>
      <w:tr w:rsidR="0001746A" w:rsidRPr="00F12DB9" w:rsidTr="00C97FB5">
        <w:trPr>
          <w:trHeight w:val="150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Подпр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грамма «Наследие»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пальной программы Щекинск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го сельс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вета Рыл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ского ра</w:t>
            </w:r>
            <w:r w:rsidRPr="00F12DB9">
              <w:rPr>
                <w:color w:val="000000"/>
              </w:rPr>
              <w:t>й</w:t>
            </w:r>
            <w:r w:rsidRPr="00F12DB9">
              <w:rPr>
                <w:color w:val="000000"/>
              </w:rPr>
              <w:t>она Ку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ской обла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ти «Разв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тие культ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ры в Щ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 xml:space="preserve">кинском сельсовете  Рыльского района Курской области на 2014-2016 годы и на период до 2020 года»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01 2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375,00</w:t>
            </w:r>
          </w:p>
        </w:tc>
      </w:tr>
      <w:tr w:rsidR="0001746A" w:rsidRPr="00F12DB9" w:rsidTr="00C97FB5">
        <w:trPr>
          <w:trHeight w:val="262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Основное меропри</w:t>
            </w:r>
            <w:r w:rsidRPr="00F12DB9">
              <w:rPr>
                <w:color w:val="000000"/>
              </w:rPr>
              <w:t>я</w:t>
            </w:r>
            <w:r w:rsidRPr="00F12DB9">
              <w:rPr>
                <w:color w:val="000000"/>
              </w:rPr>
              <w:t>тие "Ос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ществление переданных полном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чий  от м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ниципал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ного района сельским поселениям по сохран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нию, и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пользов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нии и поп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ляризации объектов культурн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го наследия (памятн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ков истории и культ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ры), нах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дящихся в собстве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ности пос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ления, о</w:t>
            </w:r>
            <w:r w:rsidRPr="00F12DB9">
              <w:rPr>
                <w:color w:val="000000"/>
              </w:rPr>
              <w:t>х</w:t>
            </w:r>
            <w:r w:rsidRPr="00F12DB9">
              <w:rPr>
                <w:color w:val="000000"/>
              </w:rPr>
              <w:t>рана объе</w:t>
            </w:r>
            <w:r w:rsidRPr="00F12DB9">
              <w:rPr>
                <w:color w:val="000000"/>
              </w:rPr>
              <w:t>к</w:t>
            </w:r>
            <w:r w:rsidRPr="00F12DB9">
              <w:rPr>
                <w:color w:val="000000"/>
              </w:rPr>
              <w:t>тов кул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турного н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следия (п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мятников истории и культуры) местного (муниц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пального) значения, распол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женных на территории поселения"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01 2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375,00</w:t>
            </w:r>
          </w:p>
        </w:tc>
      </w:tr>
      <w:tr w:rsidR="0001746A" w:rsidRPr="00F12DB9" w:rsidTr="00C97FB5">
        <w:trPr>
          <w:trHeight w:val="81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Осущест</w:t>
            </w:r>
            <w:r w:rsidRPr="00F12DB9">
              <w:rPr>
                <w:color w:val="000000"/>
              </w:rPr>
              <w:t>в</w:t>
            </w:r>
            <w:r w:rsidRPr="00F12DB9">
              <w:rPr>
                <w:color w:val="000000"/>
              </w:rPr>
              <w:t>ление пер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данных полном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чий по со</w:t>
            </w:r>
            <w:r w:rsidRPr="00F12DB9">
              <w:rPr>
                <w:color w:val="000000"/>
              </w:rPr>
              <w:t>з</w:t>
            </w:r>
            <w:r w:rsidRPr="00F12DB9">
              <w:rPr>
                <w:color w:val="000000"/>
              </w:rPr>
              <w:t>данию у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ловий для проведения меропри</w:t>
            </w:r>
            <w:r w:rsidRPr="00F12DB9">
              <w:rPr>
                <w:color w:val="000000"/>
              </w:rPr>
              <w:t>я</w:t>
            </w:r>
            <w:r w:rsidRPr="00F12DB9">
              <w:rPr>
                <w:color w:val="000000"/>
              </w:rPr>
              <w:t>тий в о</w:t>
            </w:r>
            <w:r w:rsidRPr="00F12DB9">
              <w:rPr>
                <w:color w:val="000000"/>
              </w:rPr>
              <w:t>б</w:t>
            </w:r>
            <w:r w:rsidRPr="00F12DB9">
              <w:rPr>
                <w:color w:val="000000"/>
              </w:rPr>
              <w:t>ласти кул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туры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01 2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П1463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375,00</w:t>
            </w:r>
          </w:p>
        </w:tc>
      </w:tr>
      <w:tr w:rsidR="0001746A" w:rsidRPr="00F12DB9" w:rsidTr="00C97FB5">
        <w:trPr>
          <w:trHeight w:val="780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Закупка т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варов, р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бот и услуг для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чения гос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дарстве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ных (мун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ципальных) нужд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01 2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П1463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200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375,00</w:t>
            </w:r>
          </w:p>
        </w:tc>
      </w:tr>
      <w:tr w:rsidR="0001746A" w:rsidRPr="00F12DB9" w:rsidTr="00C97FB5">
        <w:trPr>
          <w:trHeight w:val="375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Социал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ная пол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тика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129 452,05</w:t>
            </w:r>
          </w:p>
        </w:tc>
      </w:tr>
      <w:tr w:rsidR="0001746A" w:rsidRPr="00F12DB9" w:rsidTr="00C97FB5">
        <w:trPr>
          <w:trHeight w:val="37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Пенсио</w:t>
            </w:r>
            <w:r w:rsidRPr="00F12DB9">
              <w:rPr>
                <w:b/>
                <w:bCs/>
                <w:color w:val="000000"/>
              </w:rPr>
              <w:t>н</w:t>
            </w:r>
            <w:r w:rsidRPr="00F12DB9">
              <w:rPr>
                <w:b/>
                <w:bCs/>
                <w:color w:val="000000"/>
              </w:rPr>
              <w:t>ное обе</w:t>
            </w:r>
            <w:r w:rsidRPr="00F12DB9">
              <w:rPr>
                <w:b/>
                <w:bCs/>
                <w:color w:val="000000"/>
              </w:rPr>
              <w:t>с</w:t>
            </w:r>
            <w:r w:rsidRPr="00F12DB9">
              <w:rPr>
                <w:b/>
                <w:bCs/>
                <w:color w:val="000000"/>
              </w:rPr>
              <w:t>печение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129 452,05</w:t>
            </w:r>
          </w:p>
        </w:tc>
      </w:tr>
      <w:tr w:rsidR="0001746A" w:rsidRPr="00F12DB9" w:rsidTr="00C97FB5">
        <w:trPr>
          <w:trHeight w:val="157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Муниц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пальная программа Щекинского сельсовета Рыльского района Ку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р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ской области «Социал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ь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ная по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д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держка гр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ждан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br/>
              <w:t>в Щеки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н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ском сельс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вете Рыл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ь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ского района Курской о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б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ласти на 2020 – 2022 годы и на период до 2024 года»</w:t>
            </w:r>
          </w:p>
        </w:tc>
        <w:tc>
          <w:tcPr>
            <w:tcW w:w="10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10</w:t>
            </w: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01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02 0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129 452,05</w:t>
            </w:r>
          </w:p>
        </w:tc>
      </w:tr>
      <w:tr w:rsidR="0001746A" w:rsidRPr="00F12DB9" w:rsidTr="00C97FB5">
        <w:trPr>
          <w:trHeight w:val="225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Подпр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грамма «Социал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ная по</w:t>
            </w:r>
            <w:r w:rsidRPr="00F12DB9">
              <w:rPr>
                <w:color w:val="000000"/>
              </w:rPr>
              <w:t>д</w:t>
            </w:r>
            <w:r w:rsidRPr="00F12DB9">
              <w:rPr>
                <w:color w:val="000000"/>
              </w:rPr>
              <w:t>держка о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дельных категорий граждан»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пальной программы   Щекинск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го сельс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вета Рыл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ского ра</w:t>
            </w:r>
            <w:r w:rsidRPr="00F12DB9">
              <w:rPr>
                <w:color w:val="000000"/>
              </w:rPr>
              <w:t>й</w:t>
            </w:r>
            <w:r w:rsidRPr="00F12DB9">
              <w:rPr>
                <w:color w:val="000000"/>
              </w:rPr>
              <w:t>она Ку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ской обла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ти «Соц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альная по</w:t>
            </w:r>
            <w:r w:rsidRPr="00F12DB9">
              <w:rPr>
                <w:color w:val="000000"/>
              </w:rPr>
              <w:t>д</w:t>
            </w:r>
            <w:r w:rsidRPr="00F12DB9">
              <w:rPr>
                <w:color w:val="000000"/>
              </w:rPr>
              <w:t>держка граждан</w:t>
            </w:r>
            <w:r w:rsidRPr="00F12DB9">
              <w:rPr>
                <w:color w:val="000000"/>
              </w:rPr>
              <w:br/>
              <w:t>в Щеки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ском сел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совете Рыльского района Курской области на 2020 – 2022 годы и на период до 2024 года»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02 1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129 452,05</w:t>
            </w:r>
          </w:p>
        </w:tc>
      </w:tr>
      <w:tr w:rsidR="0001746A" w:rsidRPr="00F12DB9" w:rsidTr="00C97FB5">
        <w:trPr>
          <w:trHeight w:val="112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Основное меропри</w:t>
            </w:r>
            <w:r w:rsidRPr="00F12DB9">
              <w:rPr>
                <w:color w:val="000000"/>
              </w:rPr>
              <w:t>я</w:t>
            </w:r>
            <w:r w:rsidRPr="00F12DB9">
              <w:rPr>
                <w:color w:val="000000"/>
              </w:rPr>
              <w:t>тие "Пр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доставл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ние выплат пенсий за выслугу лет, доплат к пенсиям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пальных служащих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пального образов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ния"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02 1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129 452,05</w:t>
            </w:r>
          </w:p>
        </w:tc>
      </w:tr>
      <w:tr w:rsidR="0001746A" w:rsidRPr="00F12DB9" w:rsidTr="00C97FB5">
        <w:trPr>
          <w:trHeight w:val="75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Выплата пенсий за выслугу лет и доплат к пенсиям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 xml:space="preserve">пальных служащих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02 1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С1445</w:t>
            </w: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129 452,05</w:t>
            </w:r>
          </w:p>
        </w:tc>
      </w:tr>
      <w:tr w:rsidR="0001746A" w:rsidRPr="00F12DB9" w:rsidTr="00C97FB5">
        <w:trPr>
          <w:trHeight w:val="720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Социальное обеспеч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ние и иные выплаты населению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02 1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С1445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300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129 452,05</w:t>
            </w:r>
          </w:p>
        </w:tc>
      </w:tr>
      <w:tr w:rsidR="0001746A" w:rsidRPr="00F12DB9" w:rsidTr="00C97FB5">
        <w:trPr>
          <w:trHeight w:val="375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Физич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ская кул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тура и спорт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1 000,00</w:t>
            </w:r>
          </w:p>
        </w:tc>
      </w:tr>
      <w:tr w:rsidR="0001746A" w:rsidRPr="00F12DB9" w:rsidTr="00C97FB5">
        <w:trPr>
          <w:trHeight w:val="375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Массовый спорт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11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1 000,00</w:t>
            </w:r>
          </w:p>
        </w:tc>
      </w:tr>
      <w:tr w:rsidR="0001746A" w:rsidRPr="00F12DB9" w:rsidTr="00C97FB5">
        <w:trPr>
          <w:trHeight w:val="189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Муниц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пальная программа Щекинского сельсовета Рыльского района Ку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р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ской области «Создание условий, обеспеч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вающих п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вышение мотивации жителей м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у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ниципальн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го образов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ния к рег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у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лярным з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нятиям ф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зической культурой и спортом и ведению зд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рового о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б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раза жизни в Щекинском сельсовете Рыльского района Ку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р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ской области на 2015 – 2019 годы и на период до 2020 года"</w:t>
            </w:r>
          </w:p>
        </w:tc>
        <w:tc>
          <w:tcPr>
            <w:tcW w:w="10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11</w:t>
            </w: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02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08 0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1 000,00</w:t>
            </w:r>
          </w:p>
        </w:tc>
      </w:tr>
      <w:tr w:rsidR="0001746A" w:rsidRPr="00F12DB9" w:rsidTr="00C97FB5">
        <w:trPr>
          <w:trHeight w:val="300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Подпр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грамма «Реализ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ция мун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ципальной политики в сфере ф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зической культуры и спорта»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пальной программы  Щекинск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го сельс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вета Рыл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ского ра</w:t>
            </w:r>
            <w:r w:rsidRPr="00F12DB9">
              <w:rPr>
                <w:color w:val="000000"/>
              </w:rPr>
              <w:t>й</w:t>
            </w:r>
            <w:r w:rsidRPr="00F12DB9">
              <w:rPr>
                <w:color w:val="000000"/>
              </w:rPr>
              <w:t>она Ку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ской обла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ти «Созд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ние усл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вий, обе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печива</w:t>
            </w:r>
            <w:r w:rsidRPr="00F12DB9">
              <w:rPr>
                <w:color w:val="000000"/>
              </w:rPr>
              <w:t>ю</w:t>
            </w:r>
            <w:r w:rsidRPr="00F12DB9">
              <w:rPr>
                <w:color w:val="000000"/>
              </w:rPr>
              <w:t>щих пов</w:t>
            </w:r>
            <w:r w:rsidRPr="00F12DB9">
              <w:rPr>
                <w:color w:val="000000"/>
              </w:rPr>
              <w:t>ы</w:t>
            </w:r>
            <w:r w:rsidRPr="00F12DB9">
              <w:rPr>
                <w:color w:val="000000"/>
              </w:rPr>
              <w:t>шение м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тивации жителей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пального образов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ния к рег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лярным з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нятиям ф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зической культурой и спортом и ведению здорового образа жи</w:t>
            </w:r>
            <w:r w:rsidRPr="00F12DB9">
              <w:rPr>
                <w:color w:val="000000"/>
              </w:rPr>
              <w:t>з</w:t>
            </w:r>
            <w:r w:rsidRPr="00F12DB9">
              <w:rPr>
                <w:color w:val="000000"/>
              </w:rPr>
              <w:t>ни в Щ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кинском сельсовете Рыльского района Курской области на 2015 – 2019 годы и на период до 2020 года"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08 2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1 000,00</w:t>
            </w:r>
          </w:p>
        </w:tc>
      </w:tr>
      <w:tr w:rsidR="0001746A" w:rsidRPr="00F12DB9" w:rsidTr="00C97FB5">
        <w:trPr>
          <w:trHeight w:val="75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Основное меропри</w:t>
            </w:r>
            <w:r w:rsidRPr="00F12DB9">
              <w:rPr>
                <w:color w:val="000000"/>
              </w:rPr>
              <w:t>я</w:t>
            </w:r>
            <w:r w:rsidRPr="00F12DB9">
              <w:rPr>
                <w:color w:val="000000"/>
              </w:rPr>
              <w:t>тие "С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вершенс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вование системы физическ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го воспит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ния для различных групп и к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тегорий н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селения"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08 2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1 000,00</w:t>
            </w:r>
          </w:p>
        </w:tc>
      </w:tr>
      <w:tr w:rsidR="0001746A" w:rsidRPr="00F12DB9" w:rsidTr="00C97FB5">
        <w:trPr>
          <w:trHeight w:val="150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Создание условий, обеспеч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вающих повышение мотивации жителей Рыльского района Курской области к регулярным занятиям физической культурой и спортом и ведению здорового образа жи</w:t>
            </w:r>
            <w:r w:rsidRPr="00F12DB9">
              <w:rPr>
                <w:color w:val="000000"/>
              </w:rPr>
              <w:t>з</w:t>
            </w:r>
            <w:r w:rsidRPr="00F12DB9">
              <w:rPr>
                <w:color w:val="000000"/>
              </w:rPr>
              <w:t>ни</w:t>
            </w:r>
          </w:p>
        </w:tc>
        <w:tc>
          <w:tcPr>
            <w:tcW w:w="1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11</w:t>
            </w: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08 2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С1406</w:t>
            </w: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1 000,00</w:t>
            </w:r>
          </w:p>
        </w:tc>
      </w:tr>
      <w:tr w:rsidR="0001746A" w:rsidRPr="00F12DB9" w:rsidTr="00C97FB5">
        <w:trPr>
          <w:trHeight w:val="720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Закупка т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варов, р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бот и услуг для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чения гос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дарстве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ных (мун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ципальных) нужд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11</w:t>
            </w: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08 2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С1406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200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1 000,00</w:t>
            </w:r>
          </w:p>
        </w:tc>
      </w:tr>
    </w:tbl>
    <w:p w:rsidR="0001746A" w:rsidRDefault="0001746A" w:rsidP="00C97FB5">
      <w:pPr>
        <w:jc w:val="both"/>
        <w:rPr>
          <w:sz w:val="24"/>
          <w:szCs w:val="24"/>
        </w:rPr>
      </w:pPr>
    </w:p>
    <w:p w:rsidR="0001746A" w:rsidRDefault="0001746A" w:rsidP="00C97FB5">
      <w:pPr>
        <w:jc w:val="both"/>
        <w:rPr>
          <w:sz w:val="24"/>
          <w:szCs w:val="24"/>
        </w:rPr>
      </w:pPr>
    </w:p>
    <w:p w:rsidR="0001746A" w:rsidRDefault="0001746A" w:rsidP="00C97FB5">
      <w:pPr>
        <w:jc w:val="both"/>
        <w:rPr>
          <w:sz w:val="24"/>
          <w:szCs w:val="24"/>
        </w:rPr>
      </w:pPr>
    </w:p>
    <w:p w:rsidR="0001746A" w:rsidRDefault="0001746A" w:rsidP="00C97FB5">
      <w:pPr>
        <w:jc w:val="both"/>
        <w:rPr>
          <w:sz w:val="24"/>
          <w:szCs w:val="24"/>
        </w:rPr>
      </w:pPr>
    </w:p>
    <w:p w:rsidR="0001746A" w:rsidRDefault="0001746A" w:rsidP="00C97FB5">
      <w:pPr>
        <w:jc w:val="both"/>
        <w:rPr>
          <w:sz w:val="24"/>
          <w:szCs w:val="24"/>
        </w:rPr>
      </w:pPr>
    </w:p>
    <w:p w:rsidR="0001746A" w:rsidRDefault="0001746A" w:rsidP="00C97FB5">
      <w:pPr>
        <w:jc w:val="both"/>
        <w:rPr>
          <w:sz w:val="24"/>
          <w:szCs w:val="24"/>
        </w:rPr>
      </w:pPr>
    </w:p>
    <w:p w:rsidR="0001746A" w:rsidRDefault="0001746A" w:rsidP="00C97FB5">
      <w:pPr>
        <w:jc w:val="both"/>
        <w:rPr>
          <w:sz w:val="24"/>
          <w:szCs w:val="24"/>
        </w:rPr>
      </w:pPr>
    </w:p>
    <w:p w:rsidR="0001746A" w:rsidRDefault="0001746A" w:rsidP="00C97FB5">
      <w:pPr>
        <w:jc w:val="both"/>
        <w:rPr>
          <w:sz w:val="24"/>
          <w:szCs w:val="24"/>
        </w:rPr>
      </w:pPr>
    </w:p>
    <w:p w:rsidR="0001746A" w:rsidRDefault="0001746A" w:rsidP="00C97FB5">
      <w:pPr>
        <w:jc w:val="both"/>
        <w:rPr>
          <w:sz w:val="24"/>
          <w:szCs w:val="24"/>
        </w:rPr>
      </w:pPr>
    </w:p>
    <w:p w:rsidR="0001746A" w:rsidRDefault="0001746A" w:rsidP="00C97FB5">
      <w:pPr>
        <w:jc w:val="both"/>
        <w:rPr>
          <w:sz w:val="24"/>
          <w:szCs w:val="24"/>
        </w:rPr>
      </w:pPr>
    </w:p>
    <w:p w:rsidR="0001746A" w:rsidRDefault="0001746A" w:rsidP="00C97FB5">
      <w:pPr>
        <w:jc w:val="both"/>
        <w:rPr>
          <w:sz w:val="24"/>
          <w:szCs w:val="24"/>
        </w:rPr>
      </w:pPr>
    </w:p>
    <w:p w:rsidR="0001746A" w:rsidRDefault="0001746A" w:rsidP="00C97FB5">
      <w:pPr>
        <w:jc w:val="both"/>
        <w:rPr>
          <w:sz w:val="24"/>
          <w:szCs w:val="24"/>
        </w:rPr>
      </w:pPr>
    </w:p>
    <w:p w:rsidR="0001746A" w:rsidRDefault="0001746A" w:rsidP="00C97FB5">
      <w:pPr>
        <w:jc w:val="both"/>
        <w:rPr>
          <w:sz w:val="24"/>
          <w:szCs w:val="24"/>
        </w:rPr>
      </w:pPr>
    </w:p>
    <w:tbl>
      <w:tblPr>
        <w:tblW w:w="9648" w:type="dxa"/>
        <w:tblInd w:w="108" w:type="dxa"/>
        <w:tblLayout w:type="fixed"/>
        <w:tblLook w:val="0000"/>
      </w:tblPr>
      <w:tblGrid>
        <w:gridCol w:w="1407"/>
        <w:gridCol w:w="1040"/>
        <w:gridCol w:w="920"/>
        <w:gridCol w:w="960"/>
        <w:gridCol w:w="960"/>
        <w:gridCol w:w="808"/>
        <w:gridCol w:w="1160"/>
        <w:gridCol w:w="960"/>
        <w:gridCol w:w="1433"/>
      </w:tblGrid>
      <w:tr w:rsidR="0001746A" w:rsidRPr="00F12DB9" w:rsidTr="00FD1642">
        <w:trPr>
          <w:trHeight w:val="2840"/>
        </w:trPr>
        <w:tc>
          <w:tcPr>
            <w:tcW w:w="964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sz w:val="24"/>
                <w:szCs w:val="24"/>
              </w:rPr>
            </w:pPr>
            <w:bookmarkStart w:id="3" w:name="RANGE!A1:I158"/>
            <w:bookmarkEnd w:id="3"/>
            <w:r w:rsidRPr="00F12DB9">
              <w:rPr>
                <w:sz w:val="24"/>
                <w:szCs w:val="24"/>
              </w:rPr>
              <w:t>Приложение №9</w:t>
            </w:r>
          </w:p>
          <w:p w:rsidR="0001746A" w:rsidRPr="00F12DB9" w:rsidRDefault="0001746A" w:rsidP="00C97FB5">
            <w:pPr>
              <w:jc w:val="right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к решению Собрания Депутатов Щекинского сельсовета</w:t>
            </w:r>
          </w:p>
          <w:p w:rsidR="0001746A" w:rsidRPr="00F12DB9" w:rsidRDefault="0001746A" w:rsidP="00C97FB5">
            <w:pPr>
              <w:jc w:val="right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Рыльского района  от 23.12.2019г. № 157</w:t>
            </w:r>
          </w:p>
          <w:p w:rsidR="0001746A" w:rsidRDefault="0001746A" w:rsidP="00C97FB5">
            <w:pPr>
              <w:jc w:val="right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 xml:space="preserve"> (в редакции решения Собрания депутатов </w:t>
            </w:r>
          </w:p>
          <w:p w:rsidR="0001746A" w:rsidRDefault="0001746A" w:rsidP="00C97FB5">
            <w:pPr>
              <w:jc w:val="right"/>
              <w:rPr>
                <w:sz w:val="24"/>
                <w:szCs w:val="24"/>
              </w:rPr>
            </w:pPr>
            <w:r w:rsidRPr="00F12DB9">
              <w:rPr>
                <w:sz w:val="24"/>
                <w:szCs w:val="24"/>
              </w:rPr>
              <w:t>Щекинского сельсовета Рыльско</w:t>
            </w:r>
            <w:r>
              <w:rPr>
                <w:sz w:val="24"/>
                <w:szCs w:val="24"/>
              </w:rPr>
              <w:t xml:space="preserve">го района </w:t>
            </w:r>
          </w:p>
          <w:p w:rsidR="0001746A" w:rsidRPr="00F12DB9" w:rsidRDefault="0001746A" w:rsidP="00C97F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12.10.2020</w:t>
            </w:r>
            <w:r w:rsidRPr="00F12DB9">
              <w:rPr>
                <w:sz w:val="24"/>
                <w:szCs w:val="24"/>
              </w:rPr>
              <w:t xml:space="preserve"> г. № </w:t>
            </w:r>
            <w:r>
              <w:rPr>
                <w:sz w:val="24"/>
                <w:szCs w:val="24"/>
              </w:rPr>
              <w:t>199</w:t>
            </w:r>
            <w:r w:rsidRPr="00F12DB9">
              <w:rPr>
                <w:sz w:val="24"/>
                <w:szCs w:val="24"/>
              </w:rPr>
              <w:t>)</w:t>
            </w:r>
          </w:p>
          <w:p w:rsidR="0001746A" w:rsidRPr="00F12DB9" w:rsidRDefault="0001746A" w:rsidP="00C97FB5">
            <w:pPr>
              <w:jc w:val="center"/>
              <w:rPr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</w:rPr>
              <w:t>Ведомственная структура расходов бюджета Щекинского сельсовета Рыльского района Курской области на 2020 год</w:t>
            </w:r>
          </w:p>
        </w:tc>
      </w:tr>
      <w:tr w:rsidR="0001746A" w:rsidRPr="00F12DB9" w:rsidTr="00FD1642">
        <w:trPr>
          <w:gridBefore w:val="7"/>
          <w:wBefore w:w="7255" w:type="dxa"/>
          <w:trHeight w:val="36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1746A" w:rsidRPr="00F12DB9" w:rsidRDefault="0001746A" w:rsidP="00C97FB5">
            <w:pPr>
              <w:rPr>
                <w:rFonts w:ascii="Arial CYR" w:hAnsi="Arial CYR" w:cs="Arial CYR"/>
              </w:rPr>
            </w:pPr>
            <w:r w:rsidRPr="00F12DB9">
              <w:rPr>
                <w:rFonts w:ascii="Arial CYR" w:hAnsi="Arial CYR" w:cs="Arial CYR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1746A" w:rsidRPr="00F12DB9" w:rsidRDefault="0001746A" w:rsidP="00C97FB5">
            <w:pPr>
              <w:jc w:val="center"/>
              <w:rPr>
                <w:rFonts w:ascii="Arial CYR" w:hAnsi="Arial CYR" w:cs="Arial CYR"/>
              </w:rPr>
            </w:pPr>
            <w:r w:rsidRPr="00F12DB9">
              <w:rPr>
                <w:rFonts w:ascii="Arial CYR" w:hAnsi="Arial CYR" w:cs="Arial CYR"/>
              </w:rPr>
              <w:t>рублей</w:t>
            </w:r>
          </w:p>
        </w:tc>
      </w:tr>
      <w:tr w:rsidR="0001746A" w:rsidRPr="00F12DB9" w:rsidTr="00F12DB9">
        <w:trPr>
          <w:trHeight w:val="750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FFFFFF" w:fill="FFFFFF"/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Наим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нование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ГРБС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Рз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ПР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FFFFFF" w:fill="FFFFFF"/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ВР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Сумма на 2020 год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В С Е Г О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3916</w:t>
            </w:r>
            <w:r w:rsidRPr="00F12DB9">
              <w:rPr>
                <w:b/>
                <w:bCs/>
                <w:color w:val="000000"/>
              </w:rPr>
              <w:t>864,85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Админ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страция Щеки</w:t>
            </w:r>
            <w:r w:rsidRPr="00F12DB9">
              <w:rPr>
                <w:b/>
                <w:bCs/>
                <w:color w:val="000000"/>
              </w:rPr>
              <w:t>н</w:t>
            </w:r>
            <w:r w:rsidRPr="00F12DB9">
              <w:rPr>
                <w:b/>
                <w:bCs/>
                <w:color w:val="000000"/>
              </w:rPr>
              <w:t>ского сельс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вета Рыл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ского района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3 916 864,85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1 401 832,80</w:t>
            </w:r>
          </w:p>
        </w:tc>
      </w:tr>
      <w:tr w:rsidR="0001746A" w:rsidRPr="00F12DB9" w:rsidTr="00FD1642">
        <w:trPr>
          <w:trHeight w:val="75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Фун</w:t>
            </w:r>
            <w:r w:rsidRPr="00F12DB9">
              <w:rPr>
                <w:b/>
                <w:bCs/>
                <w:color w:val="000000"/>
              </w:rPr>
              <w:t>к</w:t>
            </w:r>
            <w:r w:rsidRPr="00F12DB9">
              <w:rPr>
                <w:b/>
                <w:bCs/>
                <w:color w:val="000000"/>
              </w:rPr>
              <w:t>цион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рование высшего должн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стного лица субъекта Росси</w:t>
            </w:r>
            <w:r w:rsidRPr="00F12DB9">
              <w:rPr>
                <w:b/>
                <w:bCs/>
                <w:color w:val="000000"/>
              </w:rPr>
              <w:t>й</w:t>
            </w:r>
            <w:r w:rsidRPr="00F12DB9">
              <w:rPr>
                <w:b/>
                <w:bCs/>
                <w:color w:val="000000"/>
              </w:rPr>
              <w:t>ской Ф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дерации и мун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ципал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ного о</w:t>
            </w:r>
            <w:r w:rsidRPr="00F12DB9">
              <w:rPr>
                <w:b/>
                <w:bCs/>
                <w:color w:val="000000"/>
              </w:rPr>
              <w:t>б</w:t>
            </w:r>
            <w:r w:rsidRPr="00F12DB9">
              <w:rPr>
                <w:b/>
                <w:bCs/>
                <w:color w:val="000000"/>
              </w:rPr>
              <w:t>разов</w:t>
            </w:r>
            <w:r w:rsidRPr="00F12DB9">
              <w:rPr>
                <w:b/>
                <w:bCs/>
                <w:color w:val="000000"/>
              </w:rPr>
              <w:t>а</w:t>
            </w:r>
            <w:r w:rsidRPr="00F12DB9">
              <w:rPr>
                <w:b/>
                <w:bCs/>
                <w:color w:val="000000"/>
              </w:rPr>
              <w:t>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485 074,19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Обесп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чение фун</w:t>
            </w:r>
            <w:r w:rsidRPr="00F12DB9">
              <w:rPr>
                <w:b/>
                <w:bCs/>
                <w:color w:val="000000"/>
              </w:rPr>
              <w:t>к</w:t>
            </w:r>
            <w:r w:rsidRPr="00F12DB9">
              <w:rPr>
                <w:b/>
                <w:bCs/>
                <w:color w:val="000000"/>
              </w:rPr>
              <w:t>цион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рования главы муниц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пального образ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вания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71 0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</w:rPr>
            </w:pPr>
            <w:r w:rsidRPr="00F12DB9">
              <w:rPr>
                <w:b/>
                <w:bCs/>
              </w:rPr>
              <w:t>485 074,19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Глава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пального образ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вания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71 1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485 074,19</w:t>
            </w:r>
          </w:p>
        </w:tc>
      </w:tr>
      <w:tr w:rsidR="0001746A" w:rsidRPr="00F12DB9" w:rsidTr="00FD1642">
        <w:trPr>
          <w:trHeight w:val="39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чение деятел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ности и выполн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ние функций органов местного сам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управл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71 1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С1402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485 074,19</w:t>
            </w:r>
          </w:p>
        </w:tc>
      </w:tr>
      <w:tr w:rsidR="0001746A" w:rsidRPr="00F12DB9" w:rsidTr="00FD1642">
        <w:trPr>
          <w:trHeight w:val="112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Расходы на в</w:t>
            </w:r>
            <w:r w:rsidRPr="00F12DB9">
              <w:rPr>
                <w:color w:val="000000"/>
              </w:rPr>
              <w:t>ы</w:t>
            </w:r>
            <w:r w:rsidRPr="00F12DB9">
              <w:rPr>
                <w:color w:val="000000"/>
              </w:rPr>
              <w:t>платы персон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лу в ц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лях обе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печения выполн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 функций госуда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ственн</w:t>
            </w:r>
            <w:r w:rsidRPr="00F12DB9">
              <w:rPr>
                <w:color w:val="000000"/>
              </w:rPr>
              <w:t>ы</w:t>
            </w:r>
            <w:r w:rsidRPr="00F12DB9">
              <w:rPr>
                <w:color w:val="000000"/>
              </w:rPr>
              <w:t>ми (м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</w:t>
            </w:r>
            <w:r w:rsidRPr="00F12DB9">
              <w:rPr>
                <w:color w:val="000000"/>
              </w:rPr>
              <w:t>ы</w:t>
            </w:r>
            <w:r w:rsidRPr="00F12DB9">
              <w:rPr>
                <w:color w:val="000000"/>
              </w:rPr>
              <w:t>ми) орг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нами, к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зенными учрежд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ниями, органами управл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 гос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дарс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венными внебю</w:t>
            </w:r>
            <w:r w:rsidRPr="00F12DB9">
              <w:rPr>
                <w:color w:val="000000"/>
              </w:rPr>
              <w:t>д</w:t>
            </w:r>
            <w:r w:rsidRPr="00F12DB9">
              <w:rPr>
                <w:color w:val="000000"/>
              </w:rPr>
              <w:t>жетными фондами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71 1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С1402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100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485 074,19</w:t>
            </w:r>
          </w:p>
        </w:tc>
      </w:tr>
      <w:tr w:rsidR="0001746A" w:rsidRPr="00F12DB9" w:rsidTr="00FD1642">
        <w:trPr>
          <w:trHeight w:val="75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Фун</w:t>
            </w:r>
            <w:r w:rsidRPr="00F12DB9">
              <w:rPr>
                <w:b/>
                <w:bCs/>
                <w:color w:val="000000"/>
              </w:rPr>
              <w:t>к</w:t>
            </w:r>
            <w:r w:rsidRPr="00F12DB9">
              <w:rPr>
                <w:b/>
                <w:bCs/>
                <w:color w:val="000000"/>
              </w:rPr>
              <w:t>цион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рование Прав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тельства Росси</w:t>
            </w:r>
            <w:r w:rsidRPr="00F12DB9">
              <w:rPr>
                <w:b/>
                <w:bCs/>
                <w:color w:val="000000"/>
              </w:rPr>
              <w:t>й</w:t>
            </w:r>
            <w:r w:rsidRPr="00F12DB9">
              <w:rPr>
                <w:b/>
                <w:bCs/>
                <w:color w:val="000000"/>
              </w:rPr>
              <w:t>ской Ф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дерации, высших испо</w:t>
            </w:r>
            <w:r w:rsidRPr="00F12DB9">
              <w:rPr>
                <w:b/>
                <w:bCs/>
                <w:color w:val="000000"/>
              </w:rPr>
              <w:t>л</w:t>
            </w:r>
            <w:r w:rsidRPr="00F12DB9">
              <w:rPr>
                <w:b/>
                <w:bCs/>
                <w:color w:val="000000"/>
              </w:rPr>
              <w:t>нител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ных о</w:t>
            </w:r>
            <w:r w:rsidRPr="00F12DB9">
              <w:rPr>
                <w:b/>
                <w:bCs/>
                <w:color w:val="000000"/>
              </w:rPr>
              <w:t>р</w:t>
            </w:r>
            <w:r w:rsidRPr="00F12DB9">
              <w:rPr>
                <w:b/>
                <w:bCs/>
                <w:color w:val="000000"/>
              </w:rPr>
              <w:t>ганов г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сударс</w:t>
            </w:r>
            <w:r w:rsidRPr="00F12DB9">
              <w:rPr>
                <w:b/>
                <w:bCs/>
                <w:color w:val="000000"/>
              </w:rPr>
              <w:t>т</w:t>
            </w:r>
            <w:r w:rsidRPr="00F12DB9">
              <w:rPr>
                <w:b/>
                <w:bCs/>
                <w:color w:val="000000"/>
              </w:rPr>
              <w:t>венной власти субъе</w:t>
            </w:r>
            <w:r w:rsidRPr="00F12DB9">
              <w:rPr>
                <w:b/>
                <w:bCs/>
                <w:color w:val="000000"/>
              </w:rPr>
              <w:t>к</w:t>
            </w:r>
            <w:r w:rsidRPr="00F12DB9">
              <w:rPr>
                <w:b/>
                <w:bCs/>
                <w:color w:val="000000"/>
              </w:rPr>
              <w:t>тов Ро</w:t>
            </w:r>
            <w:r w:rsidRPr="00F12DB9">
              <w:rPr>
                <w:b/>
                <w:bCs/>
                <w:color w:val="000000"/>
              </w:rPr>
              <w:t>с</w:t>
            </w:r>
            <w:r w:rsidRPr="00F12DB9">
              <w:rPr>
                <w:b/>
                <w:bCs/>
                <w:color w:val="000000"/>
              </w:rPr>
              <w:t>сийской Федер</w:t>
            </w:r>
            <w:r w:rsidRPr="00F12DB9">
              <w:rPr>
                <w:b/>
                <w:bCs/>
                <w:color w:val="000000"/>
              </w:rPr>
              <w:t>а</w:t>
            </w:r>
            <w:r w:rsidRPr="00F12DB9">
              <w:rPr>
                <w:b/>
                <w:bCs/>
                <w:color w:val="000000"/>
              </w:rPr>
              <w:t>ции, м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стных админ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страций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499</w:t>
            </w:r>
            <w:r w:rsidRPr="00F12DB9">
              <w:rPr>
                <w:b/>
                <w:bCs/>
                <w:color w:val="000000"/>
              </w:rPr>
              <w:t>525,81</w:t>
            </w:r>
          </w:p>
        </w:tc>
      </w:tr>
      <w:tr w:rsidR="0001746A" w:rsidRPr="00F12DB9" w:rsidTr="00FD1642">
        <w:trPr>
          <w:trHeight w:val="39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Обесп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чение фун</w:t>
            </w:r>
            <w:r w:rsidRPr="00F12DB9">
              <w:rPr>
                <w:b/>
                <w:bCs/>
                <w:color w:val="000000"/>
              </w:rPr>
              <w:t>к</w:t>
            </w:r>
            <w:r w:rsidRPr="00F12DB9">
              <w:rPr>
                <w:b/>
                <w:bCs/>
                <w:color w:val="000000"/>
              </w:rPr>
              <w:t>цион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рования местных админ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страций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73 0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</w:rPr>
            </w:pPr>
            <w:r>
              <w:rPr>
                <w:b/>
                <w:bCs/>
              </w:rPr>
              <w:t>499</w:t>
            </w:r>
            <w:r w:rsidRPr="00F12DB9">
              <w:rPr>
                <w:b/>
                <w:bCs/>
              </w:rPr>
              <w:t>525,81</w:t>
            </w:r>
          </w:p>
        </w:tc>
      </w:tr>
      <w:tr w:rsidR="0001746A" w:rsidRPr="00F12DB9" w:rsidTr="00FD1642">
        <w:trPr>
          <w:trHeight w:val="39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чение деятел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ности админ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страции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пального образ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вания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73 1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r>
              <w:t>499525,81</w:t>
            </w:r>
          </w:p>
        </w:tc>
      </w:tr>
      <w:tr w:rsidR="0001746A" w:rsidRPr="00F12DB9" w:rsidTr="00FD1642">
        <w:trPr>
          <w:trHeight w:val="39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чение деятел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ности и выполн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ние функций органов местного сам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управл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73 1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С1402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r>
              <w:t>499525,81</w:t>
            </w:r>
          </w:p>
        </w:tc>
      </w:tr>
      <w:tr w:rsidR="0001746A" w:rsidRPr="00F12DB9" w:rsidTr="00FD1642">
        <w:trPr>
          <w:trHeight w:val="112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Расходы на в</w:t>
            </w:r>
            <w:r w:rsidRPr="00F12DB9">
              <w:rPr>
                <w:color w:val="000000"/>
              </w:rPr>
              <w:t>ы</w:t>
            </w:r>
            <w:r w:rsidRPr="00F12DB9">
              <w:rPr>
                <w:color w:val="000000"/>
              </w:rPr>
              <w:t>платы персон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лу в ц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лях обе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печения выполн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 функций госуда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ственн</w:t>
            </w:r>
            <w:r w:rsidRPr="00F12DB9">
              <w:rPr>
                <w:color w:val="000000"/>
              </w:rPr>
              <w:t>ы</w:t>
            </w:r>
            <w:r w:rsidRPr="00F12DB9">
              <w:rPr>
                <w:color w:val="000000"/>
              </w:rPr>
              <w:t>ми (м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</w:t>
            </w:r>
            <w:r w:rsidRPr="00F12DB9">
              <w:rPr>
                <w:color w:val="000000"/>
              </w:rPr>
              <w:t>ы</w:t>
            </w:r>
            <w:r w:rsidRPr="00F12DB9">
              <w:rPr>
                <w:color w:val="000000"/>
              </w:rPr>
              <w:t>ми) орг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нами, к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зенными учрежд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ниями, органами управл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 гос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дарс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венными внебю</w:t>
            </w:r>
            <w:r w:rsidRPr="00F12DB9">
              <w:rPr>
                <w:color w:val="000000"/>
              </w:rPr>
              <w:t>д</w:t>
            </w:r>
            <w:r w:rsidRPr="00F12DB9">
              <w:rPr>
                <w:color w:val="000000"/>
              </w:rPr>
              <w:t>жетными фондами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73 1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С1402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100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ind w:left="-15"/>
            </w:pPr>
            <w:r>
              <w:t>499525,81</w:t>
            </w:r>
          </w:p>
        </w:tc>
      </w:tr>
      <w:tr w:rsidR="0001746A" w:rsidRPr="00F12DB9" w:rsidTr="00FD1642">
        <w:trPr>
          <w:trHeight w:val="750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Обесп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чение деятел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ности фина</w:t>
            </w:r>
            <w:r w:rsidRPr="00F12DB9">
              <w:rPr>
                <w:b/>
                <w:bCs/>
                <w:color w:val="000000"/>
              </w:rPr>
              <w:t>н</w:t>
            </w:r>
            <w:r w:rsidRPr="00F12DB9">
              <w:rPr>
                <w:b/>
                <w:bCs/>
                <w:color w:val="000000"/>
              </w:rPr>
              <w:t>совых, налог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вых и там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женных органов и орг</w:t>
            </w:r>
            <w:r w:rsidRPr="00F12DB9">
              <w:rPr>
                <w:b/>
                <w:bCs/>
                <w:color w:val="000000"/>
              </w:rPr>
              <w:t>а</w:t>
            </w:r>
            <w:r w:rsidRPr="00F12DB9">
              <w:rPr>
                <w:b/>
                <w:bCs/>
                <w:color w:val="000000"/>
              </w:rPr>
              <w:t>нов ф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нансов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го (ф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нансово-бюдже</w:t>
            </w:r>
            <w:r w:rsidRPr="00F12DB9">
              <w:rPr>
                <w:b/>
                <w:bCs/>
                <w:color w:val="000000"/>
              </w:rPr>
              <w:t>т</w:t>
            </w:r>
            <w:r w:rsidRPr="00F12DB9">
              <w:rPr>
                <w:b/>
                <w:bCs/>
                <w:color w:val="000000"/>
              </w:rPr>
              <w:t>ного) надзора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42 670,00</w:t>
            </w:r>
          </w:p>
        </w:tc>
      </w:tr>
      <w:tr w:rsidR="0001746A" w:rsidRPr="00F12DB9" w:rsidTr="00FD1642">
        <w:trPr>
          <w:trHeight w:val="39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Обесп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чение деятел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ности ко</w:t>
            </w:r>
            <w:r w:rsidRPr="00F12DB9">
              <w:rPr>
                <w:b/>
                <w:bCs/>
                <w:color w:val="000000"/>
              </w:rPr>
              <w:t>н</w:t>
            </w:r>
            <w:r w:rsidRPr="00F12DB9">
              <w:rPr>
                <w:b/>
                <w:bCs/>
                <w:color w:val="000000"/>
              </w:rPr>
              <w:t>трольно-счетных органов муниц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пального образ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вания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74 0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</w:rPr>
            </w:pPr>
            <w:r w:rsidRPr="00F12DB9">
              <w:rPr>
                <w:b/>
                <w:bCs/>
              </w:rPr>
              <w:t>36 000,00</w:t>
            </w:r>
          </w:p>
        </w:tc>
      </w:tr>
      <w:tr w:rsidR="0001746A" w:rsidRPr="00F12DB9" w:rsidTr="00FD1642">
        <w:trPr>
          <w:trHeight w:val="39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Аппарат ко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трольно-счетного органа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пального образ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вания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74 3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36 000,00</w:t>
            </w:r>
          </w:p>
        </w:tc>
      </w:tr>
      <w:tr w:rsidR="0001746A" w:rsidRPr="00F12DB9" w:rsidTr="00FD1642">
        <w:trPr>
          <w:trHeight w:val="75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r>
              <w:t>Иные межбю</w:t>
            </w:r>
            <w:r>
              <w:t>д</w:t>
            </w:r>
            <w:r>
              <w:t>жетные тран</w:t>
            </w:r>
            <w:r>
              <w:t>с</w:t>
            </w:r>
            <w:r>
              <w:t>ферты на осущес</w:t>
            </w:r>
            <w:r>
              <w:t>т</w:t>
            </w:r>
            <w:r>
              <w:t>вление переда</w:t>
            </w:r>
            <w:r>
              <w:t>н</w:t>
            </w:r>
            <w:r>
              <w:t>ных по</w:t>
            </w:r>
            <w:r>
              <w:t>л</w:t>
            </w:r>
            <w:r>
              <w:t>номочий в сфере внешнего муниц</w:t>
            </w:r>
            <w:r>
              <w:t>и</w:t>
            </w:r>
            <w:r>
              <w:t>пального финанс</w:t>
            </w:r>
            <w:r>
              <w:t>о</w:t>
            </w:r>
            <w:r>
              <w:t>вого ко</w:t>
            </w:r>
            <w:r>
              <w:t>н</w:t>
            </w:r>
            <w:r>
              <w:t>троля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74 3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r>
              <w:t>П1484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36 000,00</w:t>
            </w:r>
          </w:p>
        </w:tc>
      </w:tr>
      <w:tr w:rsidR="0001746A" w:rsidRPr="00F12DB9" w:rsidTr="00FD1642">
        <w:trPr>
          <w:trHeight w:val="39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r>
              <w:t>Ме</w:t>
            </w:r>
            <w:r>
              <w:t>ж</w:t>
            </w:r>
            <w:r>
              <w:t>бюдже</w:t>
            </w:r>
            <w:r>
              <w:t>т</w:t>
            </w:r>
            <w:r>
              <w:t>ные тран</w:t>
            </w:r>
            <w:r>
              <w:t>с</w:t>
            </w:r>
            <w:r>
              <w:t>ферты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74 3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r>
              <w:t>П1484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500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36 000,00</w:t>
            </w:r>
          </w:p>
        </w:tc>
      </w:tr>
      <w:tr w:rsidR="0001746A" w:rsidRPr="00F12DB9" w:rsidTr="00FD1642">
        <w:trPr>
          <w:trHeight w:val="39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Непр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грам</w:t>
            </w:r>
            <w:r w:rsidRPr="00F12DB9">
              <w:rPr>
                <w:b/>
                <w:bCs/>
                <w:color w:val="000000"/>
              </w:rPr>
              <w:t>м</w:t>
            </w:r>
            <w:r w:rsidRPr="00F12DB9">
              <w:rPr>
                <w:b/>
                <w:bCs/>
                <w:color w:val="000000"/>
              </w:rPr>
              <w:t>ная де</w:t>
            </w:r>
            <w:r w:rsidRPr="00F12DB9">
              <w:rPr>
                <w:b/>
                <w:bCs/>
                <w:color w:val="000000"/>
              </w:rPr>
              <w:t>я</w:t>
            </w:r>
            <w:r w:rsidRPr="00F12DB9">
              <w:rPr>
                <w:b/>
                <w:bCs/>
                <w:color w:val="000000"/>
              </w:rPr>
              <w:t>тел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ность органов местного сам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управл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77 0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00000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6 670,00</w:t>
            </w:r>
          </w:p>
        </w:tc>
      </w:tr>
      <w:tr w:rsidR="0001746A" w:rsidRPr="00F12DB9" w:rsidTr="00FD1642">
        <w:trPr>
          <w:trHeight w:val="39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Непр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грам</w:t>
            </w:r>
            <w:r w:rsidRPr="00F12DB9">
              <w:rPr>
                <w:color w:val="000000"/>
              </w:rPr>
              <w:t>м</w:t>
            </w:r>
            <w:r w:rsidRPr="00F12DB9">
              <w:rPr>
                <w:color w:val="000000"/>
              </w:rPr>
              <w:t>ные ра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ходы о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ганов м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стного сам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управл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77 2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6 670,00</w:t>
            </w:r>
          </w:p>
        </w:tc>
      </w:tr>
      <w:tr w:rsidR="0001746A" w:rsidRPr="00F12DB9" w:rsidTr="00FD1642">
        <w:trPr>
          <w:trHeight w:val="75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Осущес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вление переда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ных по</w:t>
            </w:r>
            <w:r w:rsidRPr="00F12DB9">
              <w:rPr>
                <w:color w:val="000000"/>
              </w:rPr>
              <w:t>л</w:t>
            </w:r>
            <w:r w:rsidRPr="00F12DB9">
              <w:rPr>
                <w:color w:val="000000"/>
              </w:rPr>
              <w:t>номочий от пос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лений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пальному району в сфере внутре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него м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пального финанс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вого ко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троля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77 2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П1485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6 670,00</w:t>
            </w:r>
          </w:p>
        </w:tc>
      </w:tr>
      <w:tr w:rsidR="0001746A" w:rsidRPr="00F12DB9" w:rsidTr="00FD1642">
        <w:trPr>
          <w:trHeight w:val="39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Ме</w:t>
            </w:r>
            <w:r w:rsidRPr="00F12DB9">
              <w:rPr>
                <w:color w:val="000000"/>
              </w:rPr>
              <w:t>ж</w:t>
            </w:r>
            <w:r w:rsidRPr="00F12DB9">
              <w:rPr>
                <w:color w:val="000000"/>
              </w:rPr>
              <w:t>бюдже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ные тран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ферты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77 2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П1485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500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6 670,00</w:t>
            </w:r>
          </w:p>
        </w:tc>
      </w:tr>
      <w:tr w:rsidR="0001746A" w:rsidRPr="00F12DB9" w:rsidTr="00FD1642">
        <w:trPr>
          <w:trHeight w:val="39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Другие общег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сударс</w:t>
            </w:r>
            <w:r w:rsidRPr="00F12DB9">
              <w:rPr>
                <w:b/>
                <w:bCs/>
                <w:color w:val="000000"/>
              </w:rPr>
              <w:t>т</w:t>
            </w:r>
            <w:r w:rsidRPr="00F12DB9">
              <w:rPr>
                <w:b/>
                <w:bCs/>
                <w:color w:val="000000"/>
              </w:rPr>
              <w:t>венные вопросы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ind w:left="-82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374 562,80</w:t>
            </w:r>
          </w:p>
        </w:tc>
      </w:tr>
      <w:tr w:rsidR="0001746A" w:rsidRPr="00F12DB9" w:rsidTr="00FD1642">
        <w:trPr>
          <w:trHeight w:val="750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Мун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ципал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ная пр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грамма  Щеки</w:t>
            </w:r>
            <w:r w:rsidRPr="00F12DB9">
              <w:rPr>
                <w:b/>
                <w:bCs/>
                <w:color w:val="000000"/>
              </w:rPr>
              <w:t>н</w:t>
            </w:r>
            <w:r w:rsidRPr="00F12DB9">
              <w:rPr>
                <w:b/>
                <w:bCs/>
                <w:color w:val="000000"/>
              </w:rPr>
              <w:t>ского сельс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вета Рыл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ского района Курской области «Разв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тие м</w:t>
            </w:r>
            <w:r w:rsidRPr="00F12DB9">
              <w:rPr>
                <w:b/>
                <w:bCs/>
                <w:color w:val="000000"/>
              </w:rPr>
              <w:t>у</w:t>
            </w:r>
            <w:r w:rsidRPr="00F12DB9">
              <w:rPr>
                <w:b/>
                <w:bCs/>
                <w:color w:val="000000"/>
              </w:rPr>
              <w:t>ниц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пальной службы в Щ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кинском сельс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вете  на 2014-2023 г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ды»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09 0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5 000,00</w:t>
            </w:r>
          </w:p>
        </w:tc>
      </w:tr>
      <w:tr w:rsidR="0001746A" w:rsidRPr="00F12DB9" w:rsidTr="00FD1642">
        <w:trPr>
          <w:trHeight w:val="112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Подпр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грамма «Реал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зация м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ропри</w:t>
            </w:r>
            <w:r w:rsidRPr="00F12DB9">
              <w:rPr>
                <w:color w:val="000000"/>
              </w:rPr>
              <w:t>я</w:t>
            </w:r>
            <w:r w:rsidRPr="00F12DB9">
              <w:rPr>
                <w:color w:val="000000"/>
              </w:rPr>
              <w:t>тий, н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правле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ных на развитие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пальной службы»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пальной програ</w:t>
            </w:r>
            <w:r w:rsidRPr="00F12DB9">
              <w:rPr>
                <w:color w:val="000000"/>
              </w:rPr>
              <w:t>м</w:t>
            </w:r>
            <w:r w:rsidRPr="00F12DB9">
              <w:rPr>
                <w:color w:val="000000"/>
              </w:rPr>
              <w:t>мы «Ра</w:t>
            </w:r>
            <w:r w:rsidRPr="00F12DB9">
              <w:rPr>
                <w:color w:val="000000"/>
              </w:rPr>
              <w:t>з</w:t>
            </w:r>
            <w:r w:rsidRPr="00F12DB9">
              <w:rPr>
                <w:color w:val="000000"/>
              </w:rPr>
              <w:t>витие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пальной службы в Щеки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ском сельсов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те  на 2014-2023 г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ды»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09 1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5 000,00</w:t>
            </w:r>
          </w:p>
        </w:tc>
      </w:tr>
      <w:tr w:rsidR="0001746A" w:rsidRPr="00F12DB9" w:rsidTr="00FD1642">
        <w:trPr>
          <w:trHeight w:val="75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Основное мер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приятие "Созд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ние ма</w:t>
            </w:r>
            <w:r w:rsidRPr="00F12DB9">
              <w:rPr>
                <w:color w:val="000000"/>
              </w:rPr>
              <w:t>к</w:t>
            </w:r>
            <w:r w:rsidRPr="00F12DB9">
              <w:rPr>
                <w:color w:val="000000"/>
              </w:rPr>
              <w:t>симал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ных у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ловий для пр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хождения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пальной службы и уко</w:t>
            </w:r>
            <w:r w:rsidRPr="00F12DB9">
              <w:rPr>
                <w:color w:val="000000"/>
              </w:rPr>
              <w:t>м</w:t>
            </w:r>
            <w:r w:rsidRPr="00F12DB9">
              <w:rPr>
                <w:color w:val="000000"/>
              </w:rPr>
              <w:t>плект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вания о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ганов м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стного сам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управл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 в</w:t>
            </w:r>
            <w:r w:rsidRPr="00F12DB9">
              <w:rPr>
                <w:color w:val="000000"/>
              </w:rPr>
              <w:t>ы</w:t>
            </w:r>
            <w:r w:rsidRPr="00F12DB9">
              <w:rPr>
                <w:color w:val="000000"/>
              </w:rPr>
              <w:t>сокопр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фесси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нальн</w:t>
            </w:r>
            <w:r w:rsidRPr="00F12DB9">
              <w:rPr>
                <w:color w:val="000000"/>
              </w:rPr>
              <w:t>ы</w:t>
            </w:r>
            <w:r w:rsidRPr="00F12DB9">
              <w:rPr>
                <w:color w:val="000000"/>
              </w:rPr>
              <w:t>ми ка</w:t>
            </w:r>
            <w:r w:rsidRPr="00F12DB9">
              <w:rPr>
                <w:color w:val="000000"/>
              </w:rPr>
              <w:t>д</w:t>
            </w:r>
            <w:r w:rsidRPr="00F12DB9">
              <w:rPr>
                <w:color w:val="000000"/>
              </w:rPr>
              <w:t>рами"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09 1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5 000,00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Мер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приятия, напра</w:t>
            </w:r>
            <w:r w:rsidRPr="00F12DB9">
              <w:rPr>
                <w:color w:val="000000"/>
              </w:rPr>
              <w:t>в</w:t>
            </w:r>
            <w:r w:rsidRPr="00F12DB9">
              <w:rPr>
                <w:color w:val="000000"/>
              </w:rPr>
              <w:t>ленные на разв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тие м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пальной службы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13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09 1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С1437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5 000,00</w:t>
            </w:r>
          </w:p>
        </w:tc>
      </w:tr>
      <w:tr w:rsidR="0001746A" w:rsidRPr="00F12DB9" w:rsidTr="00FD1642">
        <w:trPr>
          <w:trHeight w:val="390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Закупка товаров, работ и услуг для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чения г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сударс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венных (муниц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09 1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С1437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200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5 000,00</w:t>
            </w:r>
          </w:p>
        </w:tc>
      </w:tr>
      <w:tr w:rsidR="0001746A" w:rsidRPr="00F12DB9" w:rsidTr="00FD1642">
        <w:trPr>
          <w:trHeight w:val="390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Реализ</w:t>
            </w:r>
            <w:r w:rsidRPr="00F12DB9">
              <w:rPr>
                <w:b/>
                <w:bCs/>
                <w:color w:val="000000"/>
              </w:rPr>
              <w:t>а</w:t>
            </w:r>
            <w:r w:rsidRPr="00F12DB9">
              <w:rPr>
                <w:b/>
                <w:bCs/>
                <w:color w:val="000000"/>
              </w:rPr>
              <w:t>ция г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сударс</w:t>
            </w:r>
            <w:r w:rsidRPr="00F12DB9">
              <w:rPr>
                <w:b/>
                <w:bCs/>
                <w:color w:val="000000"/>
              </w:rPr>
              <w:t>т</w:t>
            </w:r>
            <w:r w:rsidRPr="00F12DB9">
              <w:rPr>
                <w:b/>
                <w:bCs/>
                <w:color w:val="000000"/>
              </w:rPr>
              <w:t>венных фун</w:t>
            </w:r>
            <w:r w:rsidRPr="00F12DB9">
              <w:rPr>
                <w:b/>
                <w:bCs/>
                <w:color w:val="000000"/>
              </w:rPr>
              <w:t>к</w:t>
            </w:r>
            <w:r w:rsidRPr="00F12DB9">
              <w:rPr>
                <w:b/>
                <w:bCs/>
                <w:color w:val="000000"/>
              </w:rPr>
              <w:t>ций, св</w:t>
            </w:r>
            <w:r w:rsidRPr="00F12DB9">
              <w:rPr>
                <w:b/>
                <w:bCs/>
                <w:color w:val="000000"/>
              </w:rPr>
              <w:t>я</w:t>
            </w:r>
            <w:r w:rsidRPr="00F12DB9">
              <w:rPr>
                <w:b/>
                <w:bCs/>
                <w:color w:val="000000"/>
              </w:rPr>
              <w:t>занных с общег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сударс</w:t>
            </w:r>
            <w:r w:rsidRPr="00F12DB9">
              <w:rPr>
                <w:b/>
                <w:bCs/>
                <w:color w:val="000000"/>
              </w:rPr>
              <w:t>т</w:t>
            </w:r>
            <w:r w:rsidRPr="00F12DB9">
              <w:rPr>
                <w:b/>
                <w:bCs/>
                <w:color w:val="000000"/>
              </w:rPr>
              <w:t>венным управл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нием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76 0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368 947,80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Выпо</w:t>
            </w:r>
            <w:r w:rsidRPr="00F12DB9">
              <w:rPr>
                <w:color w:val="000000"/>
              </w:rPr>
              <w:t>л</w:t>
            </w:r>
            <w:r w:rsidRPr="00F12DB9">
              <w:rPr>
                <w:color w:val="000000"/>
              </w:rPr>
              <w:t>нение других обяз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тельств органа местного сам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управл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76 1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368 947,80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Выпо</w:t>
            </w:r>
            <w:r w:rsidRPr="00F12DB9">
              <w:rPr>
                <w:color w:val="000000"/>
              </w:rPr>
              <w:t>л</w:t>
            </w:r>
            <w:r w:rsidRPr="00F12DB9">
              <w:rPr>
                <w:color w:val="000000"/>
              </w:rPr>
              <w:t>нение других (прочих) обяз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тельств органа местного сам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управл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76 1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С1404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368 947,80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Закупка товаров, работ и услуг для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чения г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сударс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венных (муниц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76 1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С1404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200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309 822,80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Иные бюдже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ные а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сигнов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ния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76 1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С1404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800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59 125,00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</w:rPr>
            </w:pPr>
            <w:r w:rsidRPr="00F12DB9">
              <w:rPr>
                <w:b/>
                <w:bCs/>
              </w:rPr>
              <w:t>Непр</w:t>
            </w:r>
            <w:r w:rsidRPr="00F12DB9">
              <w:rPr>
                <w:b/>
                <w:bCs/>
              </w:rPr>
              <w:t>о</w:t>
            </w:r>
            <w:r w:rsidRPr="00F12DB9">
              <w:rPr>
                <w:b/>
                <w:bCs/>
              </w:rPr>
              <w:t>грам</w:t>
            </w:r>
            <w:r w:rsidRPr="00F12DB9">
              <w:rPr>
                <w:b/>
                <w:bCs/>
              </w:rPr>
              <w:t>м</w:t>
            </w:r>
            <w:r w:rsidRPr="00F12DB9">
              <w:rPr>
                <w:b/>
                <w:bCs/>
              </w:rPr>
              <w:t>ная де</w:t>
            </w:r>
            <w:r w:rsidRPr="00F12DB9">
              <w:rPr>
                <w:b/>
                <w:bCs/>
              </w:rPr>
              <w:t>я</w:t>
            </w:r>
            <w:r w:rsidRPr="00F12DB9">
              <w:rPr>
                <w:b/>
                <w:bCs/>
              </w:rPr>
              <w:t>тел</w:t>
            </w:r>
            <w:r w:rsidRPr="00F12DB9">
              <w:rPr>
                <w:b/>
                <w:bCs/>
              </w:rPr>
              <w:t>ь</w:t>
            </w:r>
            <w:r w:rsidRPr="00F12DB9">
              <w:rPr>
                <w:b/>
                <w:bCs/>
              </w:rPr>
              <w:t>ность органов местного сам</w:t>
            </w:r>
            <w:r w:rsidRPr="00F12DB9">
              <w:rPr>
                <w:b/>
                <w:bCs/>
              </w:rPr>
              <w:t>о</w:t>
            </w:r>
            <w:r w:rsidRPr="00F12DB9">
              <w:rPr>
                <w:b/>
                <w:bCs/>
              </w:rPr>
              <w:t>управл</w:t>
            </w:r>
            <w:r w:rsidRPr="00F12DB9">
              <w:rPr>
                <w:b/>
                <w:bCs/>
              </w:rPr>
              <w:t>е</w:t>
            </w:r>
            <w:r w:rsidRPr="00F12DB9">
              <w:rPr>
                <w:b/>
                <w:bCs/>
              </w:rPr>
              <w:t>ния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77 0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615,00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r>
              <w:t>Непр</w:t>
            </w:r>
            <w:r>
              <w:t>о</w:t>
            </w:r>
            <w:r>
              <w:t>грам</w:t>
            </w:r>
            <w:r>
              <w:t>м</w:t>
            </w:r>
            <w:r>
              <w:t>ные ра</w:t>
            </w:r>
            <w:r>
              <w:t>с</w:t>
            </w:r>
            <w:r>
              <w:t>ходы о</w:t>
            </w:r>
            <w:r>
              <w:t>р</w:t>
            </w:r>
            <w:r>
              <w:t>ганов м</w:t>
            </w:r>
            <w:r>
              <w:t>е</w:t>
            </w:r>
            <w:r>
              <w:t>стного сам</w:t>
            </w:r>
            <w:r>
              <w:t>о</w:t>
            </w:r>
            <w:r>
              <w:t>управл</w:t>
            </w:r>
            <w:r>
              <w:t>е</w:t>
            </w:r>
            <w:r>
              <w:t>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77 2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615,00</w:t>
            </w:r>
          </w:p>
        </w:tc>
      </w:tr>
      <w:tr w:rsidR="0001746A" w:rsidRPr="00F12DB9" w:rsidTr="00FD1642">
        <w:trPr>
          <w:trHeight w:val="75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r>
              <w:t>Иные межбю</w:t>
            </w:r>
            <w:r>
              <w:t>д</w:t>
            </w:r>
            <w:r>
              <w:t>жетные тран</w:t>
            </w:r>
            <w:r>
              <w:t>с</w:t>
            </w:r>
            <w:r>
              <w:t>ферты на содерж</w:t>
            </w:r>
            <w:r>
              <w:t>а</w:t>
            </w:r>
            <w:r>
              <w:t>ние р</w:t>
            </w:r>
            <w:r>
              <w:t>а</w:t>
            </w:r>
            <w:r>
              <w:t>ботника, осущес</w:t>
            </w:r>
            <w:r>
              <w:t>т</w:t>
            </w:r>
            <w:r>
              <w:t>вляющ</w:t>
            </w:r>
            <w:r>
              <w:t>е</w:t>
            </w:r>
            <w:r>
              <w:t>го в</w:t>
            </w:r>
            <w:r>
              <w:t>ы</w:t>
            </w:r>
            <w:r>
              <w:t>полнение переда</w:t>
            </w:r>
            <w:r>
              <w:t>н</w:t>
            </w:r>
            <w:r>
              <w:t>ных по</w:t>
            </w:r>
            <w:r>
              <w:t>л</w:t>
            </w:r>
            <w:r>
              <w:t>номочий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77 2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П1490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615,00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Закупка товаров, работ и услуг для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чения г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сударс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венных (муниц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77 2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П1490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200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615,00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</w:rPr>
            </w:pPr>
            <w:r w:rsidRPr="00F12DB9">
              <w:rPr>
                <w:b/>
                <w:bCs/>
              </w:rPr>
              <w:t>НАЦИОНАЛЬНАЯ ОБОРОНА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86 843,00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</w:rPr>
            </w:pPr>
            <w:r w:rsidRPr="00F12DB9">
              <w:rPr>
                <w:b/>
                <w:bCs/>
              </w:rPr>
              <w:t>Мобил</w:t>
            </w:r>
            <w:r w:rsidRPr="00F12DB9">
              <w:rPr>
                <w:b/>
                <w:bCs/>
              </w:rPr>
              <w:t>и</w:t>
            </w:r>
            <w:r w:rsidRPr="00F12DB9">
              <w:rPr>
                <w:b/>
                <w:bCs/>
              </w:rPr>
              <w:t>зацио</w:t>
            </w:r>
            <w:r w:rsidRPr="00F12DB9">
              <w:rPr>
                <w:b/>
                <w:bCs/>
              </w:rPr>
              <w:t>н</w:t>
            </w:r>
            <w:r w:rsidRPr="00F12DB9">
              <w:rPr>
                <w:b/>
                <w:bCs/>
              </w:rPr>
              <w:t>ная и внево</w:t>
            </w:r>
            <w:r w:rsidRPr="00F12DB9">
              <w:rPr>
                <w:b/>
                <w:bCs/>
              </w:rPr>
              <w:t>й</w:t>
            </w:r>
            <w:r w:rsidRPr="00F12DB9">
              <w:rPr>
                <w:b/>
                <w:bCs/>
              </w:rPr>
              <w:t>сковая подг</w:t>
            </w:r>
            <w:r w:rsidRPr="00F12DB9">
              <w:rPr>
                <w:b/>
                <w:bCs/>
              </w:rPr>
              <w:t>о</w:t>
            </w:r>
            <w:r w:rsidRPr="00F12DB9">
              <w:rPr>
                <w:b/>
                <w:bCs/>
              </w:rPr>
              <w:t>товка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86 843,00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</w:rPr>
            </w:pPr>
            <w:r w:rsidRPr="00F12DB9">
              <w:rPr>
                <w:b/>
                <w:bCs/>
              </w:rPr>
              <w:t>Непр</w:t>
            </w:r>
            <w:r w:rsidRPr="00F12DB9">
              <w:rPr>
                <w:b/>
                <w:bCs/>
              </w:rPr>
              <w:t>о</w:t>
            </w:r>
            <w:r w:rsidRPr="00F12DB9">
              <w:rPr>
                <w:b/>
                <w:bCs/>
              </w:rPr>
              <w:t>грам</w:t>
            </w:r>
            <w:r w:rsidRPr="00F12DB9">
              <w:rPr>
                <w:b/>
                <w:bCs/>
              </w:rPr>
              <w:t>м</w:t>
            </w:r>
            <w:r w:rsidRPr="00F12DB9">
              <w:rPr>
                <w:b/>
                <w:bCs/>
              </w:rPr>
              <w:t>ная де</w:t>
            </w:r>
            <w:r w:rsidRPr="00F12DB9">
              <w:rPr>
                <w:b/>
                <w:bCs/>
              </w:rPr>
              <w:t>я</w:t>
            </w:r>
            <w:r w:rsidRPr="00F12DB9">
              <w:rPr>
                <w:b/>
                <w:bCs/>
              </w:rPr>
              <w:t>тел</w:t>
            </w:r>
            <w:r w:rsidRPr="00F12DB9">
              <w:rPr>
                <w:b/>
                <w:bCs/>
              </w:rPr>
              <w:t>ь</w:t>
            </w:r>
            <w:r w:rsidRPr="00F12DB9">
              <w:rPr>
                <w:b/>
                <w:bCs/>
              </w:rPr>
              <w:t>ность органов местного сам</w:t>
            </w:r>
            <w:r w:rsidRPr="00F12DB9">
              <w:rPr>
                <w:b/>
                <w:bCs/>
              </w:rPr>
              <w:t>о</w:t>
            </w:r>
            <w:r w:rsidRPr="00F12DB9">
              <w:rPr>
                <w:b/>
                <w:bCs/>
              </w:rPr>
              <w:t>управл</w:t>
            </w:r>
            <w:r w:rsidRPr="00F12DB9">
              <w:rPr>
                <w:b/>
                <w:bCs/>
              </w:rPr>
              <w:t>е</w:t>
            </w:r>
            <w:r w:rsidRPr="00F12DB9">
              <w:rPr>
                <w:b/>
                <w:bCs/>
              </w:rPr>
              <w:t>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77 0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86 843,00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r>
              <w:t>Непр</w:t>
            </w:r>
            <w:r>
              <w:t>о</w:t>
            </w:r>
            <w:r>
              <w:t>грам</w:t>
            </w:r>
            <w:r>
              <w:t>м</w:t>
            </w:r>
            <w:r>
              <w:t>ные ра</w:t>
            </w:r>
            <w:r>
              <w:t>с</w:t>
            </w:r>
            <w:r>
              <w:t>ходы о</w:t>
            </w:r>
            <w:r>
              <w:t>р</w:t>
            </w:r>
            <w:r>
              <w:t>ганов м</w:t>
            </w:r>
            <w:r>
              <w:t>е</w:t>
            </w:r>
            <w:r>
              <w:t>стного сам</w:t>
            </w:r>
            <w:r>
              <w:t>о</w:t>
            </w:r>
            <w:r>
              <w:t>управл</w:t>
            </w:r>
            <w:r>
              <w:t>е</w:t>
            </w:r>
            <w:r>
              <w:t>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77 2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86 843,00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r>
              <w:t>Осущес</w:t>
            </w:r>
            <w:r>
              <w:t>т</w:t>
            </w:r>
            <w:r>
              <w:t>вление перви</w:t>
            </w:r>
            <w:r>
              <w:t>ч</w:t>
            </w:r>
            <w:r>
              <w:t>ного в</w:t>
            </w:r>
            <w:r>
              <w:t>о</w:t>
            </w:r>
            <w:r>
              <w:t>инского учета на террит</w:t>
            </w:r>
            <w:r>
              <w:t>о</w:t>
            </w:r>
            <w:r>
              <w:t>риях, где отсутс</w:t>
            </w:r>
            <w:r>
              <w:t>т</w:t>
            </w:r>
            <w:r>
              <w:t>вуют в</w:t>
            </w:r>
            <w:r>
              <w:t>о</w:t>
            </w:r>
            <w:r>
              <w:t>енные комисс</w:t>
            </w:r>
            <w:r>
              <w:t>а</w:t>
            </w:r>
            <w:r>
              <w:t>риаты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77 2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51180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86 843,00</w:t>
            </w:r>
          </w:p>
        </w:tc>
      </w:tr>
      <w:tr w:rsidR="0001746A" w:rsidRPr="00F12DB9" w:rsidTr="00FD1642">
        <w:trPr>
          <w:trHeight w:val="112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Расходы на в</w:t>
            </w:r>
            <w:r w:rsidRPr="00F12DB9">
              <w:rPr>
                <w:color w:val="000000"/>
              </w:rPr>
              <w:t>ы</w:t>
            </w:r>
            <w:r w:rsidRPr="00F12DB9">
              <w:rPr>
                <w:color w:val="000000"/>
              </w:rPr>
              <w:t>платы персон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лу в ц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лях обе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печения выполн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 функций госуда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ственн</w:t>
            </w:r>
            <w:r w:rsidRPr="00F12DB9">
              <w:rPr>
                <w:color w:val="000000"/>
              </w:rPr>
              <w:t>ы</w:t>
            </w:r>
            <w:r w:rsidRPr="00F12DB9">
              <w:rPr>
                <w:color w:val="000000"/>
              </w:rPr>
              <w:t>ми (м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</w:t>
            </w:r>
            <w:r w:rsidRPr="00F12DB9">
              <w:rPr>
                <w:color w:val="000000"/>
              </w:rPr>
              <w:t>ы</w:t>
            </w:r>
            <w:r w:rsidRPr="00F12DB9">
              <w:rPr>
                <w:color w:val="000000"/>
              </w:rPr>
              <w:t>ми) орг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нами, к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зенными учрежд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ниями, органами управл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 гос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дарс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венными внебю</w:t>
            </w:r>
            <w:r w:rsidRPr="00F12DB9">
              <w:rPr>
                <w:color w:val="000000"/>
              </w:rPr>
              <w:t>д</w:t>
            </w:r>
            <w:r w:rsidRPr="00F12DB9">
              <w:rPr>
                <w:color w:val="000000"/>
              </w:rPr>
              <w:t>жетными фондами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77 2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51180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77 019,50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Закупка товаров, работ и услуг для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чения г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сударс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венных (муниц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77 2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51180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200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9 823,50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</w:rPr>
            </w:pPr>
            <w:r w:rsidRPr="00F12DB9">
              <w:rPr>
                <w:b/>
                <w:bCs/>
              </w:rPr>
              <w:t>38 336,00</w:t>
            </w:r>
          </w:p>
        </w:tc>
      </w:tr>
      <w:tr w:rsidR="0001746A" w:rsidRPr="00F12DB9" w:rsidTr="00FD1642">
        <w:trPr>
          <w:trHeight w:val="75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Защита насел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ния и террит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рии от чрезв</w:t>
            </w:r>
            <w:r w:rsidRPr="00F12DB9">
              <w:rPr>
                <w:b/>
                <w:bCs/>
                <w:color w:val="000000"/>
              </w:rPr>
              <w:t>ы</w:t>
            </w:r>
            <w:r w:rsidRPr="00F12DB9">
              <w:rPr>
                <w:b/>
                <w:bCs/>
                <w:color w:val="000000"/>
              </w:rPr>
              <w:t>чайных ситуаций приро</w:t>
            </w:r>
            <w:r w:rsidRPr="00F12DB9">
              <w:rPr>
                <w:b/>
                <w:bCs/>
                <w:color w:val="000000"/>
              </w:rPr>
              <w:t>д</w:t>
            </w:r>
            <w:r w:rsidRPr="00F12DB9">
              <w:rPr>
                <w:b/>
                <w:bCs/>
                <w:color w:val="000000"/>
              </w:rPr>
              <w:t>ного и техн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генного характ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ра, гр</w:t>
            </w:r>
            <w:r w:rsidRPr="00F12DB9">
              <w:rPr>
                <w:b/>
                <w:bCs/>
                <w:color w:val="000000"/>
              </w:rPr>
              <w:t>а</w:t>
            </w:r>
            <w:r w:rsidRPr="00F12DB9">
              <w:rPr>
                <w:b/>
                <w:bCs/>
                <w:color w:val="000000"/>
              </w:rPr>
              <w:t>жда</w:t>
            </w:r>
            <w:r w:rsidRPr="00F12DB9">
              <w:rPr>
                <w:b/>
                <w:bCs/>
                <w:color w:val="000000"/>
              </w:rPr>
              <w:t>н</w:t>
            </w:r>
            <w:r w:rsidRPr="00F12DB9">
              <w:rPr>
                <w:b/>
                <w:bCs/>
                <w:color w:val="000000"/>
              </w:rPr>
              <w:t>ская оборона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462,00</w:t>
            </w:r>
          </w:p>
        </w:tc>
      </w:tr>
      <w:tr w:rsidR="0001746A" w:rsidRPr="00F12DB9" w:rsidTr="00FD1642">
        <w:trPr>
          <w:trHeight w:val="150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Мун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ципал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ная пр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грамма Щеки</w:t>
            </w:r>
            <w:r w:rsidRPr="00F12DB9">
              <w:rPr>
                <w:b/>
                <w:bCs/>
                <w:color w:val="000000"/>
              </w:rPr>
              <w:t>н</w:t>
            </w:r>
            <w:r w:rsidRPr="00F12DB9">
              <w:rPr>
                <w:b/>
                <w:bCs/>
                <w:color w:val="000000"/>
              </w:rPr>
              <w:t>ского сельс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вета Рыл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ского района Курской области «Пожа</w:t>
            </w:r>
            <w:r w:rsidRPr="00F12DB9">
              <w:rPr>
                <w:b/>
                <w:bCs/>
                <w:color w:val="000000"/>
              </w:rPr>
              <w:t>р</w:t>
            </w:r>
            <w:r w:rsidRPr="00F12DB9">
              <w:rPr>
                <w:b/>
                <w:bCs/>
                <w:color w:val="000000"/>
              </w:rPr>
              <w:t>ная безопа</w:t>
            </w:r>
            <w:r w:rsidRPr="00F12DB9">
              <w:rPr>
                <w:b/>
                <w:bCs/>
                <w:color w:val="000000"/>
              </w:rPr>
              <w:t>с</w:t>
            </w:r>
            <w:r w:rsidRPr="00F12DB9">
              <w:rPr>
                <w:b/>
                <w:bCs/>
                <w:color w:val="000000"/>
              </w:rPr>
              <w:t>ность и защита насел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ния и террит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рии Щ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кинского сельс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вета Рыл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ского района Курской области от чре</w:t>
            </w:r>
            <w:r w:rsidRPr="00F12DB9">
              <w:rPr>
                <w:b/>
                <w:bCs/>
                <w:color w:val="000000"/>
              </w:rPr>
              <w:t>з</w:t>
            </w:r>
            <w:r w:rsidRPr="00F12DB9">
              <w:rPr>
                <w:b/>
                <w:bCs/>
                <w:color w:val="000000"/>
              </w:rPr>
              <w:t>выча</w:t>
            </w:r>
            <w:r w:rsidRPr="00F12DB9">
              <w:rPr>
                <w:b/>
                <w:bCs/>
                <w:color w:val="000000"/>
              </w:rPr>
              <w:t>й</w:t>
            </w:r>
            <w:r w:rsidRPr="00F12DB9">
              <w:rPr>
                <w:b/>
                <w:bCs/>
                <w:color w:val="000000"/>
              </w:rPr>
              <w:t>ных с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туаций на 2014-2016 г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 xml:space="preserve">ды и на период до 2020 года"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13 0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462,00</w:t>
            </w:r>
          </w:p>
        </w:tc>
      </w:tr>
      <w:tr w:rsidR="0001746A" w:rsidRPr="00F12DB9" w:rsidTr="00FD1642">
        <w:trPr>
          <w:trHeight w:val="225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Подпр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грамма «Обесп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чение ко</w:t>
            </w:r>
            <w:r w:rsidRPr="00F12DB9">
              <w:rPr>
                <w:color w:val="000000"/>
              </w:rPr>
              <w:t>м</w:t>
            </w:r>
            <w:r w:rsidRPr="00F12DB9">
              <w:rPr>
                <w:color w:val="000000"/>
              </w:rPr>
              <w:t>плексной безопа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ности жизн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деятел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ности н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селения от чре</w:t>
            </w:r>
            <w:r w:rsidRPr="00F12DB9">
              <w:rPr>
                <w:color w:val="000000"/>
              </w:rPr>
              <w:t>з</w:t>
            </w:r>
            <w:r w:rsidRPr="00F12DB9">
              <w:rPr>
                <w:color w:val="000000"/>
              </w:rPr>
              <w:t>выча</w:t>
            </w:r>
            <w:r w:rsidRPr="00F12DB9">
              <w:rPr>
                <w:color w:val="000000"/>
              </w:rPr>
              <w:t>й</w:t>
            </w:r>
            <w:r w:rsidRPr="00F12DB9">
              <w:rPr>
                <w:color w:val="000000"/>
              </w:rPr>
              <w:t>ных с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туаций приро</w:t>
            </w:r>
            <w:r w:rsidRPr="00F12DB9">
              <w:rPr>
                <w:color w:val="000000"/>
              </w:rPr>
              <w:t>д</w:t>
            </w:r>
            <w:r w:rsidRPr="00F12DB9">
              <w:rPr>
                <w:color w:val="000000"/>
              </w:rPr>
              <w:t>ного и техн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генного характ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ра, ст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бильн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сти те</w:t>
            </w:r>
            <w:r w:rsidRPr="00F12DB9">
              <w:rPr>
                <w:color w:val="000000"/>
              </w:rPr>
              <w:t>х</w:t>
            </w:r>
            <w:r w:rsidRPr="00F12DB9">
              <w:rPr>
                <w:color w:val="000000"/>
              </w:rPr>
              <w:t>ногенной обст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новки на террит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рии Щ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кинского сельсов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та Рыл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ского района Курской области"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пальной програ</w:t>
            </w:r>
            <w:r w:rsidRPr="00F12DB9">
              <w:rPr>
                <w:color w:val="000000"/>
              </w:rPr>
              <w:t>м</w:t>
            </w:r>
            <w:r w:rsidRPr="00F12DB9">
              <w:rPr>
                <w:color w:val="000000"/>
              </w:rPr>
              <w:t>мы Щ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кинского сельсов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та Рыл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ского района Курской области «Пожа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ная без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пасность и защита насел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 и террит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рии Щ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кинского сельсов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та Рыл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ского района Курской области от чре</w:t>
            </w:r>
            <w:r w:rsidRPr="00F12DB9">
              <w:rPr>
                <w:color w:val="000000"/>
              </w:rPr>
              <w:t>з</w:t>
            </w:r>
            <w:r w:rsidRPr="00F12DB9">
              <w:rPr>
                <w:color w:val="000000"/>
              </w:rPr>
              <w:t>выча</w:t>
            </w:r>
            <w:r w:rsidRPr="00F12DB9">
              <w:rPr>
                <w:color w:val="000000"/>
              </w:rPr>
              <w:t>й</w:t>
            </w:r>
            <w:r w:rsidRPr="00F12DB9">
              <w:rPr>
                <w:color w:val="000000"/>
              </w:rPr>
              <w:t>ных с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туаций на 2014-2016 г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 xml:space="preserve">ды и на период до 2020 года"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13 1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462,00</w:t>
            </w:r>
          </w:p>
        </w:tc>
      </w:tr>
      <w:tr w:rsidR="0001746A" w:rsidRPr="00F12DB9" w:rsidTr="00FD1642">
        <w:trPr>
          <w:trHeight w:val="1125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Основное напра</w:t>
            </w:r>
            <w:r w:rsidRPr="00F12DB9">
              <w:rPr>
                <w:color w:val="000000"/>
              </w:rPr>
              <w:t>в</w:t>
            </w:r>
            <w:r w:rsidRPr="00F12DB9">
              <w:rPr>
                <w:color w:val="000000"/>
              </w:rPr>
              <w:t>ление "Осущ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ствление переда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ных по</w:t>
            </w:r>
            <w:r w:rsidRPr="00F12DB9">
              <w:rPr>
                <w:color w:val="000000"/>
              </w:rPr>
              <w:t>л</w:t>
            </w:r>
            <w:r w:rsidRPr="00F12DB9">
              <w:rPr>
                <w:color w:val="000000"/>
              </w:rPr>
              <w:t>номочий  от мун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ципал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ного ра</w:t>
            </w:r>
            <w:r w:rsidRPr="00F12DB9">
              <w:rPr>
                <w:color w:val="000000"/>
              </w:rPr>
              <w:t>й</w:t>
            </w:r>
            <w:r w:rsidRPr="00F12DB9">
              <w:rPr>
                <w:color w:val="000000"/>
              </w:rPr>
              <w:t>она сел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ским п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селениям в сфере создания, содерж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ния и о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ганиз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ции де</w:t>
            </w:r>
            <w:r w:rsidRPr="00F12DB9">
              <w:rPr>
                <w:color w:val="000000"/>
              </w:rPr>
              <w:t>я</w:t>
            </w:r>
            <w:r w:rsidRPr="00F12DB9">
              <w:rPr>
                <w:color w:val="000000"/>
              </w:rPr>
              <w:t>тельн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сти ав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рийно-спас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тельных служб и (или) авари</w:t>
            </w:r>
            <w:r w:rsidRPr="00F12DB9">
              <w:rPr>
                <w:color w:val="000000"/>
              </w:rPr>
              <w:t>й</w:t>
            </w:r>
            <w:r w:rsidRPr="00F12DB9">
              <w:rPr>
                <w:color w:val="000000"/>
              </w:rPr>
              <w:t>но-спас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тельных форм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рований на терр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тории п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селения"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 xml:space="preserve">03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13 1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462,00</w:t>
            </w:r>
          </w:p>
        </w:tc>
      </w:tr>
      <w:tr w:rsidR="0001746A" w:rsidRPr="00F12DB9" w:rsidTr="00FD1642">
        <w:trPr>
          <w:trHeight w:val="75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Осущес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вление переда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ных по</w:t>
            </w:r>
            <w:r w:rsidRPr="00F12DB9">
              <w:rPr>
                <w:color w:val="000000"/>
              </w:rPr>
              <w:t>л</w:t>
            </w:r>
            <w:r w:rsidRPr="00F12DB9">
              <w:rPr>
                <w:color w:val="000000"/>
              </w:rPr>
              <w:t>номочий  в области гражда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ской об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роны, защиты насел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 и террит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рий от чрезв</w:t>
            </w:r>
            <w:r w:rsidRPr="00F12DB9">
              <w:rPr>
                <w:color w:val="000000"/>
              </w:rPr>
              <w:t>ы</w:t>
            </w:r>
            <w:r w:rsidRPr="00F12DB9">
              <w:rPr>
                <w:color w:val="000000"/>
              </w:rPr>
              <w:t>чайных ситуаций, безопа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ности людей на водных объектах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13 1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П1460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462,00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Закупка товаров, работ и услуг для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чения г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сударс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венных (муниц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13 1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П1460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200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462,00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Обесп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чение пожа</w:t>
            </w:r>
            <w:r w:rsidRPr="00F12DB9">
              <w:rPr>
                <w:b/>
                <w:bCs/>
                <w:color w:val="000000"/>
              </w:rPr>
              <w:t>р</w:t>
            </w:r>
            <w:r w:rsidRPr="00F12DB9">
              <w:rPr>
                <w:b/>
                <w:bCs/>
                <w:color w:val="000000"/>
              </w:rPr>
              <w:t>ной безопа</w:t>
            </w:r>
            <w:r w:rsidRPr="00F12DB9">
              <w:rPr>
                <w:b/>
                <w:bCs/>
                <w:color w:val="000000"/>
              </w:rPr>
              <w:t>с</w:t>
            </w:r>
            <w:r w:rsidRPr="00F12DB9">
              <w:rPr>
                <w:b/>
                <w:bCs/>
                <w:color w:val="000000"/>
              </w:rPr>
              <w:t>ности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34 000,00</w:t>
            </w:r>
          </w:p>
        </w:tc>
      </w:tr>
      <w:tr w:rsidR="0001746A" w:rsidRPr="00F12DB9" w:rsidTr="00FD1642">
        <w:trPr>
          <w:trHeight w:val="112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Мун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ципал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ная пр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грамма Щеки</w:t>
            </w:r>
            <w:r w:rsidRPr="00F12DB9">
              <w:rPr>
                <w:b/>
                <w:bCs/>
                <w:color w:val="000000"/>
              </w:rPr>
              <w:t>н</w:t>
            </w:r>
            <w:r w:rsidRPr="00F12DB9">
              <w:rPr>
                <w:b/>
                <w:bCs/>
                <w:color w:val="000000"/>
              </w:rPr>
              <w:t>ского сельс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вета Рыл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ского района Курской области «Пожа</w:t>
            </w:r>
            <w:r w:rsidRPr="00F12DB9">
              <w:rPr>
                <w:b/>
                <w:bCs/>
                <w:color w:val="000000"/>
              </w:rPr>
              <w:t>р</w:t>
            </w:r>
            <w:r w:rsidRPr="00F12DB9">
              <w:rPr>
                <w:b/>
                <w:bCs/>
                <w:color w:val="000000"/>
              </w:rPr>
              <w:t>ная безопа</w:t>
            </w:r>
            <w:r w:rsidRPr="00F12DB9">
              <w:rPr>
                <w:b/>
                <w:bCs/>
                <w:color w:val="000000"/>
              </w:rPr>
              <w:t>с</w:t>
            </w:r>
            <w:r w:rsidRPr="00F12DB9">
              <w:rPr>
                <w:b/>
                <w:bCs/>
                <w:color w:val="000000"/>
              </w:rPr>
              <w:t>ность и защита насел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ния и террит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рии Щ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кинского сельс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вета от чрезв</w:t>
            </w:r>
            <w:r w:rsidRPr="00F12DB9">
              <w:rPr>
                <w:b/>
                <w:bCs/>
                <w:color w:val="000000"/>
              </w:rPr>
              <w:t>ы</w:t>
            </w:r>
            <w:r w:rsidRPr="00F12DB9">
              <w:rPr>
                <w:b/>
                <w:bCs/>
                <w:color w:val="000000"/>
              </w:rPr>
              <w:t>чайных ситуаций на 2014-2016 г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ды и на период до 2020 года»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13 0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34 000,00</w:t>
            </w:r>
          </w:p>
        </w:tc>
      </w:tr>
      <w:tr w:rsidR="0001746A" w:rsidRPr="00F12DB9" w:rsidTr="00FD1642">
        <w:trPr>
          <w:trHeight w:val="187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Подпр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грамма «Обесп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чение ко</w:t>
            </w:r>
            <w:r w:rsidRPr="00F12DB9">
              <w:rPr>
                <w:color w:val="000000"/>
              </w:rPr>
              <w:t>м</w:t>
            </w:r>
            <w:r w:rsidRPr="00F12DB9">
              <w:rPr>
                <w:color w:val="000000"/>
              </w:rPr>
              <w:t>плексной безопа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ности жизн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деятел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ности н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селения от чре</w:t>
            </w:r>
            <w:r w:rsidRPr="00F12DB9">
              <w:rPr>
                <w:color w:val="000000"/>
              </w:rPr>
              <w:t>з</w:t>
            </w:r>
            <w:r w:rsidRPr="00F12DB9">
              <w:rPr>
                <w:color w:val="000000"/>
              </w:rPr>
              <w:t>выча</w:t>
            </w:r>
            <w:r w:rsidRPr="00F12DB9">
              <w:rPr>
                <w:color w:val="000000"/>
              </w:rPr>
              <w:t>й</w:t>
            </w:r>
            <w:r w:rsidRPr="00F12DB9">
              <w:rPr>
                <w:color w:val="000000"/>
              </w:rPr>
              <w:t>ных с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туаций приро</w:t>
            </w:r>
            <w:r w:rsidRPr="00F12DB9">
              <w:rPr>
                <w:color w:val="000000"/>
              </w:rPr>
              <w:t>д</w:t>
            </w:r>
            <w:r w:rsidRPr="00F12DB9">
              <w:rPr>
                <w:color w:val="000000"/>
              </w:rPr>
              <w:t>ного и техн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генного характ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ра, ст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бильн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сти те</w:t>
            </w:r>
            <w:r w:rsidRPr="00F12DB9">
              <w:rPr>
                <w:color w:val="000000"/>
              </w:rPr>
              <w:t>х</w:t>
            </w:r>
            <w:r w:rsidRPr="00F12DB9">
              <w:rPr>
                <w:color w:val="000000"/>
              </w:rPr>
              <w:t>ногенной обст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новки»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пальной програ</w:t>
            </w:r>
            <w:r w:rsidRPr="00F12DB9">
              <w:rPr>
                <w:color w:val="000000"/>
              </w:rPr>
              <w:t>м</w:t>
            </w:r>
            <w:r w:rsidRPr="00F12DB9">
              <w:rPr>
                <w:color w:val="000000"/>
              </w:rPr>
              <w:t>мы Щ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кинского сельсов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та Рыл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ского района Курской области «Пожа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ная без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пасность и защита насел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 и террит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рии Щ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кинского сельсов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та Рыл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ского района Курской области от чре</w:t>
            </w:r>
            <w:r w:rsidRPr="00F12DB9">
              <w:rPr>
                <w:color w:val="000000"/>
              </w:rPr>
              <w:t>з</w:t>
            </w:r>
            <w:r w:rsidRPr="00F12DB9">
              <w:rPr>
                <w:color w:val="000000"/>
              </w:rPr>
              <w:t>выча</w:t>
            </w:r>
            <w:r w:rsidRPr="00F12DB9">
              <w:rPr>
                <w:color w:val="000000"/>
              </w:rPr>
              <w:t>й</w:t>
            </w:r>
            <w:r w:rsidRPr="00F12DB9">
              <w:rPr>
                <w:color w:val="000000"/>
              </w:rPr>
              <w:t>ных с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туаций на 2015-2019 г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ды и на перспе</w:t>
            </w:r>
            <w:r w:rsidRPr="00F12DB9">
              <w:rPr>
                <w:color w:val="000000"/>
              </w:rPr>
              <w:t>к</w:t>
            </w:r>
            <w:r w:rsidRPr="00F12DB9">
              <w:rPr>
                <w:color w:val="000000"/>
              </w:rPr>
              <w:t xml:space="preserve">тиву до 2020года "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13 2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34 000,00</w:t>
            </w:r>
          </w:p>
        </w:tc>
      </w:tr>
      <w:tr w:rsidR="0001746A" w:rsidRPr="00F12DB9" w:rsidTr="00FD1642">
        <w:trPr>
          <w:trHeight w:val="75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Основное мер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приятие "Орган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зация р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боты по пред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прежд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нию и пресеч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нию н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рушений требов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ний п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жарной безопа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ности и правил повед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 на водных объектах"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 xml:space="preserve">13 2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34 000,00</w:t>
            </w:r>
          </w:p>
        </w:tc>
      </w:tr>
      <w:tr w:rsidR="0001746A" w:rsidRPr="00F12DB9" w:rsidTr="00FD1642">
        <w:trPr>
          <w:trHeight w:val="112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Расходы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пального образ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вания на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чения мер пр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вовой и социал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ной з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щиты добр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вольных пожа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ных и поддер</w:t>
            </w:r>
            <w:r w:rsidRPr="00F12DB9">
              <w:rPr>
                <w:color w:val="000000"/>
              </w:rPr>
              <w:t>ж</w:t>
            </w:r>
            <w:r w:rsidRPr="00F12DB9">
              <w:rPr>
                <w:color w:val="000000"/>
              </w:rPr>
              <w:t>ки общ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ственных объед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нений пожарной охраны на терр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тории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пального образ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вания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13 2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С1478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34 000,00</w:t>
            </w:r>
          </w:p>
        </w:tc>
      </w:tr>
      <w:tr w:rsidR="0001746A" w:rsidRPr="00F12DB9" w:rsidTr="00FD1642">
        <w:trPr>
          <w:trHeight w:val="390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Закупка товаров, работ и услуг для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чения г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сударс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венных (муниц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13 2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С1478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200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34 000,00</w:t>
            </w:r>
          </w:p>
        </w:tc>
      </w:tr>
      <w:tr w:rsidR="0001746A" w:rsidRPr="00F12DB9" w:rsidTr="00FD1642">
        <w:trPr>
          <w:trHeight w:val="390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</w:rPr>
            </w:pPr>
            <w:r w:rsidRPr="00F12DB9">
              <w:rPr>
                <w:b/>
                <w:bCs/>
              </w:rPr>
              <w:t>Другие вопросы в обла</w:t>
            </w:r>
            <w:r w:rsidRPr="00F12DB9">
              <w:rPr>
                <w:b/>
                <w:bCs/>
              </w:rPr>
              <w:t>с</w:t>
            </w:r>
            <w:r w:rsidRPr="00F12DB9">
              <w:rPr>
                <w:b/>
                <w:bCs/>
              </w:rPr>
              <w:t>ти н</w:t>
            </w:r>
            <w:r w:rsidRPr="00F12DB9">
              <w:rPr>
                <w:b/>
                <w:bCs/>
              </w:rPr>
              <w:t>а</w:t>
            </w:r>
            <w:r w:rsidRPr="00F12DB9">
              <w:rPr>
                <w:b/>
                <w:bCs/>
              </w:rPr>
              <w:t>ци</w:t>
            </w:r>
            <w:r w:rsidRPr="00F12DB9">
              <w:rPr>
                <w:b/>
                <w:bCs/>
              </w:rPr>
              <w:t>о</w:t>
            </w:r>
            <w:r w:rsidRPr="00F12DB9">
              <w:rPr>
                <w:b/>
                <w:bCs/>
              </w:rPr>
              <w:t>нальной безопа</w:t>
            </w:r>
            <w:r w:rsidRPr="00F12DB9">
              <w:rPr>
                <w:b/>
                <w:bCs/>
              </w:rPr>
              <w:t>с</w:t>
            </w:r>
            <w:r w:rsidRPr="00F12DB9">
              <w:rPr>
                <w:b/>
                <w:bCs/>
              </w:rPr>
              <w:t>ности и правоо</w:t>
            </w:r>
            <w:r w:rsidRPr="00F12DB9">
              <w:rPr>
                <w:b/>
                <w:bCs/>
              </w:rPr>
              <w:t>х</w:t>
            </w:r>
            <w:r w:rsidRPr="00F12DB9">
              <w:rPr>
                <w:b/>
                <w:bCs/>
              </w:rPr>
              <w:t>ран</w:t>
            </w:r>
            <w:r w:rsidRPr="00F12DB9">
              <w:rPr>
                <w:b/>
                <w:bCs/>
              </w:rPr>
              <w:t>и</w:t>
            </w:r>
            <w:r w:rsidRPr="00F12DB9">
              <w:rPr>
                <w:b/>
                <w:bCs/>
              </w:rPr>
              <w:t>тельной деятел</w:t>
            </w:r>
            <w:r w:rsidRPr="00F12DB9">
              <w:rPr>
                <w:b/>
                <w:bCs/>
              </w:rPr>
              <w:t>ь</w:t>
            </w:r>
            <w:r w:rsidRPr="00F12DB9">
              <w:rPr>
                <w:b/>
                <w:bCs/>
              </w:rPr>
              <w:t>ности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3 874,00</w:t>
            </w:r>
          </w:p>
        </w:tc>
      </w:tr>
      <w:tr w:rsidR="0001746A" w:rsidRPr="00F12DB9" w:rsidTr="00FD1642">
        <w:trPr>
          <w:trHeight w:val="112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</w:rPr>
            </w:pPr>
            <w:r w:rsidRPr="00F12DB9">
              <w:rPr>
                <w:b/>
                <w:bCs/>
              </w:rPr>
              <w:t>Мун</w:t>
            </w:r>
            <w:r w:rsidRPr="00F12DB9">
              <w:rPr>
                <w:b/>
                <w:bCs/>
              </w:rPr>
              <w:t>и</w:t>
            </w:r>
            <w:r w:rsidRPr="00F12DB9">
              <w:rPr>
                <w:b/>
                <w:bCs/>
              </w:rPr>
              <w:t>ципал</w:t>
            </w:r>
            <w:r w:rsidRPr="00F12DB9">
              <w:rPr>
                <w:b/>
                <w:bCs/>
              </w:rPr>
              <w:t>ь</w:t>
            </w:r>
            <w:r w:rsidRPr="00F12DB9">
              <w:rPr>
                <w:b/>
                <w:bCs/>
              </w:rPr>
              <w:t>ная пр</w:t>
            </w:r>
            <w:r w:rsidRPr="00F12DB9">
              <w:rPr>
                <w:b/>
                <w:bCs/>
              </w:rPr>
              <w:t>о</w:t>
            </w:r>
            <w:r w:rsidRPr="00F12DB9">
              <w:rPr>
                <w:b/>
                <w:bCs/>
              </w:rPr>
              <w:t>грамма Щеки</w:t>
            </w:r>
            <w:r w:rsidRPr="00F12DB9">
              <w:rPr>
                <w:b/>
                <w:bCs/>
              </w:rPr>
              <w:t>н</w:t>
            </w:r>
            <w:r w:rsidRPr="00F12DB9">
              <w:rPr>
                <w:b/>
                <w:bCs/>
              </w:rPr>
              <w:t>ского сельс</w:t>
            </w:r>
            <w:r w:rsidRPr="00F12DB9">
              <w:rPr>
                <w:b/>
                <w:bCs/>
              </w:rPr>
              <w:t>о</w:t>
            </w:r>
            <w:r w:rsidRPr="00F12DB9">
              <w:rPr>
                <w:b/>
                <w:bCs/>
              </w:rPr>
              <w:t>вета Рыл</w:t>
            </w:r>
            <w:r w:rsidRPr="00F12DB9">
              <w:rPr>
                <w:b/>
                <w:bCs/>
              </w:rPr>
              <w:t>ь</w:t>
            </w:r>
            <w:r w:rsidRPr="00F12DB9">
              <w:rPr>
                <w:b/>
                <w:bCs/>
              </w:rPr>
              <w:t>ского района Курской обла</w:t>
            </w:r>
            <w:r w:rsidRPr="00F12DB9">
              <w:rPr>
                <w:b/>
                <w:bCs/>
              </w:rPr>
              <w:t>с</w:t>
            </w:r>
            <w:r w:rsidRPr="00F12DB9">
              <w:rPr>
                <w:b/>
                <w:bCs/>
              </w:rPr>
              <w:t>ти"Профилакт</w:t>
            </w:r>
            <w:r w:rsidRPr="00F12DB9">
              <w:rPr>
                <w:b/>
                <w:bCs/>
              </w:rPr>
              <w:t>и</w:t>
            </w:r>
            <w:r w:rsidRPr="00F12DB9">
              <w:rPr>
                <w:b/>
                <w:bCs/>
              </w:rPr>
              <w:t>ка пр</w:t>
            </w:r>
            <w:r w:rsidRPr="00F12DB9">
              <w:rPr>
                <w:b/>
                <w:bCs/>
              </w:rPr>
              <w:t>е</w:t>
            </w:r>
            <w:r w:rsidRPr="00F12DB9">
              <w:rPr>
                <w:b/>
                <w:bCs/>
              </w:rPr>
              <w:t>ступл</w:t>
            </w:r>
            <w:r w:rsidRPr="00F12DB9">
              <w:rPr>
                <w:b/>
                <w:bCs/>
              </w:rPr>
              <w:t>е</w:t>
            </w:r>
            <w:r w:rsidRPr="00F12DB9">
              <w:rPr>
                <w:b/>
                <w:bCs/>
              </w:rPr>
              <w:t>ний и иных прав</w:t>
            </w:r>
            <w:r w:rsidRPr="00F12DB9">
              <w:rPr>
                <w:b/>
                <w:bCs/>
              </w:rPr>
              <w:t>о</w:t>
            </w:r>
            <w:r w:rsidRPr="00F12DB9">
              <w:rPr>
                <w:b/>
                <w:bCs/>
              </w:rPr>
              <w:t>наруш</w:t>
            </w:r>
            <w:r w:rsidRPr="00F12DB9">
              <w:rPr>
                <w:b/>
                <w:bCs/>
              </w:rPr>
              <w:t>е</w:t>
            </w:r>
            <w:r w:rsidRPr="00F12DB9">
              <w:rPr>
                <w:b/>
                <w:bCs/>
              </w:rPr>
              <w:t>ний в Щеки</w:t>
            </w:r>
            <w:r w:rsidRPr="00F12DB9">
              <w:rPr>
                <w:b/>
                <w:bCs/>
              </w:rPr>
              <w:t>н</w:t>
            </w:r>
            <w:r w:rsidRPr="00F12DB9">
              <w:rPr>
                <w:b/>
                <w:bCs/>
              </w:rPr>
              <w:t>ском сельс</w:t>
            </w:r>
            <w:r w:rsidRPr="00F12DB9">
              <w:rPr>
                <w:b/>
                <w:bCs/>
              </w:rPr>
              <w:t>о</w:t>
            </w:r>
            <w:r w:rsidRPr="00F12DB9">
              <w:rPr>
                <w:b/>
                <w:bCs/>
              </w:rPr>
              <w:t>вете Рыл</w:t>
            </w:r>
            <w:r w:rsidRPr="00F12DB9">
              <w:rPr>
                <w:b/>
                <w:bCs/>
              </w:rPr>
              <w:t>ь</w:t>
            </w:r>
            <w:r w:rsidRPr="00F12DB9">
              <w:rPr>
                <w:b/>
                <w:bCs/>
              </w:rPr>
              <w:t>ского района Курской области на 2014-2016 г</w:t>
            </w:r>
            <w:r w:rsidRPr="00F12DB9">
              <w:rPr>
                <w:b/>
                <w:bCs/>
              </w:rPr>
              <w:t>о</w:t>
            </w:r>
            <w:r w:rsidRPr="00F12DB9">
              <w:rPr>
                <w:b/>
                <w:bCs/>
              </w:rPr>
              <w:t>ды и на период до 2020 года"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12 0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3 874,00</w:t>
            </w:r>
          </w:p>
        </w:tc>
      </w:tr>
      <w:tr w:rsidR="0001746A" w:rsidRPr="00F12DB9" w:rsidTr="00FD1642">
        <w:trPr>
          <w:trHeight w:val="150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r>
              <w:t>Подпр</w:t>
            </w:r>
            <w:r>
              <w:t>о</w:t>
            </w:r>
            <w:r>
              <w:t>грамма «Обесп</w:t>
            </w:r>
            <w:r>
              <w:t>е</w:t>
            </w:r>
            <w:r>
              <w:t>чение  правоп</w:t>
            </w:r>
            <w:r>
              <w:t>о</w:t>
            </w:r>
            <w:r>
              <w:t>рядка  на  террит</w:t>
            </w:r>
            <w:r>
              <w:t>о</w:t>
            </w:r>
            <w:r>
              <w:t>рии  м</w:t>
            </w:r>
            <w:r>
              <w:t>у</w:t>
            </w:r>
            <w:r>
              <w:t>ниц</w:t>
            </w:r>
            <w:r>
              <w:t>и</w:t>
            </w:r>
            <w:r>
              <w:t>пального образ</w:t>
            </w:r>
            <w:r>
              <w:t>о</w:t>
            </w:r>
            <w:r>
              <w:t>вания» муниц</w:t>
            </w:r>
            <w:r>
              <w:t>и</w:t>
            </w:r>
            <w:r>
              <w:t>пальной програ</w:t>
            </w:r>
            <w:r>
              <w:t>м</w:t>
            </w:r>
            <w:r>
              <w:t>мы Щ</w:t>
            </w:r>
            <w:r>
              <w:t>е</w:t>
            </w:r>
            <w:r>
              <w:t>кинского сельсов</w:t>
            </w:r>
            <w:r>
              <w:t>е</w:t>
            </w:r>
            <w:r>
              <w:t>та Рыл</w:t>
            </w:r>
            <w:r>
              <w:t>ь</w:t>
            </w:r>
            <w:r>
              <w:t>ского района Курской обла</w:t>
            </w:r>
            <w:r>
              <w:t>с</w:t>
            </w:r>
            <w:r>
              <w:t>ти"Профилактика престу</w:t>
            </w:r>
            <w:r>
              <w:t>п</w:t>
            </w:r>
            <w:r>
              <w:t>лений и иных правон</w:t>
            </w:r>
            <w:r>
              <w:t>а</w:t>
            </w:r>
            <w:r>
              <w:t>рушений в Щеки</w:t>
            </w:r>
            <w:r>
              <w:t>н</w:t>
            </w:r>
            <w:r>
              <w:t>ском сельсов</w:t>
            </w:r>
            <w:r>
              <w:t>е</w:t>
            </w:r>
            <w:r>
              <w:t>те Рыл</w:t>
            </w:r>
            <w:r>
              <w:t>ь</w:t>
            </w:r>
            <w:r>
              <w:t>ского района Курской области  на 2015-2019 г</w:t>
            </w:r>
            <w:r>
              <w:t>о</w:t>
            </w:r>
            <w:r>
              <w:t>ды и на перспе</w:t>
            </w:r>
            <w:r>
              <w:t>к</w:t>
            </w:r>
            <w:r>
              <w:t>тиву до 2020года"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12 1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3 874,00</w:t>
            </w:r>
          </w:p>
        </w:tc>
      </w:tr>
      <w:tr w:rsidR="0001746A" w:rsidRPr="00F12DB9" w:rsidTr="00FD1642">
        <w:trPr>
          <w:trHeight w:val="75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r>
              <w:t>Основное мер</w:t>
            </w:r>
            <w:r>
              <w:t>о</w:t>
            </w:r>
            <w:r>
              <w:t>приятие"Реализация мер</w:t>
            </w:r>
            <w:r>
              <w:t>о</w:t>
            </w:r>
            <w:r>
              <w:t>приятий напра</w:t>
            </w:r>
            <w:r>
              <w:t>в</w:t>
            </w:r>
            <w:r>
              <w:t>ленных на обе</w:t>
            </w:r>
            <w:r>
              <w:t>с</w:t>
            </w:r>
            <w:r>
              <w:t>печение правоп</w:t>
            </w:r>
            <w:r>
              <w:t>о</w:t>
            </w:r>
            <w:r>
              <w:t>рядка на террит</w:t>
            </w:r>
            <w:r>
              <w:t>о</w:t>
            </w:r>
            <w:r>
              <w:t>рии м</w:t>
            </w:r>
            <w:r>
              <w:t>у</w:t>
            </w:r>
            <w:r>
              <w:t>ниц</w:t>
            </w:r>
            <w:r>
              <w:t>и</w:t>
            </w:r>
            <w:r>
              <w:t>пального образ</w:t>
            </w:r>
            <w:r>
              <w:t>о</w:t>
            </w:r>
            <w:r>
              <w:t>вания"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12 1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3 874,00</w:t>
            </w:r>
          </w:p>
        </w:tc>
      </w:tr>
      <w:tr w:rsidR="0001746A" w:rsidRPr="00F12DB9" w:rsidTr="00FD1642">
        <w:trPr>
          <w:trHeight w:val="75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r>
              <w:t>Реализ</w:t>
            </w:r>
            <w:r>
              <w:t>а</w:t>
            </w:r>
            <w:r>
              <w:t>ция м</w:t>
            </w:r>
            <w:r>
              <w:t>е</w:t>
            </w:r>
            <w:r>
              <w:t>ропри</w:t>
            </w:r>
            <w:r>
              <w:t>я</w:t>
            </w:r>
            <w:r>
              <w:t>тий н</w:t>
            </w:r>
            <w:r>
              <w:t>а</w:t>
            </w:r>
            <w:r>
              <w:t>правле</w:t>
            </w:r>
            <w:r>
              <w:t>н</w:t>
            </w:r>
            <w:r>
              <w:t>ных на обесп</w:t>
            </w:r>
            <w:r>
              <w:t>е</w:t>
            </w:r>
            <w:r>
              <w:t>чение правоп</w:t>
            </w:r>
            <w:r>
              <w:t>о</w:t>
            </w:r>
            <w:r>
              <w:t>рядка на террит</w:t>
            </w:r>
            <w:r>
              <w:t>о</w:t>
            </w:r>
            <w:r>
              <w:t>рии м</w:t>
            </w:r>
            <w:r>
              <w:t>у</w:t>
            </w:r>
            <w:r>
              <w:t>ниц</w:t>
            </w:r>
            <w:r>
              <w:t>и</w:t>
            </w:r>
            <w:r>
              <w:t>пального образ</w:t>
            </w:r>
            <w:r>
              <w:t>о</w:t>
            </w:r>
            <w:r>
              <w:t>вания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12 1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С1435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3 000,00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Закупка товаров, работ и услуг для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чения г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сударс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венных (муниц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12 1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С1435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200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3 000,00</w:t>
            </w:r>
          </w:p>
        </w:tc>
      </w:tr>
      <w:tr w:rsidR="0001746A" w:rsidRPr="00F12DB9" w:rsidTr="00FD1642">
        <w:trPr>
          <w:trHeight w:val="1125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r>
              <w:t>Реализ</w:t>
            </w:r>
            <w:r>
              <w:t>а</w:t>
            </w:r>
            <w:r>
              <w:t>ция м</w:t>
            </w:r>
            <w:r>
              <w:t>е</w:t>
            </w:r>
            <w:r>
              <w:t>ропри</w:t>
            </w:r>
            <w:r>
              <w:t>я</w:t>
            </w:r>
            <w:r>
              <w:t>тий по переда</w:t>
            </w:r>
            <w:r>
              <w:t>н</w:t>
            </w:r>
            <w:r>
              <w:t>ным по</w:t>
            </w:r>
            <w:r>
              <w:t>л</w:t>
            </w:r>
            <w:r>
              <w:t>номоч</w:t>
            </w:r>
            <w:r>
              <w:t>и</w:t>
            </w:r>
            <w:r>
              <w:t>ям в сф</w:t>
            </w:r>
            <w:r>
              <w:t>е</w:t>
            </w:r>
            <w:r>
              <w:t>ре уч</w:t>
            </w:r>
            <w:r>
              <w:t>а</w:t>
            </w:r>
            <w:r>
              <w:t>стия в проф</w:t>
            </w:r>
            <w:r>
              <w:t>и</w:t>
            </w:r>
            <w:r>
              <w:t>лактике терр</w:t>
            </w:r>
            <w:r>
              <w:t>о</w:t>
            </w:r>
            <w:r>
              <w:t>ризма и экстр</w:t>
            </w:r>
            <w:r>
              <w:t>е</w:t>
            </w:r>
            <w:r>
              <w:t>мизма, а также в миним</w:t>
            </w:r>
            <w:r>
              <w:t>и</w:t>
            </w:r>
            <w:r>
              <w:t>зации и (или) л</w:t>
            </w:r>
            <w:r>
              <w:t>и</w:t>
            </w:r>
            <w:r>
              <w:t>квидации после</w:t>
            </w:r>
            <w:r>
              <w:t>д</w:t>
            </w:r>
            <w:r>
              <w:t>ствий проявл</w:t>
            </w:r>
            <w:r>
              <w:t>е</w:t>
            </w:r>
            <w:r>
              <w:t>ний те</w:t>
            </w:r>
            <w:r>
              <w:t>р</w:t>
            </w:r>
            <w:r>
              <w:t>роризма и экстр</w:t>
            </w:r>
            <w:r>
              <w:t>е</w:t>
            </w:r>
            <w:r>
              <w:t>мизма в границах посел</w:t>
            </w:r>
            <w:r>
              <w:t>е</w:t>
            </w:r>
            <w:r>
              <w:t>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12 1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П1435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874,00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Закупка товаров, работ и услуг для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чения г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сударс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венных (муниц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12 1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П1435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200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874,00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</w:rPr>
            </w:pPr>
            <w:r w:rsidRPr="00F12DB9">
              <w:rPr>
                <w:b/>
                <w:bCs/>
              </w:rPr>
              <w:t>77 125,00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Тран</w:t>
            </w:r>
            <w:r w:rsidRPr="00F12DB9">
              <w:rPr>
                <w:b/>
                <w:bCs/>
                <w:color w:val="000000"/>
              </w:rPr>
              <w:t>с</w:t>
            </w:r>
            <w:r w:rsidRPr="00F12DB9">
              <w:rPr>
                <w:b/>
                <w:bCs/>
                <w:color w:val="000000"/>
              </w:rPr>
              <w:t>порт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125,00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</w:rPr>
            </w:pPr>
            <w:r w:rsidRPr="00F12DB9">
              <w:rPr>
                <w:b/>
                <w:bCs/>
              </w:rPr>
              <w:t>Непр</w:t>
            </w:r>
            <w:r w:rsidRPr="00F12DB9">
              <w:rPr>
                <w:b/>
                <w:bCs/>
              </w:rPr>
              <w:t>о</w:t>
            </w:r>
            <w:r w:rsidRPr="00F12DB9">
              <w:rPr>
                <w:b/>
                <w:bCs/>
              </w:rPr>
              <w:t>грам</w:t>
            </w:r>
            <w:r w:rsidRPr="00F12DB9">
              <w:rPr>
                <w:b/>
                <w:bCs/>
              </w:rPr>
              <w:t>м</w:t>
            </w:r>
            <w:r w:rsidRPr="00F12DB9">
              <w:rPr>
                <w:b/>
                <w:bCs/>
              </w:rPr>
              <w:t>ная де</w:t>
            </w:r>
            <w:r w:rsidRPr="00F12DB9">
              <w:rPr>
                <w:b/>
                <w:bCs/>
              </w:rPr>
              <w:t>я</w:t>
            </w:r>
            <w:r w:rsidRPr="00F12DB9">
              <w:rPr>
                <w:b/>
                <w:bCs/>
              </w:rPr>
              <w:t>тел</w:t>
            </w:r>
            <w:r w:rsidRPr="00F12DB9">
              <w:rPr>
                <w:b/>
                <w:bCs/>
              </w:rPr>
              <w:t>ь</w:t>
            </w:r>
            <w:r w:rsidRPr="00F12DB9">
              <w:rPr>
                <w:b/>
                <w:bCs/>
              </w:rPr>
              <w:t>ность органов местного сам</w:t>
            </w:r>
            <w:r w:rsidRPr="00F12DB9">
              <w:rPr>
                <w:b/>
                <w:bCs/>
              </w:rPr>
              <w:t>о</w:t>
            </w:r>
            <w:r w:rsidRPr="00F12DB9">
              <w:rPr>
                <w:b/>
                <w:bCs/>
              </w:rPr>
              <w:t>управл</w:t>
            </w:r>
            <w:r w:rsidRPr="00F12DB9">
              <w:rPr>
                <w:b/>
                <w:bCs/>
              </w:rPr>
              <w:t>е</w:t>
            </w:r>
            <w:r w:rsidRPr="00F12DB9">
              <w:rPr>
                <w:b/>
                <w:bCs/>
              </w:rPr>
              <w:t>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 xml:space="preserve">77 0 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125,00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r>
              <w:t>Непр</w:t>
            </w:r>
            <w:r>
              <w:t>о</w:t>
            </w:r>
            <w:r>
              <w:t>грам</w:t>
            </w:r>
            <w:r>
              <w:t>м</w:t>
            </w:r>
            <w:r>
              <w:t>ные ра</w:t>
            </w:r>
            <w:r>
              <w:t>с</w:t>
            </w:r>
            <w:r>
              <w:t>ходы о</w:t>
            </w:r>
            <w:r>
              <w:t>р</w:t>
            </w:r>
            <w:r>
              <w:t>ганов м</w:t>
            </w:r>
            <w:r>
              <w:t>е</w:t>
            </w:r>
            <w:r>
              <w:t>стного сам</w:t>
            </w:r>
            <w:r>
              <w:t>о</w:t>
            </w:r>
            <w:r>
              <w:t>управл</w:t>
            </w:r>
            <w:r>
              <w:t>е</w:t>
            </w:r>
            <w:r>
              <w:t>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77 2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125,00</w:t>
            </w:r>
          </w:p>
        </w:tc>
      </w:tr>
      <w:tr w:rsidR="0001746A" w:rsidRPr="00F12DB9" w:rsidTr="00FD1642">
        <w:trPr>
          <w:trHeight w:val="112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r>
              <w:t>Осущес</w:t>
            </w:r>
            <w:r>
              <w:t>т</w:t>
            </w:r>
            <w:r>
              <w:t>вление переда</w:t>
            </w:r>
            <w:r>
              <w:t>н</w:t>
            </w:r>
            <w:r>
              <w:t>ных по</w:t>
            </w:r>
            <w:r>
              <w:t>л</w:t>
            </w:r>
            <w:r>
              <w:t>номочий  от мун</w:t>
            </w:r>
            <w:r>
              <w:t>и</w:t>
            </w:r>
            <w:r>
              <w:t>ципал</w:t>
            </w:r>
            <w:r>
              <w:t>ь</w:t>
            </w:r>
            <w:r>
              <w:t>ного ра</w:t>
            </w:r>
            <w:r>
              <w:t>й</w:t>
            </w:r>
            <w:r>
              <w:t>она сел</w:t>
            </w:r>
            <w:r>
              <w:t>ь</w:t>
            </w:r>
            <w:r>
              <w:t>ским п</w:t>
            </w:r>
            <w:r>
              <w:t>о</w:t>
            </w:r>
            <w:r>
              <w:t>селениям по созд</w:t>
            </w:r>
            <w:r>
              <w:t>а</w:t>
            </w:r>
            <w:r>
              <w:t>нию у</w:t>
            </w:r>
            <w:r>
              <w:t>с</w:t>
            </w:r>
            <w:r>
              <w:t>ловий для пр</w:t>
            </w:r>
            <w:r>
              <w:t>е</w:t>
            </w:r>
            <w:r>
              <w:t>доста</w:t>
            </w:r>
            <w:r>
              <w:t>в</w:t>
            </w:r>
            <w:r>
              <w:t>ления тран</w:t>
            </w:r>
            <w:r>
              <w:t>с</w:t>
            </w:r>
            <w:r>
              <w:t>портных услуг н</w:t>
            </w:r>
            <w:r>
              <w:t>а</w:t>
            </w:r>
            <w:r>
              <w:t>селению и орган</w:t>
            </w:r>
            <w:r>
              <w:t>и</w:t>
            </w:r>
            <w:r>
              <w:t>зация тран</w:t>
            </w:r>
            <w:r>
              <w:t>с</w:t>
            </w:r>
            <w:r>
              <w:t>портного обслуж</w:t>
            </w:r>
            <w:r>
              <w:t>и</w:t>
            </w:r>
            <w:r>
              <w:t>вания н</w:t>
            </w:r>
            <w:r>
              <w:t>а</w:t>
            </w:r>
            <w:r>
              <w:t>селения в границах посел</w:t>
            </w:r>
            <w:r>
              <w:t>е</w:t>
            </w:r>
            <w:r>
              <w:t xml:space="preserve">ния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77 2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П1426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125,00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Закупка товаров, работ и услуг для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чения г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сударс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венных (муниц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пальных) нужд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77 2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П1426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200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125,00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Другие вопросы в области наци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нальной эконом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ки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77 000,00</w:t>
            </w:r>
          </w:p>
        </w:tc>
      </w:tr>
      <w:tr w:rsidR="0001746A" w:rsidRPr="00F12DB9" w:rsidTr="00FD1642">
        <w:trPr>
          <w:trHeight w:val="112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Мун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ципал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ная пр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грамма Щеки</w:t>
            </w:r>
            <w:r w:rsidRPr="00F12DB9">
              <w:rPr>
                <w:b/>
                <w:bCs/>
                <w:color w:val="000000"/>
              </w:rPr>
              <w:t>н</w:t>
            </w:r>
            <w:r w:rsidRPr="00F12DB9">
              <w:rPr>
                <w:b/>
                <w:bCs/>
                <w:color w:val="000000"/>
              </w:rPr>
              <w:t>ского сельс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вета Рыл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ского района Курской области "Упра</w:t>
            </w:r>
            <w:r w:rsidRPr="00F12DB9">
              <w:rPr>
                <w:b/>
                <w:bCs/>
                <w:color w:val="000000"/>
              </w:rPr>
              <w:t>в</w:t>
            </w:r>
            <w:r w:rsidRPr="00F12DB9">
              <w:rPr>
                <w:b/>
                <w:bCs/>
                <w:color w:val="000000"/>
              </w:rPr>
              <w:t>ление муниц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пальным имущ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ством и земел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ными ресурс</w:t>
            </w:r>
            <w:r w:rsidRPr="00F12DB9">
              <w:rPr>
                <w:b/>
                <w:bCs/>
                <w:color w:val="000000"/>
              </w:rPr>
              <w:t>а</w:t>
            </w:r>
            <w:r w:rsidRPr="00F12DB9">
              <w:rPr>
                <w:b/>
                <w:bCs/>
                <w:color w:val="000000"/>
              </w:rPr>
              <w:t>ми Щ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кинского сельс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вета Рыл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ского района Курской области на 2019 - 2021 г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ды и на перспе</w:t>
            </w:r>
            <w:r w:rsidRPr="00F12DB9">
              <w:rPr>
                <w:b/>
                <w:bCs/>
                <w:color w:val="000000"/>
              </w:rPr>
              <w:t>к</w:t>
            </w:r>
            <w:r w:rsidRPr="00F12DB9">
              <w:rPr>
                <w:b/>
                <w:bCs/>
                <w:color w:val="000000"/>
              </w:rPr>
              <w:t>тиву  до 2023 г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да"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04 0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76 000,00</w:t>
            </w:r>
          </w:p>
        </w:tc>
      </w:tr>
      <w:tr w:rsidR="0001746A" w:rsidRPr="00F12DB9" w:rsidTr="00FD1642">
        <w:trPr>
          <w:trHeight w:val="187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Подпр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грамма "Сове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шенств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вание системы управл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 м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пальным имущес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вом и з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мельн</w:t>
            </w:r>
            <w:r w:rsidRPr="00F12DB9">
              <w:rPr>
                <w:color w:val="000000"/>
              </w:rPr>
              <w:t>ы</w:t>
            </w:r>
            <w:r w:rsidRPr="00F12DB9">
              <w:rPr>
                <w:color w:val="000000"/>
              </w:rPr>
              <w:t>ми ресу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сами на террит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рии Щ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кинского сельсов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та Рыл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ского района Курской области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пальной програ</w:t>
            </w:r>
            <w:r w:rsidRPr="00F12DB9">
              <w:rPr>
                <w:color w:val="000000"/>
              </w:rPr>
              <w:t>м</w:t>
            </w:r>
            <w:r w:rsidRPr="00F12DB9">
              <w:rPr>
                <w:color w:val="000000"/>
              </w:rPr>
              <w:t>мы Щ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кинского сельсов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та Рыл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ского района Курской области "Упра</w:t>
            </w:r>
            <w:r w:rsidRPr="00F12DB9">
              <w:rPr>
                <w:color w:val="000000"/>
              </w:rPr>
              <w:t>в</w:t>
            </w:r>
            <w:r w:rsidRPr="00F12DB9">
              <w:rPr>
                <w:color w:val="000000"/>
              </w:rPr>
              <w:t>ление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пальным имущес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вом и  земел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ными р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сурсами Щеки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ского сельсов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та Рыл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ского района Курской области на 2019 - 2021 г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ды и на перспе</w:t>
            </w:r>
            <w:r w:rsidRPr="00F12DB9">
              <w:rPr>
                <w:color w:val="000000"/>
              </w:rPr>
              <w:t>к</w:t>
            </w:r>
            <w:r w:rsidRPr="00F12DB9">
              <w:rPr>
                <w:color w:val="000000"/>
              </w:rPr>
              <w:t>тиву  до 2023 г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да"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04 1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76 000,00</w:t>
            </w:r>
          </w:p>
        </w:tc>
      </w:tr>
      <w:tr w:rsidR="0001746A" w:rsidRPr="00F12DB9" w:rsidTr="00FD1642">
        <w:trPr>
          <w:trHeight w:val="75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Основное мер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приятие "Пров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дение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пальной политики в области имущес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венных и земел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ных о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ношений на терр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тории Щеки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ского сельсов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та Рыл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ского района Курской области"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04 1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76 000,00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Мер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приятия в области имущес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венных отнош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04 1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С1467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6 000,00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Закупка товаров, работ и услуг для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чения г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сударс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венных (муниц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04 1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С1467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200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6 000,00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Мер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приятия в области земел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ных о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ношений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04 1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С1468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70 000,00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Закупка товаров, работ и услуг для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чения г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сударс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венных (муниц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04 1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С1468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200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70 000,00</w:t>
            </w:r>
          </w:p>
        </w:tc>
      </w:tr>
      <w:tr w:rsidR="0001746A" w:rsidRPr="00F12DB9" w:rsidTr="00FD1642">
        <w:trPr>
          <w:trHeight w:val="1215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  <w:sz w:val="32"/>
                <w:szCs w:val="32"/>
              </w:rPr>
            </w:pPr>
            <w:r w:rsidRPr="00F12DB9">
              <w:rPr>
                <w:b/>
                <w:bCs/>
                <w:color w:val="000000"/>
                <w:sz w:val="32"/>
                <w:szCs w:val="32"/>
              </w:rPr>
              <w:t>Мун</w:t>
            </w:r>
            <w:r w:rsidRPr="00F12DB9">
              <w:rPr>
                <w:b/>
                <w:bCs/>
                <w:color w:val="000000"/>
                <w:sz w:val="32"/>
                <w:szCs w:val="32"/>
              </w:rPr>
              <w:t>и</w:t>
            </w:r>
            <w:r w:rsidRPr="00F12DB9">
              <w:rPr>
                <w:b/>
                <w:bCs/>
                <w:color w:val="000000"/>
                <w:sz w:val="32"/>
                <w:szCs w:val="32"/>
              </w:rPr>
              <w:t>ц</w:t>
            </w:r>
            <w:r w:rsidRPr="00F12DB9">
              <w:rPr>
                <w:b/>
                <w:bCs/>
                <w:color w:val="000000"/>
                <w:sz w:val="32"/>
                <w:szCs w:val="32"/>
              </w:rPr>
              <w:t>и</w:t>
            </w:r>
            <w:r w:rsidRPr="00F12DB9">
              <w:rPr>
                <w:b/>
                <w:bCs/>
                <w:color w:val="000000"/>
                <w:sz w:val="32"/>
                <w:szCs w:val="32"/>
              </w:rPr>
              <w:t>пальная пр</w:t>
            </w:r>
            <w:r w:rsidRPr="00F12DB9">
              <w:rPr>
                <w:b/>
                <w:bCs/>
                <w:color w:val="000000"/>
                <w:sz w:val="32"/>
                <w:szCs w:val="32"/>
              </w:rPr>
              <w:t>о</w:t>
            </w:r>
            <w:r w:rsidRPr="00F12DB9">
              <w:rPr>
                <w:b/>
                <w:bCs/>
                <w:color w:val="000000"/>
                <w:sz w:val="32"/>
                <w:szCs w:val="32"/>
              </w:rPr>
              <w:t>грамма  «Разв</w:t>
            </w:r>
            <w:r w:rsidRPr="00F12DB9">
              <w:rPr>
                <w:b/>
                <w:bCs/>
                <w:color w:val="000000"/>
                <w:sz w:val="32"/>
                <w:szCs w:val="32"/>
              </w:rPr>
              <w:t>и</w:t>
            </w:r>
            <w:r w:rsidRPr="00F12DB9">
              <w:rPr>
                <w:b/>
                <w:bCs/>
                <w:color w:val="000000"/>
                <w:sz w:val="32"/>
                <w:szCs w:val="32"/>
              </w:rPr>
              <w:t>тие м</w:t>
            </w:r>
            <w:r w:rsidRPr="00F12DB9">
              <w:rPr>
                <w:b/>
                <w:bCs/>
                <w:color w:val="000000"/>
                <w:sz w:val="32"/>
                <w:szCs w:val="32"/>
              </w:rPr>
              <w:t>а</w:t>
            </w:r>
            <w:r w:rsidRPr="00F12DB9">
              <w:rPr>
                <w:b/>
                <w:bCs/>
                <w:color w:val="000000"/>
                <w:sz w:val="32"/>
                <w:szCs w:val="32"/>
              </w:rPr>
              <w:t>лого и средн</w:t>
            </w:r>
            <w:r w:rsidRPr="00F12DB9">
              <w:rPr>
                <w:b/>
                <w:bCs/>
                <w:color w:val="000000"/>
                <w:sz w:val="32"/>
                <w:szCs w:val="32"/>
              </w:rPr>
              <w:t>е</w:t>
            </w:r>
            <w:r w:rsidRPr="00F12DB9">
              <w:rPr>
                <w:b/>
                <w:bCs/>
                <w:color w:val="000000"/>
                <w:sz w:val="32"/>
                <w:szCs w:val="32"/>
              </w:rPr>
              <w:t>го пре</w:t>
            </w:r>
            <w:r w:rsidRPr="00F12DB9">
              <w:rPr>
                <w:b/>
                <w:bCs/>
                <w:color w:val="000000"/>
                <w:sz w:val="32"/>
                <w:szCs w:val="32"/>
              </w:rPr>
              <w:t>д</w:t>
            </w:r>
            <w:r w:rsidRPr="00F12DB9">
              <w:rPr>
                <w:b/>
                <w:bCs/>
                <w:color w:val="000000"/>
                <w:sz w:val="32"/>
                <w:szCs w:val="32"/>
              </w:rPr>
              <w:t>прин</w:t>
            </w:r>
            <w:r w:rsidRPr="00F12DB9">
              <w:rPr>
                <w:b/>
                <w:bCs/>
                <w:color w:val="000000"/>
                <w:sz w:val="32"/>
                <w:szCs w:val="32"/>
              </w:rPr>
              <w:t>и</w:t>
            </w:r>
            <w:r w:rsidRPr="00F12DB9">
              <w:rPr>
                <w:b/>
                <w:bCs/>
                <w:color w:val="000000"/>
                <w:sz w:val="32"/>
                <w:szCs w:val="32"/>
              </w:rPr>
              <w:t>мател</w:t>
            </w:r>
            <w:r w:rsidRPr="00F12DB9">
              <w:rPr>
                <w:b/>
                <w:bCs/>
                <w:color w:val="000000"/>
                <w:sz w:val="32"/>
                <w:szCs w:val="32"/>
              </w:rPr>
              <w:t>ь</w:t>
            </w:r>
            <w:r w:rsidRPr="00F12DB9">
              <w:rPr>
                <w:b/>
                <w:bCs/>
                <w:color w:val="000000"/>
                <w:sz w:val="32"/>
                <w:szCs w:val="32"/>
              </w:rPr>
              <w:t>ства на терр</w:t>
            </w:r>
            <w:r w:rsidRPr="00F12DB9">
              <w:rPr>
                <w:b/>
                <w:bCs/>
                <w:color w:val="000000"/>
                <w:sz w:val="32"/>
                <w:szCs w:val="32"/>
              </w:rPr>
              <w:t>и</w:t>
            </w:r>
            <w:r w:rsidRPr="00F12DB9">
              <w:rPr>
                <w:b/>
                <w:bCs/>
                <w:color w:val="000000"/>
                <w:sz w:val="32"/>
                <w:szCs w:val="32"/>
              </w:rPr>
              <w:t>тории МО «Щ</w:t>
            </w:r>
            <w:r w:rsidRPr="00F12DB9">
              <w:rPr>
                <w:b/>
                <w:bCs/>
                <w:color w:val="000000"/>
                <w:sz w:val="32"/>
                <w:szCs w:val="32"/>
              </w:rPr>
              <w:t>е</w:t>
            </w:r>
            <w:r w:rsidRPr="00F12DB9">
              <w:rPr>
                <w:b/>
                <w:bCs/>
                <w:color w:val="000000"/>
                <w:sz w:val="32"/>
                <w:szCs w:val="32"/>
              </w:rPr>
              <w:t>ки</w:t>
            </w:r>
            <w:r w:rsidRPr="00F12DB9">
              <w:rPr>
                <w:b/>
                <w:bCs/>
                <w:color w:val="000000"/>
                <w:sz w:val="32"/>
                <w:szCs w:val="32"/>
              </w:rPr>
              <w:t>н</w:t>
            </w:r>
            <w:r w:rsidRPr="00F12DB9">
              <w:rPr>
                <w:b/>
                <w:bCs/>
                <w:color w:val="000000"/>
                <w:sz w:val="32"/>
                <w:szCs w:val="32"/>
              </w:rPr>
              <w:t>ский сельс</w:t>
            </w:r>
            <w:r w:rsidRPr="00F12DB9">
              <w:rPr>
                <w:b/>
                <w:bCs/>
                <w:color w:val="000000"/>
                <w:sz w:val="32"/>
                <w:szCs w:val="32"/>
              </w:rPr>
              <w:t>о</w:t>
            </w:r>
            <w:r w:rsidRPr="00F12DB9">
              <w:rPr>
                <w:b/>
                <w:bCs/>
                <w:color w:val="000000"/>
                <w:sz w:val="32"/>
                <w:szCs w:val="32"/>
              </w:rPr>
              <w:t>вет» Рыл</w:t>
            </w:r>
            <w:r w:rsidRPr="00F12DB9">
              <w:rPr>
                <w:b/>
                <w:bCs/>
                <w:color w:val="000000"/>
                <w:sz w:val="32"/>
                <w:szCs w:val="32"/>
              </w:rPr>
              <w:t>ь</w:t>
            </w:r>
            <w:r w:rsidRPr="00F12DB9">
              <w:rPr>
                <w:b/>
                <w:bCs/>
                <w:color w:val="000000"/>
                <w:sz w:val="32"/>
                <w:szCs w:val="32"/>
              </w:rPr>
              <w:t>ского района Ку</w:t>
            </w:r>
            <w:r w:rsidRPr="00F12DB9">
              <w:rPr>
                <w:b/>
                <w:bCs/>
                <w:color w:val="000000"/>
                <w:sz w:val="32"/>
                <w:szCs w:val="32"/>
              </w:rPr>
              <w:t>р</w:t>
            </w:r>
            <w:r w:rsidRPr="00F12DB9">
              <w:rPr>
                <w:b/>
                <w:bCs/>
                <w:color w:val="000000"/>
                <w:sz w:val="32"/>
                <w:szCs w:val="32"/>
              </w:rPr>
              <w:t>ской области на 2014-2023 г</w:t>
            </w:r>
            <w:r w:rsidRPr="00F12DB9">
              <w:rPr>
                <w:b/>
                <w:bCs/>
                <w:color w:val="000000"/>
                <w:sz w:val="32"/>
                <w:szCs w:val="32"/>
              </w:rPr>
              <w:t>о</w:t>
            </w:r>
            <w:r w:rsidRPr="00F12DB9">
              <w:rPr>
                <w:b/>
                <w:bCs/>
                <w:color w:val="000000"/>
                <w:sz w:val="32"/>
                <w:szCs w:val="32"/>
              </w:rPr>
              <w:t xml:space="preserve">ды» 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F12DB9">
              <w:rPr>
                <w:b/>
                <w:bCs/>
                <w:color w:val="000000"/>
                <w:sz w:val="32"/>
                <w:szCs w:val="32"/>
              </w:rPr>
              <w:t>001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F12DB9">
              <w:rPr>
                <w:b/>
                <w:bCs/>
                <w:color w:val="000000"/>
                <w:sz w:val="32"/>
                <w:szCs w:val="32"/>
              </w:rPr>
              <w:t>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F12DB9">
              <w:rPr>
                <w:b/>
                <w:bCs/>
                <w:color w:val="000000"/>
                <w:sz w:val="32"/>
                <w:szCs w:val="32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F12DB9">
              <w:rPr>
                <w:b/>
                <w:bCs/>
                <w:color w:val="000000"/>
                <w:sz w:val="32"/>
                <w:szCs w:val="32"/>
              </w:rPr>
              <w:t>15 0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F12DB9">
              <w:rPr>
                <w:b/>
                <w:bCs/>
                <w:color w:val="000000"/>
                <w:sz w:val="32"/>
                <w:szCs w:val="32"/>
              </w:rPr>
              <w:t>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  <w:sz w:val="32"/>
                <w:szCs w:val="32"/>
              </w:rPr>
            </w:pPr>
            <w:r w:rsidRPr="00F12DB9">
              <w:rPr>
                <w:b/>
                <w:bCs/>
                <w:color w:val="000000"/>
                <w:sz w:val="32"/>
                <w:szCs w:val="32"/>
              </w:rPr>
              <w:t>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F12DB9">
              <w:rPr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1 000,00</w:t>
            </w:r>
          </w:p>
        </w:tc>
      </w:tr>
      <w:tr w:rsidR="0001746A" w:rsidRPr="00F12DB9" w:rsidTr="00FD1642">
        <w:trPr>
          <w:trHeight w:val="81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Подпр</w:t>
            </w:r>
            <w:r w:rsidRPr="00F12DB9">
              <w:rPr>
                <w:sz w:val="32"/>
                <w:szCs w:val="32"/>
              </w:rPr>
              <w:t>о</w:t>
            </w:r>
            <w:r w:rsidRPr="00F12DB9">
              <w:rPr>
                <w:sz w:val="32"/>
                <w:szCs w:val="32"/>
              </w:rPr>
              <w:t>грамма «Фо</w:t>
            </w:r>
            <w:r w:rsidRPr="00F12DB9">
              <w:rPr>
                <w:sz w:val="32"/>
                <w:szCs w:val="32"/>
              </w:rPr>
              <w:t>р</w:t>
            </w:r>
            <w:r w:rsidRPr="00F12DB9">
              <w:rPr>
                <w:sz w:val="32"/>
                <w:szCs w:val="32"/>
              </w:rPr>
              <w:t>миров</w:t>
            </w:r>
            <w:r w:rsidRPr="00F12DB9">
              <w:rPr>
                <w:sz w:val="32"/>
                <w:szCs w:val="32"/>
              </w:rPr>
              <w:t>а</w:t>
            </w:r>
            <w:r w:rsidRPr="00F12DB9">
              <w:rPr>
                <w:sz w:val="32"/>
                <w:szCs w:val="32"/>
              </w:rPr>
              <w:t>ние бл</w:t>
            </w:r>
            <w:r w:rsidRPr="00F12DB9">
              <w:rPr>
                <w:sz w:val="32"/>
                <w:szCs w:val="32"/>
              </w:rPr>
              <w:t>а</w:t>
            </w:r>
            <w:r w:rsidRPr="00F12DB9">
              <w:rPr>
                <w:sz w:val="32"/>
                <w:szCs w:val="32"/>
              </w:rPr>
              <w:t>гопр</w:t>
            </w:r>
            <w:r w:rsidRPr="00F12DB9">
              <w:rPr>
                <w:sz w:val="32"/>
                <w:szCs w:val="32"/>
              </w:rPr>
              <w:t>и</w:t>
            </w:r>
            <w:r w:rsidRPr="00F12DB9">
              <w:rPr>
                <w:sz w:val="32"/>
                <w:szCs w:val="32"/>
              </w:rPr>
              <w:t>ятных условий для у</w:t>
            </w:r>
            <w:r w:rsidRPr="00F12DB9">
              <w:rPr>
                <w:sz w:val="32"/>
                <w:szCs w:val="32"/>
              </w:rPr>
              <w:t>с</w:t>
            </w:r>
            <w:r w:rsidRPr="00F12DB9">
              <w:rPr>
                <w:sz w:val="32"/>
                <w:szCs w:val="32"/>
              </w:rPr>
              <w:t>тойч</w:t>
            </w:r>
            <w:r w:rsidRPr="00F12DB9">
              <w:rPr>
                <w:sz w:val="32"/>
                <w:szCs w:val="32"/>
              </w:rPr>
              <w:t>и</w:t>
            </w:r>
            <w:r w:rsidRPr="00F12DB9">
              <w:rPr>
                <w:sz w:val="32"/>
                <w:szCs w:val="32"/>
              </w:rPr>
              <w:t>вого фун</w:t>
            </w:r>
            <w:r w:rsidRPr="00F12DB9">
              <w:rPr>
                <w:sz w:val="32"/>
                <w:szCs w:val="32"/>
              </w:rPr>
              <w:t>к</w:t>
            </w:r>
            <w:r w:rsidRPr="00F12DB9">
              <w:rPr>
                <w:sz w:val="32"/>
                <w:szCs w:val="32"/>
              </w:rPr>
              <w:t>цион</w:t>
            </w:r>
            <w:r w:rsidRPr="00F12DB9">
              <w:rPr>
                <w:sz w:val="32"/>
                <w:szCs w:val="32"/>
              </w:rPr>
              <w:t>и</w:t>
            </w:r>
            <w:r w:rsidRPr="00F12DB9">
              <w:rPr>
                <w:sz w:val="32"/>
                <w:szCs w:val="32"/>
              </w:rPr>
              <w:t>рования и разв</w:t>
            </w:r>
            <w:r w:rsidRPr="00F12DB9">
              <w:rPr>
                <w:sz w:val="32"/>
                <w:szCs w:val="32"/>
              </w:rPr>
              <w:t>и</w:t>
            </w:r>
            <w:r w:rsidRPr="00F12DB9">
              <w:rPr>
                <w:sz w:val="32"/>
                <w:szCs w:val="32"/>
              </w:rPr>
              <w:t>тия м</w:t>
            </w:r>
            <w:r w:rsidRPr="00F12DB9">
              <w:rPr>
                <w:sz w:val="32"/>
                <w:szCs w:val="32"/>
              </w:rPr>
              <w:t>а</w:t>
            </w:r>
            <w:r w:rsidRPr="00F12DB9">
              <w:rPr>
                <w:sz w:val="32"/>
                <w:szCs w:val="32"/>
              </w:rPr>
              <w:t>лого и сред</w:t>
            </w:r>
            <w:r w:rsidRPr="00F12DB9">
              <w:rPr>
                <w:sz w:val="32"/>
                <w:szCs w:val="32"/>
              </w:rPr>
              <w:t>е</w:t>
            </w:r>
            <w:r w:rsidRPr="00F12DB9">
              <w:rPr>
                <w:sz w:val="32"/>
                <w:szCs w:val="32"/>
              </w:rPr>
              <w:t>него пре</w:t>
            </w:r>
            <w:r w:rsidRPr="00F12DB9">
              <w:rPr>
                <w:sz w:val="32"/>
                <w:szCs w:val="32"/>
              </w:rPr>
              <w:t>д</w:t>
            </w:r>
            <w:r w:rsidRPr="00F12DB9">
              <w:rPr>
                <w:sz w:val="32"/>
                <w:szCs w:val="32"/>
              </w:rPr>
              <w:t>прин</w:t>
            </w:r>
            <w:r w:rsidRPr="00F12DB9">
              <w:rPr>
                <w:sz w:val="32"/>
                <w:szCs w:val="32"/>
              </w:rPr>
              <w:t>и</w:t>
            </w:r>
            <w:r w:rsidRPr="00F12DB9">
              <w:rPr>
                <w:sz w:val="32"/>
                <w:szCs w:val="32"/>
              </w:rPr>
              <w:t>мател</w:t>
            </w:r>
            <w:r w:rsidRPr="00F12DB9">
              <w:rPr>
                <w:sz w:val="32"/>
                <w:szCs w:val="32"/>
              </w:rPr>
              <w:t>ь</w:t>
            </w:r>
            <w:r w:rsidRPr="00F12DB9">
              <w:rPr>
                <w:sz w:val="32"/>
                <w:szCs w:val="32"/>
              </w:rPr>
              <w:t xml:space="preserve">ства»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  <w:sz w:val="32"/>
                <w:szCs w:val="32"/>
              </w:rPr>
            </w:pPr>
            <w:r w:rsidRPr="00F12DB9">
              <w:rPr>
                <w:color w:val="000000"/>
                <w:sz w:val="32"/>
                <w:szCs w:val="32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15 1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sz w:val="32"/>
                <w:szCs w:val="32"/>
              </w:rPr>
            </w:pPr>
            <w:r w:rsidRPr="00F12DB9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1 000,00</w:t>
            </w:r>
          </w:p>
        </w:tc>
      </w:tr>
      <w:tr w:rsidR="0001746A" w:rsidRPr="00F12DB9" w:rsidTr="00FD1642">
        <w:trPr>
          <w:trHeight w:val="81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Осно</w:t>
            </w:r>
            <w:r w:rsidRPr="00F12DB9">
              <w:rPr>
                <w:sz w:val="32"/>
                <w:szCs w:val="32"/>
              </w:rPr>
              <w:t>в</w:t>
            </w:r>
            <w:r w:rsidRPr="00F12DB9">
              <w:rPr>
                <w:sz w:val="32"/>
                <w:szCs w:val="32"/>
              </w:rPr>
              <w:t>ное м</w:t>
            </w:r>
            <w:r w:rsidRPr="00F12DB9">
              <w:rPr>
                <w:sz w:val="32"/>
                <w:szCs w:val="32"/>
              </w:rPr>
              <w:t>е</w:t>
            </w:r>
            <w:r w:rsidRPr="00F12DB9">
              <w:rPr>
                <w:sz w:val="32"/>
                <w:szCs w:val="32"/>
              </w:rPr>
              <w:t>ропри</w:t>
            </w:r>
            <w:r w:rsidRPr="00F12DB9">
              <w:rPr>
                <w:sz w:val="32"/>
                <w:szCs w:val="32"/>
              </w:rPr>
              <w:t>я</w:t>
            </w:r>
            <w:r w:rsidRPr="00F12DB9">
              <w:rPr>
                <w:sz w:val="32"/>
                <w:szCs w:val="32"/>
              </w:rPr>
              <w:t>тие "Подг</w:t>
            </w:r>
            <w:r w:rsidRPr="00F12DB9">
              <w:rPr>
                <w:sz w:val="32"/>
                <w:szCs w:val="32"/>
              </w:rPr>
              <w:t>о</w:t>
            </w:r>
            <w:r w:rsidRPr="00F12DB9">
              <w:rPr>
                <w:sz w:val="32"/>
                <w:szCs w:val="32"/>
              </w:rPr>
              <w:t>товка и участие в реги</w:t>
            </w:r>
            <w:r w:rsidRPr="00F12DB9">
              <w:rPr>
                <w:sz w:val="32"/>
                <w:szCs w:val="32"/>
              </w:rPr>
              <w:t>о</w:t>
            </w:r>
            <w:r w:rsidRPr="00F12DB9">
              <w:rPr>
                <w:sz w:val="32"/>
                <w:szCs w:val="32"/>
              </w:rPr>
              <w:t>нальных и ме</w:t>
            </w:r>
            <w:r w:rsidRPr="00F12DB9">
              <w:rPr>
                <w:sz w:val="32"/>
                <w:szCs w:val="32"/>
              </w:rPr>
              <w:t>ж</w:t>
            </w:r>
            <w:r w:rsidRPr="00F12DB9">
              <w:rPr>
                <w:sz w:val="32"/>
                <w:szCs w:val="32"/>
              </w:rPr>
              <w:t>реги</w:t>
            </w:r>
            <w:r w:rsidRPr="00F12DB9">
              <w:rPr>
                <w:sz w:val="32"/>
                <w:szCs w:val="32"/>
              </w:rPr>
              <w:t>о</w:t>
            </w:r>
            <w:r w:rsidRPr="00F12DB9">
              <w:rPr>
                <w:sz w:val="32"/>
                <w:szCs w:val="32"/>
              </w:rPr>
              <w:t>нальных выста</w:t>
            </w:r>
            <w:r w:rsidRPr="00F12DB9">
              <w:rPr>
                <w:sz w:val="32"/>
                <w:szCs w:val="32"/>
              </w:rPr>
              <w:t>в</w:t>
            </w:r>
            <w:r w:rsidRPr="00F12DB9">
              <w:rPr>
                <w:sz w:val="32"/>
                <w:szCs w:val="32"/>
              </w:rPr>
              <w:t>ках, я</w:t>
            </w:r>
            <w:r w:rsidRPr="00F12DB9">
              <w:rPr>
                <w:sz w:val="32"/>
                <w:szCs w:val="32"/>
              </w:rPr>
              <w:t>р</w:t>
            </w:r>
            <w:r w:rsidRPr="00F12DB9">
              <w:rPr>
                <w:sz w:val="32"/>
                <w:szCs w:val="32"/>
              </w:rPr>
              <w:t>марках, конку</w:t>
            </w:r>
            <w:r w:rsidRPr="00F12DB9">
              <w:rPr>
                <w:sz w:val="32"/>
                <w:szCs w:val="32"/>
              </w:rPr>
              <w:t>р</w:t>
            </w:r>
            <w:r w:rsidRPr="00F12DB9">
              <w:rPr>
                <w:sz w:val="32"/>
                <w:szCs w:val="32"/>
              </w:rPr>
              <w:t>сках и других мер</w:t>
            </w:r>
            <w:r w:rsidRPr="00F12DB9">
              <w:rPr>
                <w:sz w:val="32"/>
                <w:szCs w:val="32"/>
              </w:rPr>
              <w:t>о</w:t>
            </w:r>
            <w:r w:rsidRPr="00F12DB9">
              <w:rPr>
                <w:sz w:val="32"/>
                <w:szCs w:val="32"/>
              </w:rPr>
              <w:t>прият</w:t>
            </w:r>
            <w:r w:rsidRPr="00F12DB9">
              <w:rPr>
                <w:sz w:val="32"/>
                <w:szCs w:val="32"/>
              </w:rPr>
              <w:t>и</w:t>
            </w:r>
            <w:r w:rsidRPr="00F12DB9">
              <w:rPr>
                <w:sz w:val="32"/>
                <w:szCs w:val="32"/>
              </w:rPr>
              <w:t>ях"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  <w:sz w:val="32"/>
                <w:szCs w:val="32"/>
              </w:rPr>
            </w:pPr>
            <w:r w:rsidRPr="00F12DB9">
              <w:rPr>
                <w:color w:val="000000"/>
                <w:sz w:val="32"/>
                <w:szCs w:val="32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15 1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sz w:val="32"/>
                <w:szCs w:val="32"/>
              </w:rPr>
            </w:pPr>
            <w:r w:rsidRPr="00F12DB9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1 000,00</w:t>
            </w:r>
          </w:p>
        </w:tc>
      </w:tr>
      <w:tr w:rsidR="0001746A" w:rsidRPr="00F12DB9" w:rsidTr="00FD1642">
        <w:trPr>
          <w:trHeight w:val="81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Обесп</w:t>
            </w:r>
            <w:r w:rsidRPr="00F12DB9">
              <w:rPr>
                <w:sz w:val="32"/>
                <w:szCs w:val="32"/>
              </w:rPr>
              <w:t>е</w:t>
            </w:r>
            <w:r w:rsidRPr="00F12DB9">
              <w:rPr>
                <w:sz w:val="32"/>
                <w:szCs w:val="32"/>
              </w:rPr>
              <w:t>чение условий для ра</w:t>
            </w:r>
            <w:r w:rsidRPr="00F12DB9">
              <w:rPr>
                <w:sz w:val="32"/>
                <w:szCs w:val="32"/>
              </w:rPr>
              <w:t>з</w:t>
            </w:r>
            <w:r w:rsidRPr="00F12DB9">
              <w:rPr>
                <w:sz w:val="32"/>
                <w:szCs w:val="32"/>
              </w:rPr>
              <w:t>вития малого и сре</w:t>
            </w:r>
            <w:r w:rsidRPr="00F12DB9">
              <w:rPr>
                <w:sz w:val="32"/>
                <w:szCs w:val="32"/>
              </w:rPr>
              <w:t>д</w:t>
            </w:r>
            <w:r w:rsidRPr="00F12DB9">
              <w:rPr>
                <w:sz w:val="32"/>
                <w:szCs w:val="32"/>
              </w:rPr>
              <w:t>него пре</w:t>
            </w:r>
            <w:r w:rsidRPr="00F12DB9">
              <w:rPr>
                <w:sz w:val="32"/>
                <w:szCs w:val="32"/>
              </w:rPr>
              <w:t>д</w:t>
            </w:r>
            <w:r w:rsidRPr="00F12DB9">
              <w:rPr>
                <w:sz w:val="32"/>
                <w:szCs w:val="32"/>
              </w:rPr>
              <w:t>прин</w:t>
            </w:r>
            <w:r w:rsidRPr="00F12DB9">
              <w:rPr>
                <w:sz w:val="32"/>
                <w:szCs w:val="32"/>
              </w:rPr>
              <w:t>и</w:t>
            </w:r>
            <w:r w:rsidRPr="00F12DB9">
              <w:rPr>
                <w:sz w:val="32"/>
                <w:szCs w:val="32"/>
              </w:rPr>
              <w:t>мател</w:t>
            </w:r>
            <w:r w:rsidRPr="00F12DB9">
              <w:rPr>
                <w:sz w:val="32"/>
                <w:szCs w:val="32"/>
              </w:rPr>
              <w:t>ь</w:t>
            </w:r>
            <w:r w:rsidRPr="00F12DB9">
              <w:rPr>
                <w:sz w:val="32"/>
                <w:szCs w:val="32"/>
              </w:rPr>
              <w:t>ства на терр</w:t>
            </w:r>
            <w:r w:rsidRPr="00F12DB9">
              <w:rPr>
                <w:sz w:val="32"/>
                <w:szCs w:val="32"/>
              </w:rPr>
              <w:t>и</w:t>
            </w:r>
            <w:r w:rsidRPr="00F12DB9">
              <w:rPr>
                <w:sz w:val="32"/>
                <w:szCs w:val="32"/>
              </w:rPr>
              <w:t>тории мун</w:t>
            </w:r>
            <w:r w:rsidRPr="00F12DB9">
              <w:rPr>
                <w:sz w:val="32"/>
                <w:szCs w:val="32"/>
              </w:rPr>
              <w:t>и</w:t>
            </w:r>
            <w:r w:rsidRPr="00F12DB9">
              <w:rPr>
                <w:sz w:val="32"/>
                <w:szCs w:val="32"/>
              </w:rPr>
              <w:t>ципал</w:t>
            </w:r>
            <w:r w:rsidRPr="00F12DB9">
              <w:rPr>
                <w:sz w:val="32"/>
                <w:szCs w:val="32"/>
              </w:rPr>
              <w:t>ь</w:t>
            </w:r>
            <w:r w:rsidRPr="00F12DB9">
              <w:rPr>
                <w:sz w:val="32"/>
                <w:szCs w:val="32"/>
              </w:rPr>
              <w:t>ного о</w:t>
            </w:r>
            <w:r w:rsidRPr="00F12DB9">
              <w:rPr>
                <w:sz w:val="32"/>
                <w:szCs w:val="32"/>
              </w:rPr>
              <w:t>б</w:t>
            </w:r>
            <w:r w:rsidRPr="00F12DB9">
              <w:rPr>
                <w:sz w:val="32"/>
                <w:szCs w:val="32"/>
              </w:rPr>
              <w:t>разов</w:t>
            </w:r>
            <w:r w:rsidRPr="00F12DB9">
              <w:rPr>
                <w:sz w:val="32"/>
                <w:szCs w:val="32"/>
              </w:rPr>
              <w:t>а</w:t>
            </w:r>
            <w:r w:rsidRPr="00F12DB9">
              <w:rPr>
                <w:sz w:val="32"/>
                <w:szCs w:val="32"/>
              </w:rPr>
              <w:t>ния"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  <w:sz w:val="32"/>
                <w:szCs w:val="32"/>
              </w:rPr>
            </w:pPr>
            <w:r w:rsidRPr="00F12DB9">
              <w:rPr>
                <w:color w:val="000000"/>
                <w:sz w:val="32"/>
                <w:szCs w:val="32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15 1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С1405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sz w:val="32"/>
                <w:szCs w:val="32"/>
              </w:rPr>
            </w:pPr>
            <w:r w:rsidRPr="00F12DB9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1 000,00</w:t>
            </w:r>
          </w:p>
        </w:tc>
      </w:tr>
      <w:tr w:rsidR="0001746A" w:rsidRPr="00F12DB9" w:rsidTr="00F12DB9">
        <w:trPr>
          <w:trHeight w:val="40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  <w:sz w:val="32"/>
                <w:szCs w:val="32"/>
              </w:rPr>
            </w:pPr>
            <w:r w:rsidRPr="00F12DB9">
              <w:rPr>
                <w:color w:val="000000"/>
                <w:sz w:val="32"/>
                <w:szCs w:val="32"/>
              </w:rPr>
              <w:t>Закупка товаров, работ и услуг для обесп</w:t>
            </w:r>
            <w:r w:rsidRPr="00F12DB9">
              <w:rPr>
                <w:color w:val="000000"/>
                <w:sz w:val="32"/>
                <w:szCs w:val="32"/>
              </w:rPr>
              <w:t>е</w:t>
            </w:r>
            <w:r w:rsidRPr="00F12DB9">
              <w:rPr>
                <w:color w:val="000000"/>
                <w:sz w:val="32"/>
                <w:szCs w:val="32"/>
              </w:rPr>
              <w:t>чения гос</w:t>
            </w:r>
            <w:r w:rsidRPr="00F12DB9">
              <w:rPr>
                <w:color w:val="000000"/>
                <w:sz w:val="32"/>
                <w:szCs w:val="32"/>
              </w:rPr>
              <w:t>у</w:t>
            </w:r>
            <w:r w:rsidRPr="00F12DB9">
              <w:rPr>
                <w:color w:val="000000"/>
                <w:sz w:val="32"/>
                <w:szCs w:val="32"/>
              </w:rPr>
              <w:t>дарс</w:t>
            </w:r>
            <w:r w:rsidRPr="00F12DB9">
              <w:rPr>
                <w:color w:val="000000"/>
                <w:sz w:val="32"/>
                <w:szCs w:val="32"/>
              </w:rPr>
              <w:t>т</w:t>
            </w:r>
            <w:r w:rsidRPr="00F12DB9">
              <w:rPr>
                <w:color w:val="000000"/>
                <w:sz w:val="32"/>
                <w:szCs w:val="32"/>
              </w:rPr>
              <w:t>венных (мун</w:t>
            </w:r>
            <w:r w:rsidRPr="00F12DB9">
              <w:rPr>
                <w:color w:val="000000"/>
                <w:sz w:val="32"/>
                <w:szCs w:val="32"/>
              </w:rPr>
              <w:t>и</w:t>
            </w:r>
            <w:r w:rsidRPr="00F12DB9">
              <w:rPr>
                <w:color w:val="000000"/>
                <w:sz w:val="32"/>
                <w:szCs w:val="32"/>
              </w:rPr>
              <w:t>ципал</w:t>
            </w:r>
            <w:r w:rsidRPr="00F12DB9">
              <w:rPr>
                <w:color w:val="000000"/>
                <w:sz w:val="32"/>
                <w:szCs w:val="32"/>
              </w:rPr>
              <w:t>ь</w:t>
            </w:r>
            <w:r w:rsidRPr="00F12DB9">
              <w:rPr>
                <w:color w:val="000000"/>
                <w:sz w:val="32"/>
                <w:szCs w:val="32"/>
              </w:rPr>
              <w:t>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  <w:sz w:val="32"/>
                <w:szCs w:val="32"/>
              </w:rPr>
            </w:pPr>
            <w:r w:rsidRPr="00F12DB9">
              <w:rPr>
                <w:color w:val="000000"/>
                <w:sz w:val="32"/>
                <w:szCs w:val="32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15 1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С1405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sz w:val="32"/>
                <w:szCs w:val="32"/>
              </w:rPr>
            </w:pPr>
            <w:r w:rsidRPr="00F12DB9">
              <w:rPr>
                <w:sz w:val="32"/>
                <w:szCs w:val="32"/>
              </w:rPr>
              <w:t>200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1 000,00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ЖИЛИЩНО-КОММУНАЛЬНОЕ ХОЯЙСТВО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</w:rPr>
            </w:pPr>
            <w:r w:rsidRPr="00F12DB9">
              <w:rPr>
                <w:b/>
                <w:bCs/>
              </w:rPr>
              <w:t>454 090,00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Комм</w:t>
            </w:r>
            <w:r w:rsidRPr="00F12DB9">
              <w:rPr>
                <w:b/>
                <w:bCs/>
                <w:color w:val="000000"/>
              </w:rPr>
              <w:t>у</w:t>
            </w:r>
            <w:r w:rsidRPr="00F12DB9">
              <w:rPr>
                <w:b/>
                <w:bCs/>
                <w:color w:val="000000"/>
              </w:rPr>
              <w:t>нальное хозяйс</w:t>
            </w:r>
            <w:r w:rsidRPr="00F12DB9">
              <w:rPr>
                <w:b/>
                <w:bCs/>
                <w:color w:val="000000"/>
              </w:rPr>
              <w:t>т</w:t>
            </w:r>
            <w:r w:rsidRPr="00F12DB9">
              <w:rPr>
                <w:b/>
                <w:bCs/>
                <w:color w:val="000000"/>
              </w:rPr>
              <w:t>во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111 200,00</w:t>
            </w:r>
          </w:p>
        </w:tc>
      </w:tr>
      <w:tr w:rsidR="0001746A" w:rsidRPr="00F12DB9" w:rsidTr="00FD1642">
        <w:trPr>
          <w:trHeight w:val="1500"/>
        </w:trPr>
        <w:tc>
          <w:tcPr>
            <w:tcW w:w="140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Мун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ципал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ная пр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грамма Щеки</w:t>
            </w:r>
            <w:r w:rsidRPr="00F12DB9">
              <w:rPr>
                <w:b/>
                <w:bCs/>
                <w:color w:val="000000"/>
              </w:rPr>
              <w:t>н</w:t>
            </w:r>
            <w:r w:rsidRPr="00F12DB9">
              <w:rPr>
                <w:b/>
                <w:bCs/>
                <w:color w:val="000000"/>
              </w:rPr>
              <w:t>ского сельс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вета Рыл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ского района Курской обла</w:t>
            </w:r>
            <w:r w:rsidRPr="00F12DB9">
              <w:rPr>
                <w:b/>
                <w:bCs/>
                <w:color w:val="000000"/>
              </w:rPr>
              <w:t>с</w:t>
            </w:r>
            <w:r w:rsidRPr="00F12DB9">
              <w:rPr>
                <w:b/>
                <w:bCs/>
                <w:color w:val="000000"/>
              </w:rPr>
              <w:t>ти"Обеспечение досту</w:t>
            </w:r>
            <w:r w:rsidRPr="00F12DB9">
              <w:rPr>
                <w:b/>
                <w:bCs/>
                <w:color w:val="000000"/>
              </w:rPr>
              <w:t>п</w:t>
            </w:r>
            <w:r w:rsidRPr="00F12DB9">
              <w:rPr>
                <w:b/>
                <w:bCs/>
                <w:color w:val="000000"/>
              </w:rPr>
              <w:t>ным и ко</w:t>
            </w:r>
            <w:r w:rsidRPr="00F12DB9">
              <w:rPr>
                <w:b/>
                <w:bCs/>
                <w:color w:val="000000"/>
              </w:rPr>
              <w:t>м</w:t>
            </w:r>
            <w:r w:rsidRPr="00F12DB9">
              <w:rPr>
                <w:b/>
                <w:bCs/>
                <w:color w:val="000000"/>
              </w:rPr>
              <w:t>фор</w:t>
            </w:r>
            <w:r w:rsidRPr="00F12DB9">
              <w:rPr>
                <w:b/>
                <w:bCs/>
                <w:color w:val="000000"/>
              </w:rPr>
              <w:t>т</w:t>
            </w:r>
            <w:r w:rsidRPr="00F12DB9">
              <w:rPr>
                <w:b/>
                <w:bCs/>
                <w:color w:val="000000"/>
              </w:rPr>
              <w:t>ным жильем и ко</w:t>
            </w:r>
            <w:r w:rsidRPr="00F12DB9">
              <w:rPr>
                <w:b/>
                <w:bCs/>
                <w:color w:val="000000"/>
              </w:rPr>
              <w:t>м</w:t>
            </w:r>
            <w:r w:rsidRPr="00F12DB9">
              <w:rPr>
                <w:b/>
                <w:bCs/>
                <w:color w:val="000000"/>
              </w:rPr>
              <w:t>мунал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ными услугами граждан  в Щ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кинском сельс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вете Рыл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ского района Курской области на 2019-2021 г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ды и на период до 2023 года»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07 0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111 200,00</w:t>
            </w:r>
          </w:p>
        </w:tc>
      </w:tr>
      <w:tr w:rsidR="0001746A" w:rsidRPr="00F12DB9" w:rsidTr="00FD1642">
        <w:trPr>
          <w:trHeight w:val="1875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Подпр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грамма «Обесп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чение к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честве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ными у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лугами ЖКХ н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селения Щеки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ского сельсов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та Рыл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ского района Курской области»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пальной  програ</w:t>
            </w:r>
            <w:r w:rsidRPr="00F12DB9">
              <w:rPr>
                <w:color w:val="000000"/>
              </w:rPr>
              <w:t>м</w:t>
            </w:r>
            <w:r w:rsidRPr="00F12DB9">
              <w:rPr>
                <w:color w:val="000000"/>
              </w:rPr>
              <w:t>мы Щ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кинского сельсов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та Рыл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ского района Курской области «Обесп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чение досту</w:t>
            </w:r>
            <w:r w:rsidRPr="00F12DB9">
              <w:rPr>
                <w:color w:val="000000"/>
              </w:rPr>
              <w:t>п</w:t>
            </w:r>
            <w:r w:rsidRPr="00F12DB9">
              <w:rPr>
                <w:color w:val="000000"/>
              </w:rPr>
              <w:t>ным и комфор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ным жильем и комм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нальн</w:t>
            </w:r>
            <w:r w:rsidRPr="00F12DB9">
              <w:rPr>
                <w:color w:val="000000"/>
              </w:rPr>
              <w:t>ы</w:t>
            </w:r>
            <w:r w:rsidRPr="00F12DB9">
              <w:rPr>
                <w:color w:val="000000"/>
              </w:rPr>
              <w:t>ми усл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гами граждан в Щеки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ском сельсов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те Рыл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ского района Курской области на 2014-2018 г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ды и на период до 2020 года»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07 1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111 200,00</w:t>
            </w:r>
          </w:p>
        </w:tc>
      </w:tr>
      <w:tr w:rsidR="0001746A" w:rsidRPr="00F12DB9" w:rsidTr="00FD1642">
        <w:trPr>
          <w:trHeight w:val="150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Основное мер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приятие "Осущ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ствление переда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ных по</w:t>
            </w:r>
            <w:r w:rsidRPr="00F12DB9">
              <w:rPr>
                <w:color w:val="000000"/>
              </w:rPr>
              <w:t>л</w:t>
            </w:r>
            <w:r w:rsidRPr="00F12DB9">
              <w:rPr>
                <w:color w:val="000000"/>
              </w:rPr>
              <w:t>номочий  от мун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ципал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ного ра</w:t>
            </w:r>
            <w:r w:rsidRPr="00F12DB9">
              <w:rPr>
                <w:color w:val="000000"/>
              </w:rPr>
              <w:t>й</w:t>
            </w:r>
            <w:r w:rsidRPr="00F12DB9">
              <w:rPr>
                <w:color w:val="000000"/>
              </w:rPr>
              <w:t>она сел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ским п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селениям по орг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низации в границах посел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 эле</w:t>
            </w:r>
            <w:r w:rsidRPr="00F12DB9">
              <w:rPr>
                <w:color w:val="000000"/>
              </w:rPr>
              <w:t>к</w:t>
            </w:r>
            <w:r w:rsidRPr="00F12DB9">
              <w:rPr>
                <w:color w:val="000000"/>
              </w:rPr>
              <w:t>тро-, те</w:t>
            </w:r>
            <w:r w:rsidRPr="00F12DB9">
              <w:rPr>
                <w:color w:val="000000"/>
              </w:rPr>
              <w:t>п</w:t>
            </w:r>
            <w:r w:rsidRPr="00F12DB9">
              <w:rPr>
                <w:color w:val="000000"/>
              </w:rPr>
              <w:t>ло-, газо- и вод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снабж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 нас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ления, водоо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ведения, снабж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 нас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ления т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пливом в пределах полном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чий, у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тано</w:t>
            </w:r>
            <w:r w:rsidRPr="00F12DB9">
              <w:rPr>
                <w:color w:val="000000"/>
              </w:rPr>
              <w:t>в</w:t>
            </w:r>
            <w:r w:rsidRPr="00F12DB9">
              <w:rPr>
                <w:color w:val="000000"/>
              </w:rPr>
              <w:t>ленных законод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тельс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вом Ро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сийской Федер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 xml:space="preserve">ции"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07 1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111 200,00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Осущес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вление переда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ных по</w:t>
            </w:r>
            <w:r w:rsidRPr="00F12DB9">
              <w:rPr>
                <w:color w:val="000000"/>
              </w:rPr>
              <w:t>л</w:t>
            </w:r>
            <w:r w:rsidRPr="00F12DB9">
              <w:rPr>
                <w:color w:val="000000"/>
              </w:rPr>
              <w:t>номочий  в области комм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нального хозяйства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07 1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П1431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111 200,00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Иные бюдже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ные а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сигнов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07 1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П1431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800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111 200,00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</w:rPr>
            </w:pPr>
            <w:r w:rsidRPr="00F12DB9">
              <w:rPr>
                <w:b/>
                <w:bCs/>
              </w:rPr>
              <w:t>Благоу</w:t>
            </w:r>
            <w:r w:rsidRPr="00F12DB9">
              <w:rPr>
                <w:b/>
                <w:bCs/>
              </w:rPr>
              <w:t>с</w:t>
            </w:r>
            <w:r w:rsidRPr="00F12DB9">
              <w:rPr>
                <w:b/>
                <w:bCs/>
              </w:rPr>
              <w:t>тройство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</w:rPr>
            </w:pPr>
            <w:r w:rsidRPr="00F12DB9">
              <w:rPr>
                <w:b/>
                <w:bCs/>
              </w:rPr>
              <w:t>342 890,00</w:t>
            </w:r>
          </w:p>
        </w:tc>
      </w:tr>
      <w:tr w:rsidR="0001746A" w:rsidRPr="00F12DB9" w:rsidTr="00FD1642">
        <w:trPr>
          <w:trHeight w:val="1500"/>
        </w:trPr>
        <w:tc>
          <w:tcPr>
            <w:tcW w:w="140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Мун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ципал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ная пр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грамма Щеки</w:t>
            </w:r>
            <w:r w:rsidRPr="00F12DB9">
              <w:rPr>
                <w:b/>
                <w:bCs/>
                <w:color w:val="000000"/>
              </w:rPr>
              <w:t>н</w:t>
            </w:r>
            <w:r w:rsidRPr="00F12DB9">
              <w:rPr>
                <w:b/>
                <w:bCs/>
                <w:color w:val="000000"/>
              </w:rPr>
              <w:t>ского сельс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вета Рыл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ского района Курской обла</w:t>
            </w:r>
            <w:r w:rsidRPr="00F12DB9">
              <w:rPr>
                <w:b/>
                <w:bCs/>
                <w:color w:val="000000"/>
              </w:rPr>
              <w:t>с</w:t>
            </w:r>
            <w:r w:rsidRPr="00F12DB9">
              <w:rPr>
                <w:b/>
                <w:bCs/>
                <w:color w:val="000000"/>
              </w:rPr>
              <w:t>ти"Обеспечение досту</w:t>
            </w:r>
            <w:r w:rsidRPr="00F12DB9">
              <w:rPr>
                <w:b/>
                <w:bCs/>
                <w:color w:val="000000"/>
              </w:rPr>
              <w:t>п</w:t>
            </w:r>
            <w:r w:rsidRPr="00F12DB9">
              <w:rPr>
                <w:b/>
                <w:bCs/>
                <w:color w:val="000000"/>
              </w:rPr>
              <w:t>ным и ко</w:t>
            </w:r>
            <w:r w:rsidRPr="00F12DB9">
              <w:rPr>
                <w:b/>
                <w:bCs/>
                <w:color w:val="000000"/>
              </w:rPr>
              <w:t>м</w:t>
            </w:r>
            <w:r w:rsidRPr="00F12DB9">
              <w:rPr>
                <w:b/>
                <w:bCs/>
                <w:color w:val="000000"/>
              </w:rPr>
              <w:t>фор</w:t>
            </w:r>
            <w:r w:rsidRPr="00F12DB9">
              <w:rPr>
                <w:b/>
                <w:bCs/>
                <w:color w:val="000000"/>
              </w:rPr>
              <w:t>т</w:t>
            </w:r>
            <w:r w:rsidRPr="00F12DB9">
              <w:rPr>
                <w:b/>
                <w:bCs/>
                <w:color w:val="000000"/>
              </w:rPr>
              <w:t>ным жильем и ко</w:t>
            </w:r>
            <w:r w:rsidRPr="00F12DB9">
              <w:rPr>
                <w:b/>
                <w:bCs/>
                <w:color w:val="000000"/>
              </w:rPr>
              <w:t>м</w:t>
            </w:r>
            <w:r w:rsidRPr="00F12DB9">
              <w:rPr>
                <w:b/>
                <w:bCs/>
                <w:color w:val="000000"/>
              </w:rPr>
              <w:t>мунал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ными услугами граждан  в Щ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кинском сельс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вете Рыл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ского района Курской области на 2019-2021 г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ды и на период до 2023 года»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 xml:space="preserve">07 0 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</w:rPr>
            </w:pPr>
            <w:r w:rsidRPr="00F12DB9">
              <w:rPr>
                <w:b/>
                <w:bCs/>
              </w:rPr>
              <w:t>342 890,00</w:t>
            </w:r>
          </w:p>
        </w:tc>
      </w:tr>
      <w:tr w:rsidR="0001746A" w:rsidRPr="00F12DB9" w:rsidTr="00FD1642">
        <w:trPr>
          <w:trHeight w:val="1500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Подпр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грамма «Орган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зация благоус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ройства террит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рии пос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ления» 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пальной  програ</w:t>
            </w:r>
            <w:r w:rsidRPr="00F12DB9">
              <w:rPr>
                <w:color w:val="000000"/>
              </w:rPr>
              <w:t>м</w:t>
            </w:r>
            <w:r w:rsidRPr="00F12DB9">
              <w:rPr>
                <w:color w:val="000000"/>
              </w:rPr>
              <w:t>мы Щ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кинского сельсов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та Рыл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ского района Курской области «Обесп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чение досту</w:t>
            </w:r>
            <w:r w:rsidRPr="00F12DB9">
              <w:rPr>
                <w:color w:val="000000"/>
              </w:rPr>
              <w:t>п</w:t>
            </w:r>
            <w:r w:rsidRPr="00F12DB9">
              <w:rPr>
                <w:color w:val="000000"/>
              </w:rPr>
              <w:t>ным и комфор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ным жильем и комм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нальн</w:t>
            </w:r>
            <w:r w:rsidRPr="00F12DB9">
              <w:rPr>
                <w:color w:val="000000"/>
              </w:rPr>
              <w:t>ы</w:t>
            </w:r>
            <w:r w:rsidRPr="00F12DB9">
              <w:rPr>
                <w:color w:val="000000"/>
              </w:rPr>
              <w:t>ми усл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гами граждан в Щеки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ском сельсов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те Рыл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ского района Курской области на 2014-2018 г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ды и на период до 2020 года»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07 2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342 890,00</w:t>
            </w:r>
          </w:p>
        </w:tc>
      </w:tr>
      <w:tr w:rsidR="0001746A" w:rsidRPr="00F12DB9" w:rsidTr="00FD1642">
        <w:trPr>
          <w:trHeight w:val="75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Основное мер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приятие "Созд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ние бл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гоприя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ных у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ловий для обе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печения надежной работы  жили</w:t>
            </w:r>
            <w:r w:rsidRPr="00F12DB9">
              <w:rPr>
                <w:color w:val="000000"/>
              </w:rPr>
              <w:t>щ</w:t>
            </w:r>
            <w:r w:rsidRPr="00F12DB9">
              <w:rPr>
                <w:color w:val="000000"/>
              </w:rPr>
              <w:t>но-комм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нальгого хозяйства в Щеки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ском сельсов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те Рыл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ского района Курской области"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07 2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342 890,00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Мер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приятия по благ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устро</w:t>
            </w:r>
            <w:r w:rsidRPr="00F12DB9">
              <w:rPr>
                <w:color w:val="000000"/>
              </w:rPr>
              <w:t>й</w:t>
            </w:r>
            <w:r w:rsidRPr="00F12DB9">
              <w:rPr>
                <w:color w:val="000000"/>
              </w:rPr>
              <w:t>ству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07 2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С1433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342 890,00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Закупка товаров, работ и услуг для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чения г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сударс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венных (муниц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07 2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С1433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200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</w:pPr>
            <w:r>
              <w:t>342 890,00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 xml:space="preserve">КУЛЬТУРА, КИНЕМАТОГРАФИЯ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1 728 186,00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Культ</w:t>
            </w:r>
            <w:r w:rsidRPr="00F12DB9">
              <w:rPr>
                <w:b/>
                <w:bCs/>
                <w:color w:val="000000"/>
              </w:rPr>
              <w:t>у</w:t>
            </w:r>
            <w:r w:rsidRPr="00F12DB9">
              <w:rPr>
                <w:b/>
                <w:bCs/>
                <w:color w:val="000000"/>
              </w:rPr>
              <w:t>ра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1 727 811,00</w:t>
            </w:r>
          </w:p>
        </w:tc>
      </w:tr>
      <w:tr w:rsidR="0001746A" w:rsidRPr="00F12DB9" w:rsidTr="00FD1642">
        <w:trPr>
          <w:trHeight w:val="112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Мун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ципал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ная пр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грамма Щеки</w:t>
            </w:r>
            <w:r w:rsidRPr="00F12DB9">
              <w:rPr>
                <w:b/>
                <w:bCs/>
                <w:color w:val="000000"/>
              </w:rPr>
              <w:t>н</w:t>
            </w:r>
            <w:r w:rsidRPr="00F12DB9">
              <w:rPr>
                <w:b/>
                <w:bCs/>
                <w:color w:val="000000"/>
              </w:rPr>
              <w:t>ского сельс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вета Рыл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ского района Курской области «Разв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тие культ</w:t>
            </w:r>
            <w:r w:rsidRPr="00F12DB9">
              <w:rPr>
                <w:b/>
                <w:bCs/>
                <w:color w:val="000000"/>
              </w:rPr>
              <w:t>у</w:t>
            </w:r>
            <w:r w:rsidRPr="00F12DB9">
              <w:rPr>
                <w:b/>
                <w:bCs/>
                <w:color w:val="000000"/>
              </w:rPr>
              <w:t>ры в Щеки</w:t>
            </w:r>
            <w:r w:rsidRPr="00F12DB9">
              <w:rPr>
                <w:b/>
                <w:bCs/>
                <w:color w:val="000000"/>
              </w:rPr>
              <w:t>н</w:t>
            </w:r>
            <w:r w:rsidRPr="00F12DB9">
              <w:rPr>
                <w:b/>
                <w:bCs/>
                <w:color w:val="000000"/>
              </w:rPr>
              <w:t>ском сельс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вете Рыл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ского района Курской области  на 2014-2023 г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ды»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01 0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1 727 811,00</w:t>
            </w:r>
          </w:p>
        </w:tc>
      </w:tr>
      <w:tr w:rsidR="0001746A" w:rsidRPr="00F12DB9" w:rsidTr="00FD1642">
        <w:trPr>
          <w:trHeight w:val="150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Подпр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грамма «Разв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тие н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родного творчес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ва и культу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но-досуг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вой де</w:t>
            </w:r>
            <w:r w:rsidRPr="00F12DB9">
              <w:rPr>
                <w:color w:val="000000"/>
              </w:rPr>
              <w:t>я</w:t>
            </w:r>
            <w:r w:rsidRPr="00F12DB9">
              <w:rPr>
                <w:color w:val="000000"/>
              </w:rPr>
              <w:t>тельн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сти в Щеки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ском сельсов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те Рыл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ского района Курской области»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пальной програ</w:t>
            </w:r>
            <w:r w:rsidRPr="00F12DB9">
              <w:rPr>
                <w:color w:val="000000"/>
              </w:rPr>
              <w:t>м</w:t>
            </w:r>
            <w:r w:rsidRPr="00F12DB9">
              <w:rPr>
                <w:color w:val="000000"/>
              </w:rPr>
              <w:t>мы Щ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кинского сельсов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та Рыл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ского района Курской области «Разв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тие кул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туры в Щеки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ском сельсов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те Рыл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ского района Курской области  на 2014-2023 г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 xml:space="preserve">ды»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01 1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1 727 811,00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Основное мер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приятие "Орган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зация культу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но-досуг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вой де</w:t>
            </w:r>
            <w:r w:rsidRPr="00F12DB9">
              <w:rPr>
                <w:color w:val="000000"/>
              </w:rPr>
              <w:t>я</w:t>
            </w:r>
            <w:r w:rsidRPr="00F12DB9">
              <w:rPr>
                <w:color w:val="000000"/>
              </w:rPr>
              <w:t>тельн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сти"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01 1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1 727 811,00</w:t>
            </w:r>
          </w:p>
        </w:tc>
      </w:tr>
      <w:tr w:rsidR="0001746A" w:rsidRPr="00F12DB9" w:rsidTr="00FD1642">
        <w:trPr>
          <w:trHeight w:val="75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Зарабо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ная плата и начи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ления на выплаты по оплате труда р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ботников учрежд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ний кул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туры м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пальных образ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ваний г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родских и сел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ских п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селений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01 1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13330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478 126,00</w:t>
            </w:r>
          </w:p>
        </w:tc>
      </w:tr>
      <w:tr w:rsidR="0001746A" w:rsidRPr="00F12DB9" w:rsidTr="00FD1642">
        <w:trPr>
          <w:trHeight w:val="112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Расходы на в</w:t>
            </w:r>
            <w:r w:rsidRPr="00F12DB9">
              <w:rPr>
                <w:color w:val="000000"/>
              </w:rPr>
              <w:t>ы</w:t>
            </w:r>
            <w:r w:rsidRPr="00F12DB9">
              <w:rPr>
                <w:color w:val="000000"/>
              </w:rPr>
              <w:t>платы персон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лу в ц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лях обе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печения выполн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 функций госуда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ственн</w:t>
            </w:r>
            <w:r w:rsidRPr="00F12DB9">
              <w:rPr>
                <w:color w:val="000000"/>
              </w:rPr>
              <w:t>ы</w:t>
            </w:r>
            <w:r w:rsidRPr="00F12DB9">
              <w:rPr>
                <w:color w:val="000000"/>
              </w:rPr>
              <w:t>ми (м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</w:t>
            </w:r>
            <w:r w:rsidRPr="00F12DB9">
              <w:rPr>
                <w:color w:val="000000"/>
              </w:rPr>
              <w:t>ы</w:t>
            </w:r>
            <w:r w:rsidRPr="00F12DB9">
              <w:rPr>
                <w:color w:val="000000"/>
              </w:rPr>
              <w:t>ми) орг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нами, к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зенными учрежд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ниями, органами управл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 гос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дарс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венными внебю</w:t>
            </w:r>
            <w:r w:rsidRPr="00F12DB9">
              <w:rPr>
                <w:color w:val="000000"/>
              </w:rPr>
              <w:t>д</w:t>
            </w:r>
            <w:r w:rsidRPr="00F12DB9">
              <w:rPr>
                <w:color w:val="000000"/>
              </w:rPr>
              <w:t>жетными фондами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01 1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13330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478 126,00</w:t>
            </w:r>
          </w:p>
        </w:tc>
      </w:tr>
      <w:tr w:rsidR="0001746A" w:rsidRPr="00F12DB9" w:rsidTr="00FD1642">
        <w:trPr>
          <w:trHeight w:val="112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Реализ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ция м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ропри</w:t>
            </w:r>
            <w:r w:rsidRPr="00F12DB9">
              <w:rPr>
                <w:color w:val="000000"/>
              </w:rPr>
              <w:t>я</w:t>
            </w:r>
            <w:r w:rsidRPr="00F12DB9">
              <w:rPr>
                <w:color w:val="000000"/>
              </w:rPr>
              <w:t>тий, н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правле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ных на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чение выплат зарабо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ной пл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ты и н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числений на в</w:t>
            </w:r>
            <w:r w:rsidRPr="00F12DB9">
              <w:rPr>
                <w:color w:val="000000"/>
              </w:rPr>
              <w:t>ы</w:t>
            </w:r>
            <w:r w:rsidRPr="00F12DB9">
              <w:rPr>
                <w:color w:val="000000"/>
              </w:rPr>
              <w:t>платы по оплате труда р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ботников учрежд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ний кул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туры м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пальных образ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ваний г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родских и сел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ских п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селений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01 1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S3330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730 639,00</w:t>
            </w:r>
          </w:p>
        </w:tc>
      </w:tr>
      <w:tr w:rsidR="0001746A" w:rsidRPr="00F12DB9" w:rsidTr="00FD1642">
        <w:trPr>
          <w:trHeight w:val="112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Расходы на в</w:t>
            </w:r>
            <w:r w:rsidRPr="00F12DB9">
              <w:rPr>
                <w:color w:val="000000"/>
              </w:rPr>
              <w:t>ы</w:t>
            </w:r>
            <w:r w:rsidRPr="00F12DB9">
              <w:rPr>
                <w:color w:val="000000"/>
              </w:rPr>
              <w:t>платы персон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лу в ц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лях обе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печения выполн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 функций госуда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ственн</w:t>
            </w:r>
            <w:r w:rsidRPr="00F12DB9">
              <w:rPr>
                <w:color w:val="000000"/>
              </w:rPr>
              <w:t>ы</w:t>
            </w:r>
            <w:r w:rsidRPr="00F12DB9">
              <w:rPr>
                <w:color w:val="000000"/>
              </w:rPr>
              <w:t>ми (м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</w:t>
            </w:r>
            <w:r w:rsidRPr="00F12DB9">
              <w:rPr>
                <w:color w:val="000000"/>
              </w:rPr>
              <w:t>ы</w:t>
            </w:r>
            <w:r w:rsidRPr="00F12DB9">
              <w:rPr>
                <w:color w:val="000000"/>
              </w:rPr>
              <w:t>ми) орг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нами, к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зенными учрежд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ниями, органами управл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ния гос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дарс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венными внебю</w:t>
            </w:r>
            <w:r w:rsidRPr="00F12DB9">
              <w:rPr>
                <w:color w:val="000000"/>
              </w:rPr>
              <w:t>д</w:t>
            </w:r>
            <w:r w:rsidRPr="00F12DB9">
              <w:rPr>
                <w:color w:val="000000"/>
              </w:rPr>
              <w:t>жетными фондами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01 1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S3330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730 639,00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Расходы на обе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печение деятел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ности (оказание услуг)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пальных учрежд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01 1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С1401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519 046,00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Закупка товаров, работ и услуг для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чения г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сударс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венных (муниц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01 1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С1401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200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467 546,00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Иные бюдже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ные а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сигнов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01 1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С1401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800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51 500,00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Другие вопросы в обла</w:t>
            </w:r>
            <w:r w:rsidRPr="00F12DB9">
              <w:rPr>
                <w:b/>
                <w:bCs/>
                <w:color w:val="000000"/>
              </w:rPr>
              <w:t>с</w:t>
            </w:r>
            <w:r w:rsidRPr="00F12DB9">
              <w:rPr>
                <w:b/>
                <w:bCs/>
                <w:color w:val="000000"/>
              </w:rPr>
              <w:t>ти кул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туры, кинем</w:t>
            </w:r>
            <w:r w:rsidRPr="00F12DB9">
              <w:rPr>
                <w:b/>
                <w:bCs/>
                <w:color w:val="000000"/>
              </w:rPr>
              <w:t>а</w:t>
            </w:r>
            <w:r w:rsidRPr="00F12DB9">
              <w:rPr>
                <w:b/>
                <w:bCs/>
                <w:color w:val="000000"/>
              </w:rPr>
              <w:t>тогр</w:t>
            </w:r>
            <w:r w:rsidRPr="00F12DB9">
              <w:rPr>
                <w:b/>
                <w:bCs/>
                <w:color w:val="000000"/>
              </w:rPr>
              <w:t>а</w:t>
            </w:r>
            <w:r w:rsidRPr="00F12DB9">
              <w:rPr>
                <w:b/>
                <w:bCs/>
                <w:color w:val="000000"/>
              </w:rPr>
              <w:t>фии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375,00</w:t>
            </w:r>
          </w:p>
        </w:tc>
      </w:tr>
      <w:tr w:rsidR="0001746A" w:rsidRPr="00F12DB9" w:rsidTr="00FD1642">
        <w:trPr>
          <w:trHeight w:val="112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Мун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ципал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ная пр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грамма Щеки</w:t>
            </w:r>
            <w:r w:rsidRPr="00F12DB9">
              <w:rPr>
                <w:b/>
                <w:bCs/>
                <w:color w:val="000000"/>
              </w:rPr>
              <w:t>н</w:t>
            </w:r>
            <w:r w:rsidRPr="00F12DB9">
              <w:rPr>
                <w:b/>
                <w:bCs/>
                <w:color w:val="000000"/>
              </w:rPr>
              <w:t>ского сельс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вета Рыл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ского района Курской области «Разв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тие культ</w:t>
            </w:r>
            <w:r w:rsidRPr="00F12DB9">
              <w:rPr>
                <w:b/>
                <w:bCs/>
                <w:color w:val="000000"/>
              </w:rPr>
              <w:t>у</w:t>
            </w:r>
            <w:r w:rsidRPr="00F12DB9">
              <w:rPr>
                <w:b/>
                <w:bCs/>
                <w:color w:val="000000"/>
              </w:rPr>
              <w:t>ры в Щеки</w:t>
            </w:r>
            <w:r w:rsidRPr="00F12DB9">
              <w:rPr>
                <w:b/>
                <w:bCs/>
                <w:color w:val="000000"/>
              </w:rPr>
              <w:t>н</w:t>
            </w:r>
            <w:r w:rsidRPr="00F12DB9">
              <w:rPr>
                <w:b/>
                <w:bCs/>
                <w:color w:val="000000"/>
              </w:rPr>
              <w:t>ском сельс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вете Рыл</w:t>
            </w:r>
            <w:r w:rsidRPr="00F12DB9">
              <w:rPr>
                <w:b/>
                <w:bCs/>
                <w:color w:val="000000"/>
              </w:rPr>
              <w:t>ь</w:t>
            </w:r>
            <w:r w:rsidRPr="00F12DB9">
              <w:rPr>
                <w:b/>
                <w:bCs/>
                <w:color w:val="000000"/>
              </w:rPr>
              <w:t>ского района Курской области на 2014-2017 г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ды и на период до 2020 года»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01 0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375,00</w:t>
            </w:r>
          </w:p>
        </w:tc>
      </w:tr>
      <w:tr w:rsidR="0001746A" w:rsidRPr="00F12DB9" w:rsidTr="00FD1642">
        <w:trPr>
          <w:trHeight w:val="112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Подпр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грамма «Насл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дие» м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пальной програ</w:t>
            </w:r>
            <w:r w:rsidRPr="00F12DB9">
              <w:rPr>
                <w:color w:val="000000"/>
              </w:rPr>
              <w:t>м</w:t>
            </w:r>
            <w:r w:rsidRPr="00F12DB9">
              <w:rPr>
                <w:color w:val="000000"/>
              </w:rPr>
              <w:t>мы Щ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кинского сельсов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та Рыл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ского района Курской области «Разв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тие кул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туры в Щеки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ском сельсов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те  Рыл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ского района Курской области на 2014-2016 г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 xml:space="preserve">ды и на период до 2020 года»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01 2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375,00</w:t>
            </w:r>
          </w:p>
        </w:tc>
      </w:tr>
      <w:tr w:rsidR="0001746A" w:rsidRPr="00F12DB9" w:rsidTr="00FD1642">
        <w:trPr>
          <w:trHeight w:val="187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Основное мер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приятие "Осущ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ствление переда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ных по</w:t>
            </w:r>
            <w:r w:rsidRPr="00F12DB9">
              <w:rPr>
                <w:color w:val="000000"/>
              </w:rPr>
              <w:t>л</w:t>
            </w:r>
            <w:r w:rsidRPr="00F12DB9">
              <w:rPr>
                <w:color w:val="000000"/>
              </w:rPr>
              <w:t>номочий  от мун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ципал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ного ра</w:t>
            </w:r>
            <w:r w:rsidRPr="00F12DB9">
              <w:rPr>
                <w:color w:val="000000"/>
              </w:rPr>
              <w:t>й</w:t>
            </w:r>
            <w:r w:rsidRPr="00F12DB9">
              <w:rPr>
                <w:color w:val="000000"/>
              </w:rPr>
              <w:t>она сел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ским п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селениям по сохр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нению, испол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зовании и попул</w:t>
            </w:r>
            <w:r w:rsidRPr="00F12DB9">
              <w:rPr>
                <w:color w:val="000000"/>
              </w:rPr>
              <w:t>я</w:t>
            </w:r>
            <w:r w:rsidRPr="00F12DB9">
              <w:rPr>
                <w:color w:val="000000"/>
              </w:rPr>
              <w:t>ризации объектов культу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ного н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следия (памя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ников и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тории и культ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ры), н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ходящи</w:t>
            </w:r>
            <w:r w:rsidRPr="00F12DB9">
              <w:rPr>
                <w:color w:val="000000"/>
              </w:rPr>
              <w:t>х</w:t>
            </w:r>
            <w:r w:rsidRPr="00F12DB9">
              <w:rPr>
                <w:color w:val="000000"/>
              </w:rPr>
              <w:t>ся в со</w:t>
            </w:r>
            <w:r w:rsidRPr="00F12DB9">
              <w:rPr>
                <w:color w:val="000000"/>
              </w:rPr>
              <w:t>б</w:t>
            </w:r>
            <w:r w:rsidRPr="00F12DB9">
              <w:rPr>
                <w:color w:val="000000"/>
              </w:rPr>
              <w:t>ственн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сти пос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ления, охрана объектов культу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ного н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следия (памя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ников и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тории и культ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ры) мес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ного (м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пального) значения, распол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женных на терр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тории п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селения"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01 2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375,00</w:t>
            </w:r>
          </w:p>
        </w:tc>
      </w:tr>
      <w:tr w:rsidR="0001746A" w:rsidRPr="00F12DB9" w:rsidTr="00FD1642">
        <w:trPr>
          <w:trHeight w:val="75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Осущес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вление переда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ных по</w:t>
            </w:r>
            <w:r w:rsidRPr="00F12DB9">
              <w:rPr>
                <w:color w:val="000000"/>
              </w:rPr>
              <w:t>л</w:t>
            </w:r>
            <w:r w:rsidRPr="00F12DB9">
              <w:rPr>
                <w:color w:val="000000"/>
              </w:rPr>
              <w:t>номочий по созд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нию у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ловий для пр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ведения мер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приятий в области культуры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01 2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П1463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375,00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Закупка товаров, работ и услуг для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чения г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сударс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венных (муниц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01 2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П1463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200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375,00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Соц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альная полит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ка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129 452,05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Пенс</w:t>
            </w:r>
            <w:r w:rsidRPr="00F12DB9">
              <w:rPr>
                <w:b/>
                <w:bCs/>
                <w:color w:val="000000"/>
              </w:rPr>
              <w:t>и</w:t>
            </w:r>
            <w:r w:rsidRPr="00F12DB9">
              <w:rPr>
                <w:b/>
                <w:bCs/>
                <w:color w:val="000000"/>
              </w:rPr>
              <w:t>онное обесп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чение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129 452,05</w:t>
            </w:r>
          </w:p>
        </w:tc>
      </w:tr>
      <w:tr w:rsidR="0001746A" w:rsidRPr="00F12DB9" w:rsidTr="00FD1642">
        <w:trPr>
          <w:trHeight w:val="126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Муниц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пальная програ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м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ма Щ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кинского сельсовета Рыльского района Курской области «Соц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альная поддержка граждан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br/>
              <w:t>в Щеки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н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ском сел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ь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совете Рыльского района Курской области на 2020 – 2022 годы и на пер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од до 2024 года»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02 0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129 452,05</w:t>
            </w:r>
          </w:p>
        </w:tc>
      </w:tr>
      <w:tr w:rsidR="0001746A" w:rsidRPr="00F12DB9" w:rsidTr="00FD1642">
        <w:trPr>
          <w:trHeight w:val="150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Подпр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грамма «Соц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альная поддер</w:t>
            </w:r>
            <w:r w:rsidRPr="00F12DB9">
              <w:rPr>
                <w:color w:val="000000"/>
              </w:rPr>
              <w:t>ж</w:t>
            </w:r>
            <w:r w:rsidRPr="00F12DB9">
              <w:rPr>
                <w:color w:val="000000"/>
              </w:rPr>
              <w:t>ка о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дельных катег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рий гр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ждан»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пальной програ</w:t>
            </w:r>
            <w:r w:rsidRPr="00F12DB9">
              <w:rPr>
                <w:color w:val="000000"/>
              </w:rPr>
              <w:t>м</w:t>
            </w:r>
            <w:r w:rsidRPr="00F12DB9">
              <w:rPr>
                <w:color w:val="000000"/>
              </w:rPr>
              <w:t>мы   Щ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кинского сельсов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та Рыл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ского района Курской области «Соц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альная поддер</w:t>
            </w:r>
            <w:r w:rsidRPr="00F12DB9">
              <w:rPr>
                <w:color w:val="000000"/>
              </w:rPr>
              <w:t>ж</w:t>
            </w:r>
            <w:r w:rsidRPr="00F12DB9">
              <w:rPr>
                <w:color w:val="000000"/>
              </w:rPr>
              <w:t>ка гра</w:t>
            </w:r>
            <w:r w:rsidRPr="00F12DB9">
              <w:rPr>
                <w:color w:val="000000"/>
              </w:rPr>
              <w:t>ж</w:t>
            </w:r>
            <w:r w:rsidRPr="00F12DB9">
              <w:rPr>
                <w:color w:val="000000"/>
              </w:rPr>
              <w:t>дан</w:t>
            </w:r>
            <w:r w:rsidRPr="00F12DB9">
              <w:rPr>
                <w:color w:val="000000"/>
              </w:rPr>
              <w:br/>
              <w:t>в Щеки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ском сельсов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те Рыл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ского района Курской области на 2020 – 2022 г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ды и на период до 2024 года»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02 1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129 452,05</w:t>
            </w:r>
          </w:p>
        </w:tc>
      </w:tr>
      <w:tr w:rsidR="0001746A" w:rsidRPr="00F12DB9" w:rsidTr="00FD1642">
        <w:trPr>
          <w:trHeight w:val="75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Основное мер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приятие "Предо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тавление выплат пенсий за выслугу лет, до</w:t>
            </w:r>
            <w:r w:rsidRPr="00F12DB9">
              <w:rPr>
                <w:color w:val="000000"/>
              </w:rPr>
              <w:t>п</w:t>
            </w:r>
            <w:r w:rsidRPr="00F12DB9">
              <w:rPr>
                <w:color w:val="000000"/>
              </w:rPr>
              <w:t>лат к пенсиям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пальных служ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щих м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пального образ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вания"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02 1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</w:pPr>
            <w:r>
              <w:t>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129 452,05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Выплата пенсий за выслугу лет и д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плат к пенсиям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пальных служ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 xml:space="preserve">щих 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02 1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С1445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129 452,05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Социал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ное обе</w:t>
            </w:r>
            <w:r w:rsidRPr="00F12DB9">
              <w:rPr>
                <w:color w:val="000000"/>
              </w:rPr>
              <w:t>с</w:t>
            </w:r>
            <w:r w:rsidRPr="00F12DB9">
              <w:rPr>
                <w:color w:val="000000"/>
              </w:rPr>
              <w:t>печение и иные в</w:t>
            </w:r>
            <w:r w:rsidRPr="00F12DB9">
              <w:rPr>
                <w:color w:val="000000"/>
              </w:rPr>
              <w:t>ы</w:t>
            </w:r>
            <w:r w:rsidRPr="00F12DB9">
              <w:rPr>
                <w:color w:val="000000"/>
              </w:rPr>
              <w:t>платы насел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нию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02 1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С1445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300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129 452,05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Физич</w:t>
            </w:r>
            <w:r w:rsidRPr="00F12DB9">
              <w:rPr>
                <w:b/>
                <w:bCs/>
                <w:color w:val="000000"/>
              </w:rPr>
              <w:t>е</w:t>
            </w:r>
            <w:r w:rsidRPr="00F12DB9">
              <w:rPr>
                <w:b/>
                <w:bCs/>
                <w:color w:val="000000"/>
              </w:rPr>
              <w:t>ская культура и спорт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1 000,00</w:t>
            </w:r>
          </w:p>
        </w:tc>
      </w:tr>
      <w:tr w:rsidR="0001746A" w:rsidRPr="00F12DB9" w:rsidTr="00FD1642">
        <w:trPr>
          <w:trHeight w:val="37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Масс</w:t>
            </w:r>
            <w:r w:rsidRPr="00F12DB9">
              <w:rPr>
                <w:b/>
                <w:bCs/>
                <w:color w:val="000000"/>
              </w:rPr>
              <w:t>о</w:t>
            </w:r>
            <w:r w:rsidRPr="00F12DB9">
              <w:rPr>
                <w:b/>
                <w:bCs/>
                <w:color w:val="000000"/>
              </w:rPr>
              <w:t>вый спорт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</w:rPr>
            </w:pPr>
            <w:r w:rsidRPr="00F12DB9">
              <w:rPr>
                <w:b/>
                <w:bCs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1 000,00</w:t>
            </w:r>
          </w:p>
        </w:tc>
      </w:tr>
      <w:tr w:rsidR="0001746A" w:rsidRPr="00F12DB9" w:rsidTr="00FD1642">
        <w:trPr>
          <w:trHeight w:val="126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12DB9">
              <w:rPr>
                <w:b/>
                <w:bCs/>
                <w:color w:val="000000"/>
                <w:sz w:val="24"/>
                <w:szCs w:val="24"/>
              </w:rPr>
              <w:t>Муниц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пальная програ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м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ма Щ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кинского сельсовета Рыльского района Курской области «Создание условий, обеспеч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вающих повыш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ние мот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вации ж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телей м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у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ниц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пального образов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ния к р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гулярным занятиям физич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ской культурой и спортом и ведению здорового образа жизни в Щеки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н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ском сел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ь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совете Рыльского района Курской области на 2015 – 2019 годы и на пер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F12DB9">
              <w:rPr>
                <w:b/>
                <w:bCs/>
                <w:color w:val="000000"/>
                <w:sz w:val="24"/>
                <w:szCs w:val="24"/>
              </w:rPr>
              <w:t>од до 2020 года"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08 0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1 000,00</w:t>
            </w:r>
          </w:p>
        </w:tc>
      </w:tr>
      <w:tr w:rsidR="0001746A" w:rsidRPr="00F12DB9" w:rsidTr="00FD1642">
        <w:trPr>
          <w:trHeight w:val="1875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Подпр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грамма «Реал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зация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пальной политики в сфере физич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ской культуры и спорта»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пальной програ</w:t>
            </w:r>
            <w:r w:rsidRPr="00F12DB9">
              <w:rPr>
                <w:color w:val="000000"/>
              </w:rPr>
              <w:t>м</w:t>
            </w:r>
            <w:r w:rsidRPr="00F12DB9">
              <w:rPr>
                <w:color w:val="000000"/>
              </w:rPr>
              <w:t>мы  Щ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кинского сельсов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та Рыл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ского района Курской области «Созд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ние усл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вий,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чива</w:t>
            </w:r>
            <w:r w:rsidRPr="00F12DB9">
              <w:rPr>
                <w:color w:val="000000"/>
              </w:rPr>
              <w:t>ю</w:t>
            </w:r>
            <w:r w:rsidRPr="00F12DB9">
              <w:rPr>
                <w:color w:val="000000"/>
              </w:rPr>
              <w:t>щих п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вышение мотив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ции ж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телей 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пального образ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вания к регуля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ным з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нятиям физич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ской культ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рой и спортом и вед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нию зд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рового образа жизни в Щеки</w:t>
            </w:r>
            <w:r w:rsidRPr="00F12DB9">
              <w:rPr>
                <w:color w:val="000000"/>
              </w:rPr>
              <w:t>н</w:t>
            </w:r>
            <w:r w:rsidRPr="00F12DB9">
              <w:rPr>
                <w:color w:val="000000"/>
              </w:rPr>
              <w:t>ском сельсов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те Рыл</w:t>
            </w:r>
            <w:r w:rsidRPr="00F12DB9">
              <w:rPr>
                <w:color w:val="000000"/>
              </w:rPr>
              <w:t>ь</w:t>
            </w:r>
            <w:r w:rsidRPr="00F12DB9">
              <w:rPr>
                <w:color w:val="000000"/>
              </w:rPr>
              <w:t>ского района Курской области на 2015 – 2019 г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ды и на период до 2020 года"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08 2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b/>
                <w:bCs/>
                <w:color w:val="000000"/>
              </w:rPr>
            </w:pPr>
            <w:r w:rsidRPr="00F12DB9">
              <w:rPr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1 000,00</w:t>
            </w:r>
          </w:p>
        </w:tc>
      </w:tr>
      <w:tr w:rsidR="0001746A" w:rsidRPr="00F12DB9" w:rsidTr="00FD1642">
        <w:trPr>
          <w:trHeight w:val="75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Основное мер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приятие "Сове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шенств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вание системы физич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ского воспит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ния для разли</w:t>
            </w:r>
            <w:r w:rsidRPr="00F12DB9">
              <w:rPr>
                <w:color w:val="000000"/>
              </w:rPr>
              <w:t>ч</w:t>
            </w:r>
            <w:r w:rsidRPr="00F12DB9">
              <w:rPr>
                <w:color w:val="000000"/>
              </w:rPr>
              <w:t>ных групп и катег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рий нас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ления"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08 2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 xml:space="preserve"> 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1 000,00</w:t>
            </w:r>
          </w:p>
        </w:tc>
      </w:tr>
      <w:tr w:rsidR="0001746A" w:rsidRPr="00F12DB9" w:rsidTr="00FD1642">
        <w:trPr>
          <w:trHeight w:val="750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Создание условий,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чива</w:t>
            </w:r>
            <w:r w:rsidRPr="00F12DB9">
              <w:rPr>
                <w:color w:val="000000"/>
              </w:rPr>
              <w:t>ю</w:t>
            </w:r>
            <w:r w:rsidRPr="00F12DB9">
              <w:rPr>
                <w:color w:val="000000"/>
              </w:rPr>
              <w:t>щих п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вышение мотив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ции ж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телей Рыльск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го района Курской области к регуля</w:t>
            </w:r>
            <w:r w:rsidRPr="00F12DB9">
              <w:rPr>
                <w:color w:val="000000"/>
              </w:rPr>
              <w:t>р</w:t>
            </w:r>
            <w:r w:rsidRPr="00F12DB9">
              <w:rPr>
                <w:color w:val="000000"/>
              </w:rPr>
              <w:t>ным з</w:t>
            </w:r>
            <w:r w:rsidRPr="00F12DB9">
              <w:rPr>
                <w:color w:val="000000"/>
              </w:rPr>
              <w:t>а</w:t>
            </w:r>
            <w:r w:rsidRPr="00F12DB9">
              <w:rPr>
                <w:color w:val="000000"/>
              </w:rPr>
              <w:t>нятиям физич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ской культ</w:t>
            </w:r>
            <w:r w:rsidRPr="00F12DB9">
              <w:rPr>
                <w:color w:val="000000"/>
              </w:rPr>
              <w:t>у</w:t>
            </w:r>
            <w:r w:rsidRPr="00F12DB9">
              <w:rPr>
                <w:color w:val="000000"/>
              </w:rPr>
              <w:t>рой и спортом и вед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нию зд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рового образа жизни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08 2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С1406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1 000,00</w:t>
            </w:r>
          </w:p>
        </w:tc>
      </w:tr>
      <w:tr w:rsidR="0001746A" w:rsidRPr="00F12DB9" w:rsidTr="00F12DB9">
        <w:trPr>
          <w:trHeight w:val="375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Закупка товаров, работ и услуг для обесп</w:t>
            </w:r>
            <w:r w:rsidRPr="00F12DB9">
              <w:rPr>
                <w:color w:val="000000"/>
              </w:rPr>
              <w:t>е</w:t>
            </w:r>
            <w:r w:rsidRPr="00F12DB9">
              <w:rPr>
                <w:color w:val="000000"/>
              </w:rPr>
              <w:t>чения г</w:t>
            </w:r>
            <w:r w:rsidRPr="00F12DB9">
              <w:rPr>
                <w:color w:val="000000"/>
              </w:rPr>
              <w:t>о</w:t>
            </w:r>
            <w:r w:rsidRPr="00F12DB9">
              <w:rPr>
                <w:color w:val="000000"/>
              </w:rPr>
              <w:t>сударс</w:t>
            </w:r>
            <w:r w:rsidRPr="00F12DB9">
              <w:rPr>
                <w:color w:val="000000"/>
              </w:rPr>
              <w:t>т</w:t>
            </w:r>
            <w:r w:rsidRPr="00F12DB9">
              <w:rPr>
                <w:color w:val="000000"/>
              </w:rPr>
              <w:t>венных (муниц</w:t>
            </w:r>
            <w:r w:rsidRPr="00F12DB9">
              <w:rPr>
                <w:color w:val="000000"/>
              </w:rPr>
              <w:t>и</w:t>
            </w:r>
            <w:r w:rsidRPr="00F12DB9">
              <w:rPr>
                <w:color w:val="000000"/>
              </w:rPr>
              <w:t>пальных)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11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08 2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1746A" w:rsidRPr="00F12DB9" w:rsidRDefault="0001746A" w:rsidP="00C97FB5">
            <w:pPr>
              <w:rPr>
                <w:color w:val="000000"/>
              </w:rPr>
            </w:pPr>
            <w:r w:rsidRPr="00F12DB9">
              <w:rPr>
                <w:color w:val="000000"/>
              </w:rPr>
              <w:t>С1406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center"/>
              <w:rPr>
                <w:color w:val="000000"/>
              </w:rPr>
            </w:pPr>
            <w:r w:rsidRPr="00F12DB9">
              <w:rPr>
                <w:color w:val="000000"/>
              </w:rPr>
              <w:t>200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12DB9" w:rsidRDefault="0001746A" w:rsidP="00C97FB5">
            <w:pPr>
              <w:jc w:val="right"/>
              <w:rPr>
                <w:color w:val="000000"/>
              </w:rPr>
            </w:pPr>
            <w:r w:rsidRPr="00F12DB9">
              <w:rPr>
                <w:color w:val="000000"/>
              </w:rPr>
              <w:t>1 000,00</w:t>
            </w:r>
          </w:p>
        </w:tc>
      </w:tr>
    </w:tbl>
    <w:p w:rsidR="0001746A" w:rsidRDefault="0001746A" w:rsidP="00C97FB5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p w:rsidR="0001746A" w:rsidRDefault="0001746A" w:rsidP="00F45A51">
      <w:pPr>
        <w:jc w:val="both"/>
        <w:rPr>
          <w:sz w:val="24"/>
          <w:szCs w:val="24"/>
        </w:rPr>
      </w:pPr>
    </w:p>
    <w:tbl>
      <w:tblPr>
        <w:tblW w:w="9382" w:type="dxa"/>
        <w:tblInd w:w="108" w:type="dxa"/>
        <w:tblLayout w:type="fixed"/>
        <w:tblLook w:val="0000"/>
      </w:tblPr>
      <w:tblGrid>
        <w:gridCol w:w="3082"/>
        <w:gridCol w:w="1060"/>
        <w:gridCol w:w="860"/>
        <w:gridCol w:w="1280"/>
        <w:gridCol w:w="1260"/>
        <w:gridCol w:w="1840"/>
      </w:tblGrid>
      <w:tr w:rsidR="0001746A" w:rsidRPr="00F4346A" w:rsidTr="00C97FB5">
        <w:trPr>
          <w:trHeight w:val="4220"/>
        </w:trPr>
        <w:tc>
          <w:tcPr>
            <w:tcW w:w="938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Default="0001746A" w:rsidP="00F4346A">
            <w:pPr>
              <w:jc w:val="right"/>
            </w:pPr>
            <w:bookmarkStart w:id="4" w:name="RANGE!A1:I124"/>
            <w:bookmarkEnd w:id="4"/>
            <w:r>
              <w:t>Приложение № 11</w:t>
            </w:r>
          </w:p>
          <w:p w:rsidR="0001746A" w:rsidRDefault="0001746A" w:rsidP="00F4346A">
            <w:pPr>
              <w:jc w:val="right"/>
            </w:pPr>
            <w:r>
              <w:t>к решению Собрания Депутатов Щекинского сельсовета</w:t>
            </w:r>
          </w:p>
          <w:p w:rsidR="0001746A" w:rsidRDefault="0001746A" w:rsidP="00C97FB5">
            <w:pPr>
              <w:jc w:val="right"/>
            </w:pPr>
            <w:r>
              <w:t>Рыльского района  от 23.12.2019г. № 157</w:t>
            </w:r>
          </w:p>
          <w:p w:rsidR="0001746A" w:rsidRDefault="0001746A" w:rsidP="00F4346A">
            <w:pPr>
              <w:jc w:val="right"/>
              <w:rPr>
                <w:rFonts w:ascii="Arial CYR" w:hAnsi="Arial CYR" w:cs="Arial CYR"/>
              </w:rPr>
            </w:pPr>
            <w:r w:rsidRPr="00F4346A">
              <w:rPr>
                <w:rFonts w:ascii="Arial CYR" w:hAnsi="Arial CYR" w:cs="Arial CYR"/>
              </w:rPr>
              <w:t>(в редакции решения Собрания депутатов Щекинского сельсовета Рыль</w:t>
            </w:r>
            <w:r>
              <w:rPr>
                <w:rFonts w:ascii="Arial CYR" w:hAnsi="Arial CYR" w:cs="Arial CYR"/>
              </w:rPr>
              <w:t>ского района от 12.10.2020 г. №199</w:t>
            </w:r>
            <w:r w:rsidRPr="00F4346A">
              <w:rPr>
                <w:rFonts w:ascii="Arial CYR" w:hAnsi="Arial CYR" w:cs="Arial CYR"/>
              </w:rPr>
              <w:t>)</w:t>
            </w:r>
          </w:p>
          <w:p w:rsidR="0001746A" w:rsidRDefault="0001746A" w:rsidP="00F4346A">
            <w:pPr>
              <w:jc w:val="right"/>
            </w:pPr>
          </w:p>
          <w:p w:rsidR="0001746A" w:rsidRPr="00F4346A" w:rsidRDefault="0001746A" w:rsidP="00F4346A">
            <w:pPr>
              <w:jc w:val="center"/>
            </w:pPr>
            <w:r w:rsidRPr="00F4346A">
              <w:rPr>
                <w:b/>
                <w:bCs/>
                <w:color w:val="000000"/>
              </w:rPr>
              <w:t>Распределение бюджетных ассигнований по  целевым статьям (мун</w:t>
            </w:r>
            <w:r w:rsidRPr="00F4346A">
              <w:rPr>
                <w:b/>
                <w:bCs/>
                <w:color w:val="000000"/>
              </w:rPr>
              <w:t>и</w:t>
            </w:r>
            <w:r w:rsidRPr="00F4346A">
              <w:rPr>
                <w:b/>
                <w:bCs/>
                <w:color w:val="000000"/>
              </w:rPr>
              <w:t>ципальным программам Щекинского сельсовета                                                                                                       Рыльского района Курской области и непрограммным направлениям деятельности), группам видов расходов классификации расходов                                                                                                                                       бюджета Щекинского сельсовета Рыльского района Курской области на 2020 год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rPr>
                <w:rFonts w:ascii="Arial CYR" w:hAnsi="Arial CYR" w:cs="Arial CY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1746A" w:rsidRPr="00F4346A" w:rsidRDefault="0001746A" w:rsidP="00F4346A">
            <w:pPr>
              <w:rPr>
                <w:rFonts w:ascii="Arial CYR" w:hAnsi="Arial CYR" w:cs="Arial CY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1746A" w:rsidRPr="00F4346A" w:rsidRDefault="0001746A" w:rsidP="00F4346A">
            <w:pPr>
              <w:rPr>
                <w:rFonts w:ascii="Arial CYR" w:hAnsi="Arial CYR" w:cs="Arial CY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1746A" w:rsidRPr="00F4346A" w:rsidRDefault="0001746A" w:rsidP="00F4346A">
            <w:pPr>
              <w:jc w:val="right"/>
              <w:rPr>
                <w:rFonts w:ascii="Arial CYR" w:hAnsi="Arial CYR" w:cs="Arial CY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746A" w:rsidRPr="00F4346A" w:rsidRDefault="0001746A" w:rsidP="00F4346A"/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1746A" w:rsidRPr="00F4346A" w:rsidRDefault="0001746A" w:rsidP="00F4346A">
            <w:pPr>
              <w:jc w:val="center"/>
              <w:rPr>
                <w:rFonts w:ascii="Arial CYR" w:hAnsi="Arial CYR" w:cs="Arial CYR"/>
              </w:rPr>
            </w:pPr>
            <w:r w:rsidRPr="00F4346A">
              <w:rPr>
                <w:rFonts w:ascii="Arial CYR" w:hAnsi="Arial CYR" w:cs="Arial CYR"/>
              </w:rPr>
              <w:t>рублей</w:t>
            </w:r>
          </w:p>
        </w:tc>
      </w:tr>
      <w:tr w:rsidR="0001746A" w:rsidRPr="00F4346A" w:rsidTr="00F4346A">
        <w:trPr>
          <w:trHeight w:val="1080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FFFFFF" w:fill="FFFFFF"/>
            <w:vAlign w:val="center"/>
          </w:tcPr>
          <w:p w:rsidR="0001746A" w:rsidRPr="00F4346A" w:rsidRDefault="0001746A" w:rsidP="00F4346A">
            <w:pPr>
              <w:jc w:val="right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</w:tcPr>
          <w:p w:rsidR="0001746A" w:rsidRPr="00F4346A" w:rsidRDefault="0001746A" w:rsidP="00F4346A">
            <w:pPr>
              <w:jc w:val="right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1746A" w:rsidRPr="00F4346A" w:rsidRDefault="0001746A" w:rsidP="00F4346A">
            <w:pPr>
              <w:jc w:val="right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ВР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Сумма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В С Е Г О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3 916 864,85</w:t>
            </w:r>
          </w:p>
        </w:tc>
      </w:tr>
      <w:tr w:rsidR="0001746A" w:rsidRPr="00F4346A" w:rsidTr="00F4346A">
        <w:trPr>
          <w:trHeight w:val="112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Муниципальная пр</w:t>
            </w:r>
            <w:r w:rsidRPr="00F4346A">
              <w:rPr>
                <w:b/>
                <w:bCs/>
                <w:color w:val="000000"/>
              </w:rPr>
              <w:t>о</w:t>
            </w:r>
            <w:r w:rsidRPr="00F4346A">
              <w:rPr>
                <w:b/>
                <w:bCs/>
                <w:color w:val="000000"/>
              </w:rPr>
              <w:t>грамма Щекинского сельсовета Рыльского района Курской о</w:t>
            </w:r>
            <w:r w:rsidRPr="00F4346A">
              <w:rPr>
                <w:b/>
                <w:bCs/>
                <w:color w:val="000000"/>
              </w:rPr>
              <w:t>б</w:t>
            </w:r>
            <w:r w:rsidRPr="00F4346A">
              <w:rPr>
                <w:b/>
                <w:bCs/>
                <w:color w:val="000000"/>
              </w:rPr>
              <w:t>ласти «Развитие культуры в Щеки</w:t>
            </w:r>
            <w:r w:rsidRPr="00F4346A">
              <w:rPr>
                <w:b/>
                <w:bCs/>
                <w:color w:val="000000"/>
              </w:rPr>
              <w:t>н</w:t>
            </w:r>
            <w:r w:rsidRPr="00F4346A">
              <w:rPr>
                <w:b/>
                <w:bCs/>
                <w:color w:val="000000"/>
              </w:rPr>
              <w:t>ском сельсовете Рыльского района Курской области  на 2014-2023 годы»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01 0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1 728 186,00</w:t>
            </w:r>
          </w:p>
        </w:tc>
      </w:tr>
      <w:tr w:rsidR="0001746A" w:rsidRPr="00F4346A" w:rsidTr="00F4346A">
        <w:trPr>
          <w:trHeight w:val="150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Подпрограмма «Разв</w:t>
            </w:r>
            <w:r w:rsidRPr="00F4346A">
              <w:rPr>
                <w:color w:val="000000"/>
              </w:rPr>
              <w:t>и</w:t>
            </w:r>
            <w:r w:rsidRPr="00F4346A">
              <w:rPr>
                <w:color w:val="000000"/>
              </w:rPr>
              <w:t>тие народного творч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ства и культурно-досуговой деятельн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сти в Щекинском сел</w:t>
            </w:r>
            <w:r w:rsidRPr="00F4346A">
              <w:rPr>
                <w:color w:val="000000"/>
              </w:rPr>
              <w:t>ь</w:t>
            </w:r>
            <w:r w:rsidRPr="00F4346A">
              <w:rPr>
                <w:color w:val="000000"/>
              </w:rPr>
              <w:t>совете Рыльского ра</w:t>
            </w:r>
            <w:r w:rsidRPr="00F4346A">
              <w:rPr>
                <w:color w:val="000000"/>
              </w:rPr>
              <w:t>й</w:t>
            </w:r>
            <w:r w:rsidRPr="00F4346A">
              <w:rPr>
                <w:color w:val="000000"/>
              </w:rPr>
              <w:t>она Курской области» муниципальной пр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граммы Щекинского сельсовета Рыльского района Курской обла</w:t>
            </w:r>
            <w:r w:rsidRPr="00F4346A">
              <w:rPr>
                <w:color w:val="000000"/>
              </w:rPr>
              <w:t>с</w:t>
            </w:r>
            <w:r w:rsidRPr="00F4346A">
              <w:rPr>
                <w:color w:val="000000"/>
              </w:rPr>
              <w:t>ти «Развитие культуры в Щекинском сельсов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 xml:space="preserve">те Рыльского района Курской области  на 2014-2023 годы»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01 1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1 727 811,00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Основное мероприятие "Организация культу</w:t>
            </w:r>
            <w:r w:rsidRPr="00F4346A">
              <w:rPr>
                <w:color w:val="000000"/>
              </w:rPr>
              <w:t>р</w:t>
            </w:r>
            <w:r w:rsidRPr="00F4346A">
              <w:rPr>
                <w:color w:val="000000"/>
              </w:rPr>
              <w:t>но-досуговой деятел</w:t>
            </w:r>
            <w:r w:rsidRPr="00F4346A">
              <w:rPr>
                <w:color w:val="000000"/>
              </w:rPr>
              <w:t>ь</w:t>
            </w:r>
            <w:r w:rsidRPr="00F4346A">
              <w:rPr>
                <w:color w:val="000000"/>
              </w:rPr>
              <w:t>ности"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01 1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1 727 811,00</w:t>
            </w:r>
          </w:p>
        </w:tc>
      </w:tr>
      <w:tr w:rsidR="0001746A" w:rsidRPr="00F4346A" w:rsidTr="00F4346A">
        <w:trPr>
          <w:trHeight w:val="75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Заработная плата и н</w:t>
            </w:r>
            <w:r w:rsidRPr="00F4346A">
              <w:rPr>
                <w:color w:val="000000"/>
              </w:rPr>
              <w:t>а</w:t>
            </w:r>
            <w:r w:rsidRPr="00F4346A">
              <w:rPr>
                <w:color w:val="000000"/>
              </w:rPr>
              <w:t>числения на выплаты по оплате труда рабо</w:t>
            </w:r>
            <w:r w:rsidRPr="00F4346A">
              <w:rPr>
                <w:color w:val="000000"/>
              </w:rPr>
              <w:t>т</w:t>
            </w:r>
            <w:r w:rsidRPr="00F4346A">
              <w:rPr>
                <w:color w:val="000000"/>
              </w:rPr>
              <w:t>ников учреждений культуры муниципал</w:t>
            </w:r>
            <w:r w:rsidRPr="00F4346A">
              <w:rPr>
                <w:color w:val="000000"/>
              </w:rPr>
              <w:t>ь</w:t>
            </w:r>
            <w:r w:rsidRPr="00F4346A">
              <w:rPr>
                <w:color w:val="000000"/>
              </w:rPr>
              <w:t>ных образований г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родских и сельских п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селений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01 1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13330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478 126,00</w:t>
            </w:r>
          </w:p>
        </w:tc>
      </w:tr>
      <w:tr w:rsidR="0001746A" w:rsidRPr="00F4346A" w:rsidTr="00F4346A">
        <w:trPr>
          <w:trHeight w:val="112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Расходы на выплаты персоналу в целях обеспечения выполн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 функций госуда</w:t>
            </w:r>
            <w:r w:rsidRPr="00F4346A">
              <w:rPr>
                <w:color w:val="000000"/>
              </w:rPr>
              <w:t>р</w:t>
            </w:r>
            <w:r w:rsidRPr="00F4346A">
              <w:rPr>
                <w:color w:val="000000"/>
              </w:rPr>
              <w:t>ственными (муниц</w:t>
            </w:r>
            <w:r w:rsidRPr="00F4346A">
              <w:rPr>
                <w:color w:val="000000"/>
              </w:rPr>
              <w:t>и</w:t>
            </w:r>
            <w:r w:rsidRPr="00F4346A">
              <w:rPr>
                <w:color w:val="000000"/>
              </w:rPr>
              <w:t>пальными) органами, казенными учрежд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ниями, органами управления государс</w:t>
            </w:r>
            <w:r w:rsidRPr="00F4346A">
              <w:rPr>
                <w:color w:val="000000"/>
              </w:rPr>
              <w:t>т</w:t>
            </w:r>
            <w:r w:rsidRPr="00F4346A">
              <w:rPr>
                <w:color w:val="000000"/>
              </w:rPr>
              <w:t>венными внебюдже</w:t>
            </w:r>
            <w:r w:rsidRPr="00F4346A">
              <w:rPr>
                <w:color w:val="000000"/>
              </w:rPr>
              <w:t>т</w:t>
            </w:r>
            <w:r w:rsidRPr="00F4346A">
              <w:rPr>
                <w:color w:val="000000"/>
              </w:rPr>
              <w:t>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01 1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13330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100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478 126,00</w:t>
            </w:r>
          </w:p>
        </w:tc>
      </w:tr>
      <w:tr w:rsidR="0001746A" w:rsidRPr="00F4346A" w:rsidTr="00F4346A">
        <w:trPr>
          <w:trHeight w:val="112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Реализация меропри</w:t>
            </w:r>
            <w:r w:rsidRPr="00F4346A">
              <w:rPr>
                <w:color w:val="000000"/>
              </w:rPr>
              <w:t>я</w:t>
            </w:r>
            <w:r w:rsidRPr="00F4346A">
              <w:rPr>
                <w:color w:val="000000"/>
              </w:rPr>
              <w:t>тий, направленных на обеспечение выплат з</w:t>
            </w:r>
            <w:r w:rsidRPr="00F4346A">
              <w:rPr>
                <w:color w:val="000000"/>
              </w:rPr>
              <w:t>а</w:t>
            </w:r>
            <w:r w:rsidRPr="00F4346A">
              <w:rPr>
                <w:color w:val="000000"/>
              </w:rPr>
              <w:t>работной платы и н</w:t>
            </w:r>
            <w:r w:rsidRPr="00F4346A">
              <w:rPr>
                <w:color w:val="000000"/>
              </w:rPr>
              <w:t>а</w:t>
            </w:r>
            <w:r w:rsidRPr="00F4346A">
              <w:rPr>
                <w:color w:val="000000"/>
              </w:rPr>
              <w:t>числений на выплаты по оплате труда рабо</w:t>
            </w:r>
            <w:r w:rsidRPr="00F4346A">
              <w:rPr>
                <w:color w:val="000000"/>
              </w:rPr>
              <w:t>т</w:t>
            </w:r>
            <w:r w:rsidRPr="00F4346A">
              <w:rPr>
                <w:color w:val="000000"/>
              </w:rPr>
              <w:t>ников учреждений культуры муниципал</w:t>
            </w:r>
            <w:r w:rsidRPr="00F4346A">
              <w:rPr>
                <w:color w:val="000000"/>
              </w:rPr>
              <w:t>ь</w:t>
            </w:r>
            <w:r w:rsidRPr="00F4346A">
              <w:rPr>
                <w:color w:val="000000"/>
              </w:rPr>
              <w:t>ных образований г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родских и сельских п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селений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01 1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S3330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730 639,00</w:t>
            </w:r>
          </w:p>
        </w:tc>
      </w:tr>
      <w:tr w:rsidR="0001746A" w:rsidRPr="00F4346A" w:rsidTr="00F4346A">
        <w:trPr>
          <w:trHeight w:val="112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Расходы на выплаты персоналу в целях обеспечения выполн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 функций госуда</w:t>
            </w:r>
            <w:r w:rsidRPr="00F4346A">
              <w:rPr>
                <w:color w:val="000000"/>
              </w:rPr>
              <w:t>р</w:t>
            </w:r>
            <w:r w:rsidRPr="00F4346A">
              <w:rPr>
                <w:color w:val="000000"/>
              </w:rPr>
              <w:t>ственными (муниц</w:t>
            </w:r>
            <w:r w:rsidRPr="00F4346A">
              <w:rPr>
                <w:color w:val="000000"/>
              </w:rPr>
              <w:t>и</w:t>
            </w:r>
            <w:r w:rsidRPr="00F4346A">
              <w:rPr>
                <w:color w:val="000000"/>
              </w:rPr>
              <w:t>пальными) органами, казенными учрежд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ниями, органами управления государс</w:t>
            </w:r>
            <w:r w:rsidRPr="00F4346A">
              <w:rPr>
                <w:color w:val="000000"/>
              </w:rPr>
              <w:t>т</w:t>
            </w:r>
            <w:r w:rsidRPr="00F4346A">
              <w:rPr>
                <w:color w:val="000000"/>
              </w:rPr>
              <w:t>венными внебюдже</w:t>
            </w:r>
            <w:r w:rsidRPr="00F4346A">
              <w:rPr>
                <w:color w:val="000000"/>
              </w:rPr>
              <w:t>т</w:t>
            </w:r>
            <w:r w:rsidRPr="00F4346A">
              <w:rPr>
                <w:color w:val="000000"/>
              </w:rPr>
              <w:t>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01 1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S3330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100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730 639,00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Расходы на обеспеч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ние деятельности (ок</w:t>
            </w:r>
            <w:r w:rsidRPr="00F4346A">
              <w:rPr>
                <w:color w:val="000000"/>
              </w:rPr>
              <w:t>а</w:t>
            </w:r>
            <w:r w:rsidRPr="00F4346A">
              <w:rPr>
                <w:color w:val="000000"/>
              </w:rPr>
              <w:t>зание услуг) муниц</w:t>
            </w:r>
            <w:r w:rsidRPr="00F4346A">
              <w:rPr>
                <w:color w:val="000000"/>
              </w:rPr>
              <w:t>и</w:t>
            </w:r>
            <w:r w:rsidRPr="00F4346A">
              <w:rPr>
                <w:color w:val="000000"/>
              </w:rPr>
              <w:t>пальных учреждений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01 1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С1401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519 046,00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Закупка товаров, работ и услуг для обеспеч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01 1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С1401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467 546,00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Иные бюджетные а</w:t>
            </w:r>
            <w:r w:rsidRPr="00F4346A">
              <w:rPr>
                <w:color w:val="000000"/>
              </w:rPr>
              <w:t>с</w:t>
            </w:r>
            <w:r w:rsidRPr="00F4346A">
              <w:rPr>
                <w:color w:val="000000"/>
              </w:rPr>
              <w:t>сигнования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01 1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С1401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800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51 500,00</w:t>
            </w:r>
          </w:p>
        </w:tc>
      </w:tr>
      <w:tr w:rsidR="0001746A" w:rsidRPr="00F4346A" w:rsidTr="00F4346A">
        <w:trPr>
          <w:trHeight w:val="75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Обеспечение развития и укрепления матер</w:t>
            </w:r>
            <w:r w:rsidRPr="00F4346A">
              <w:rPr>
                <w:color w:val="000000"/>
              </w:rPr>
              <w:t>и</w:t>
            </w:r>
            <w:r w:rsidRPr="00F4346A">
              <w:rPr>
                <w:color w:val="000000"/>
              </w:rPr>
              <w:t>ально-технической б</w:t>
            </w:r>
            <w:r w:rsidRPr="00F4346A">
              <w:rPr>
                <w:color w:val="000000"/>
              </w:rPr>
              <w:t>а</w:t>
            </w:r>
            <w:r w:rsidRPr="00F4346A">
              <w:rPr>
                <w:color w:val="000000"/>
              </w:rPr>
              <w:t>зы домов культуры в населенных пунктах с числом жителей до 50 тысяч человек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01 1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L4670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Закупка товаров, работ и услуг для обеспеч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01 1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L4670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0,00</w:t>
            </w:r>
          </w:p>
        </w:tc>
      </w:tr>
      <w:tr w:rsidR="0001746A" w:rsidRPr="00F4346A" w:rsidTr="00F4346A">
        <w:trPr>
          <w:trHeight w:val="1125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Подпрограмма «Насл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дие» муниципальной программы Щекинск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го сельсовета Рыльск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го района Курской о</w:t>
            </w:r>
            <w:r w:rsidRPr="00F4346A">
              <w:rPr>
                <w:color w:val="000000"/>
              </w:rPr>
              <w:t>б</w:t>
            </w:r>
            <w:r w:rsidRPr="00F4346A">
              <w:rPr>
                <w:color w:val="000000"/>
              </w:rPr>
              <w:t>ласти «Развитие кул</w:t>
            </w:r>
            <w:r w:rsidRPr="00F4346A">
              <w:rPr>
                <w:color w:val="000000"/>
              </w:rPr>
              <w:t>ь</w:t>
            </w:r>
            <w:r w:rsidRPr="00F4346A">
              <w:rPr>
                <w:color w:val="000000"/>
              </w:rPr>
              <w:t>туры в Щекинском сельсовете  Рыльского района Курской обла</w:t>
            </w:r>
            <w:r w:rsidRPr="00F4346A">
              <w:rPr>
                <w:color w:val="000000"/>
              </w:rPr>
              <w:t>с</w:t>
            </w:r>
            <w:r w:rsidRPr="00F4346A">
              <w:rPr>
                <w:color w:val="000000"/>
              </w:rPr>
              <w:t>ти на 2014-2016 годы и на период до 2020 г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 xml:space="preserve">да»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01 2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375,00</w:t>
            </w:r>
          </w:p>
        </w:tc>
      </w:tr>
      <w:tr w:rsidR="0001746A" w:rsidRPr="00F4346A" w:rsidTr="00F4346A">
        <w:trPr>
          <w:trHeight w:val="187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Основное мероприятие "Осуществление пер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данных полномочий  от муниципального ра</w:t>
            </w:r>
            <w:r w:rsidRPr="00F4346A">
              <w:rPr>
                <w:color w:val="000000"/>
              </w:rPr>
              <w:t>й</w:t>
            </w:r>
            <w:r w:rsidRPr="00F4346A">
              <w:rPr>
                <w:color w:val="000000"/>
              </w:rPr>
              <w:t>она сельским посел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ниям по сохранению, использовании и поп</w:t>
            </w:r>
            <w:r w:rsidRPr="00F4346A">
              <w:rPr>
                <w:color w:val="000000"/>
              </w:rPr>
              <w:t>у</w:t>
            </w:r>
            <w:r w:rsidRPr="00F4346A">
              <w:rPr>
                <w:color w:val="000000"/>
              </w:rPr>
              <w:t>ляризации объектов культурного наследия (памятников истории и культуры), находящи</w:t>
            </w:r>
            <w:r w:rsidRPr="00F4346A">
              <w:rPr>
                <w:color w:val="000000"/>
              </w:rPr>
              <w:t>х</w:t>
            </w:r>
            <w:r w:rsidRPr="00F4346A">
              <w:rPr>
                <w:color w:val="000000"/>
              </w:rPr>
              <w:t>ся в собственности п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селения, охрана объе</w:t>
            </w:r>
            <w:r w:rsidRPr="00F4346A">
              <w:rPr>
                <w:color w:val="000000"/>
              </w:rPr>
              <w:t>к</w:t>
            </w:r>
            <w:r w:rsidRPr="00F4346A">
              <w:rPr>
                <w:color w:val="000000"/>
              </w:rPr>
              <w:t>тов культурного насл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дия (памятников ист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рии и культуры) мес</w:t>
            </w:r>
            <w:r w:rsidRPr="00F4346A">
              <w:rPr>
                <w:color w:val="000000"/>
              </w:rPr>
              <w:t>т</w:t>
            </w:r>
            <w:r w:rsidRPr="00F4346A">
              <w:rPr>
                <w:color w:val="000000"/>
              </w:rPr>
              <w:t>ного (муниципального) значения, расположе</w:t>
            </w:r>
            <w:r w:rsidRPr="00F4346A">
              <w:rPr>
                <w:color w:val="000000"/>
              </w:rPr>
              <w:t>н</w:t>
            </w:r>
            <w:r w:rsidRPr="00F4346A">
              <w:rPr>
                <w:color w:val="000000"/>
              </w:rPr>
              <w:t>ных на территории п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селения"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01 2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375,00</w:t>
            </w:r>
          </w:p>
        </w:tc>
      </w:tr>
      <w:tr w:rsidR="0001746A" w:rsidRPr="00F4346A" w:rsidTr="00F4346A">
        <w:trPr>
          <w:trHeight w:val="75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Осуществление пер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данных полномочий по созданию условий для проведения меропри</w:t>
            </w:r>
            <w:r w:rsidRPr="00F4346A">
              <w:rPr>
                <w:color w:val="000000"/>
              </w:rPr>
              <w:t>я</w:t>
            </w:r>
            <w:r w:rsidRPr="00F4346A">
              <w:rPr>
                <w:color w:val="000000"/>
              </w:rPr>
              <w:t>тий в области культуры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01 2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П1463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375,00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Закупка товаров, работ и услуг для обеспеч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01 2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П1463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375,00</w:t>
            </w:r>
          </w:p>
        </w:tc>
      </w:tr>
      <w:tr w:rsidR="0001746A" w:rsidRPr="00F4346A" w:rsidTr="00F4346A">
        <w:trPr>
          <w:trHeight w:val="945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4346A">
              <w:rPr>
                <w:b/>
                <w:bCs/>
                <w:color w:val="000000"/>
                <w:sz w:val="24"/>
                <w:szCs w:val="24"/>
              </w:rPr>
              <w:t>Муниципальная пр</w:t>
            </w:r>
            <w:r w:rsidRPr="00F4346A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F4346A">
              <w:rPr>
                <w:b/>
                <w:bCs/>
                <w:color w:val="000000"/>
                <w:sz w:val="24"/>
                <w:szCs w:val="24"/>
              </w:rPr>
              <w:t>грамма Щекинского сельсовета Рыльского района Курской области «Социальная поддержка граждан в Щекинском сельсовете Рыльского района Курской области на 2020 – 2022 годы и на период до 2024 года»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02 0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129 452,05</w:t>
            </w:r>
          </w:p>
        </w:tc>
      </w:tr>
      <w:tr w:rsidR="0001746A" w:rsidRPr="00F4346A" w:rsidTr="00F4346A">
        <w:trPr>
          <w:trHeight w:val="150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Подпрограмма «Соц</w:t>
            </w:r>
            <w:r w:rsidRPr="00F4346A">
              <w:rPr>
                <w:color w:val="000000"/>
              </w:rPr>
              <w:t>и</w:t>
            </w:r>
            <w:r w:rsidRPr="00F4346A">
              <w:rPr>
                <w:color w:val="000000"/>
              </w:rPr>
              <w:t>альная поддержка о</w:t>
            </w:r>
            <w:r w:rsidRPr="00F4346A">
              <w:rPr>
                <w:color w:val="000000"/>
              </w:rPr>
              <w:t>т</w:t>
            </w:r>
            <w:r w:rsidRPr="00F4346A">
              <w:rPr>
                <w:color w:val="000000"/>
              </w:rPr>
              <w:t>дельных категорий граждан» муниципал</w:t>
            </w:r>
            <w:r w:rsidRPr="00F4346A">
              <w:rPr>
                <w:color w:val="000000"/>
              </w:rPr>
              <w:t>ь</w:t>
            </w:r>
            <w:r w:rsidRPr="00F4346A">
              <w:rPr>
                <w:color w:val="000000"/>
              </w:rPr>
              <w:t>ной программы   Щ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кинского сельсовета Рыльского района Ку</w:t>
            </w:r>
            <w:r w:rsidRPr="00F4346A">
              <w:rPr>
                <w:color w:val="000000"/>
              </w:rPr>
              <w:t>р</w:t>
            </w:r>
            <w:r w:rsidRPr="00F4346A">
              <w:rPr>
                <w:color w:val="000000"/>
              </w:rPr>
              <w:t>ской области «Соц</w:t>
            </w:r>
            <w:r w:rsidRPr="00F4346A">
              <w:rPr>
                <w:color w:val="000000"/>
              </w:rPr>
              <w:t>и</w:t>
            </w:r>
            <w:r w:rsidRPr="00F4346A">
              <w:rPr>
                <w:color w:val="000000"/>
              </w:rPr>
              <w:t>альная поддержка гр</w:t>
            </w:r>
            <w:r w:rsidRPr="00F4346A">
              <w:rPr>
                <w:color w:val="000000"/>
              </w:rPr>
              <w:t>а</w:t>
            </w:r>
            <w:r w:rsidRPr="00F4346A">
              <w:rPr>
                <w:color w:val="000000"/>
              </w:rPr>
              <w:t>ждан</w:t>
            </w:r>
            <w:r w:rsidRPr="00F4346A">
              <w:rPr>
                <w:color w:val="000000"/>
              </w:rPr>
              <w:br/>
              <w:t>в Щекинском сельсов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те Рыльского района Курской области на 2020 – 2022 годы и на период до 2024 года»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02 1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129 452,05</w:t>
            </w:r>
          </w:p>
        </w:tc>
      </w:tr>
      <w:tr w:rsidR="0001746A" w:rsidRPr="00F4346A" w:rsidTr="00F4346A">
        <w:trPr>
          <w:trHeight w:val="75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Основное мероприятие "Предоставление в</w:t>
            </w:r>
            <w:r w:rsidRPr="00F4346A">
              <w:rPr>
                <w:color w:val="000000"/>
              </w:rPr>
              <w:t>ы</w:t>
            </w:r>
            <w:r w:rsidRPr="00F4346A">
              <w:rPr>
                <w:color w:val="000000"/>
              </w:rPr>
              <w:t>плат пенсий за выслугу лет, доплат к пенсиям муниципальных сл</w:t>
            </w:r>
            <w:r w:rsidRPr="00F4346A">
              <w:rPr>
                <w:color w:val="000000"/>
              </w:rPr>
              <w:t>у</w:t>
            </w:r>
            <w:r w:rsidRPr="00F4346A">
              <w:rPr>
                <w:color w:val="000000"/>
              </w:rPr>
              <w:t>жащих муниципальн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го образования"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02 1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</w:pPr>
            <w: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129 452,05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Выплата пенсий за в</w:t>
            </w:r>
            <w:r w:rsidRPr="00F4346A">
              <w:rPr>
                <w:color w:val="000000"/>
              </w:rPr>
              <w:t>ы</w:t>
            </w:r>
            <w:r w:rsidRPr="00F4346A">
              <w:rPr>
                <w:color w:val="000000"/>
              </w:rPr>
              <w:t>слугу лет и доплат к пенсиям муниципал</w:t>
            </w:r>
            <w:r w:rsidRPr="00F4346A">
              <w:rPr>
                <w:color w:val="000000"/>
              </w:rPr>
              <w:t>ь</w:t>
            </w:r>
            <w:r w:rsidRPr="00F4346A">
              <w:rPr>
                <w:color w:val="000000"/>
              </w:rPr>
              <w:t xml:space="preserve">ных служащих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02 1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С1445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129 452,05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Социальное обеспеч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ние и иные выплаты населению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02 1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С1445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300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129 452,05</w:t>
            </w:r>
          </w:p>
        </w:tc>
      </w:tr>
      <w:tr w:rsidR="0001746A" w:rsidRPr="00F4346A" w:rsidTr="00F4346A">
        <w:trPr>
          <w:trHeight w:val="1125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Муниципальная пр</w:t>
            </w:r>
            <w:r w:rsidRPr="00F4346A">
              <w:rPr>
                <w:b/>
                <w:bCs/>
                <w:color w:val="000000"/>
              </w:rPr>
              <w:t>о</w:t>
            </w:r>
            <w:r w:rsidRPr="00F4346A">
              <w:rPr>
                <w:b/>
                <w:bCs/>
                <w:color w:val="000000"/>
              </w:rPr>
              <w:t>грамма Щекинского сельсовета Рыльского района Курской о</w:t>
            </w:r>
            <w:r w:rsidRPr="00F4346A">
              <w:rPr>
                <w:b/>
                <w:bCs/>
                <w:color w:val="000000"/>
              </w:rPr>
              <w:t>б</w:t>
            </w:r>
            <w:r w:rsidRPr="00F4346A">
              <w:rPr>
                <w:b/>
                <w:bCs/>
                <w:color w:val="000000"/>
              </w:rPr>
              <w:t>ласти "Управление муниципальным имуществом и з</w:t>
            </w:r>
            <w:r w:rsidRPr="00F4346A">
              <w:rPr>
                <w:b/>
                <w:bCs/>
                <w:color w:val="000000"/>
              </w:rPr>
              <w:t>е</w:t>
            </w:r>
            <w:r w:rsidRPr="00F4346A">
              <w:rPr>
                <w:b/>
                <w:bCs/>
                <w:color w:val="000000"/>
              </w:rPr>
              <w:t>мельными ресурсами Щекинского сельс</w:t>
            </w:r>
            <w:r w:rsidRPr="00F4346A">
              <w:rPr>
                <w:b/>
                <w:bCs/>
                <w:color w:val="000000"/>
              </w:rPr>
              <w:t>о</w:t>
            </w:r>
            <w:r w:rsidRPr="00F4346A">
              <w:rPr>
                <w:b/>
                <w:bCs/>
                <w:color w:val="000000"/>
              </w:rPr>
              <w:t>вета Рыльского ра</w:t>
            </w:r>
            <w:r w:rsidRPr="00F4346A">
              <w:rPr>
                <w:b/>
                <w:bCs/>
                <w:color w:val="000000"/>
              </w:rPr>
              <w:t>й</w:t>
            </w:r>
            <w:r w:rsidRPr="00F4346A">
              <w:rPr>
                <w:b/>
                <w:bCs/>
                <w:color w:val="000000"/>
              </w:rPr>
              <w:t>она Курской области на 2019 - 2021 годы и на перспективу  до 2023 года"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04 0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76 000,00</w:t>
            </w:r>
          </w:p>
        </w:tc>
      </w:tr>
      <w:tr w:rsidR="0001746A" w:rsidRPr="00F4346A" w:rsidTr="00F4346A">
        <w:trPr>
          <w:trHeight w:val="187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Подпрограмма "С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вершенствование си</w:t>
            </w:r>
            <w:r w:rsidRPr="00F4346A">
              <w:rPr>
                <w:color w:val="000000"/>
              </w:rPr>
              <w:t>с</w:t>
            </w:r>
            <w:r w:rsidRPr="00F4346A">
              <w:rPr>
                <w:color w:val="000000"/>
              </w:rPr>
              <w:t>темы управления м</w:t>
            </w:r>
            <w:r w:rsidRPr="00F4346A">
              <w:rPr>
                <w:color w:val="000000"/>
              </w:rPr>
              <w:t>у</w:t>
            </w:r>
            <w:r w:rsidRPr="00F4346A">
              <w:rPr>
                <w:color w:val="000000"/>
              </w:rPr>
              <w:t>ниципальным имущ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ством и земельными ресурсами на террит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рии Щекинского сел</w:t>
            </w:r>
            <w:r w:rsidRPr="00F4346A">
              <w:rPr>
                <w:color w:val="000000"/>
              </w:rPr>
              <w:t>ь</w:t>
            </w:r>
            <w:r w:rsidRPr="00F4346A">
              <w:rPr>
                <w:color w:val="000000"/>
              </w:rPr>
              <w:t>совета Рыльского ра</w:t>
            </w:r>
            <w:r w:rsidRPr="00F4346A">
              <w:rPr>
                <w:color w:val="000000"/>
              </w:rPr>
              <w:t>й</w:t>
            </w:r>
            <w:r w:rsidRPr="00F4346A">
              <w:rPr>
                <w:color w:val="000000"/>
              </w:rPr>
              <w:t>она Курской области муниципальной пр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граммы Щекинского сельсовета Рыльского района Курской обла</w:t>
            </w:r>
            <w:r w:rsidRPr="00F4346A">
              <w:rPr>
                <w:color w:val="000000"/>
              </w:rPr>
              <w:t>с</w:t>
            </w:r>
            <w:r w:rsidRPr="00F4346A">
              <w:rPr>
                <w:color w:val="000000"/>
              </w:rPr>
              <w:t>ти "Управление мун</w:t>
            </w:r>
            <w:r w:rsidRPr="00F4346A">
              <w:rPr>
                <w:color w:val="000000"/>
              </w:rPr>
              <w:t>и</w:t>
            </w:r>
            <w:r w:rsidRPr="00F4346A">
              <w:rPr>
                <w:color w:val="000000"/>
              </w:rPr>
              <w:t>ципальным имущес</w:t>
            </w:r>
            <w:r w:rsidRPr="00F4346A">
              <w:rPr>
                <w:color w:val="000000"/>
              </w:rPr>
              <w:t>т</w:t>
            </w:r>
            <w:r w:rsidRPr="00F4346A">
              <w:rPr>
                <w:color w:val="000000"/>
              </w:rPr>
              <w:t>вом и  земельными р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сурсами Щекинского сельсовета Рыльского района Курской обла</w:t>
            </w:r>
            <w:r w:rsidRPr="00F4346A">
              <w:rPr>
                <w:color w:val="000000"/>
              </w:rPr>
              <w:t>с</w:t>
            </w:r>
            <w:r w:rsidRPr="00F4346A">
              <w:rPr>
                <w:color w:val="000000"/>
              </w:rPr>
              <w:t>ти на 2019 - 2021 годы и на перспективу  до 2023 года"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04 1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76 000,00</w:t>
            </w:r>
          </w:p>
        </w:tc>
      </w:tr>
      <w:tr w:rsidR="0001746A" w:rsidRPr="00F4346A" w:rsidTr="00F4346A">
        <w:trPr>
          <w:trHeight w:val="75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Основное мероприятие "Проведение муниц</w:t>
            </w:r>
            <w:r w:rsidRPr="00F4346A">
              <w:rPr>
                <w:color w:val="000000"/>
              </w:rPr>
              <w:t>и</w:t>
            </w:r>
            <w:r w:rsidRPr="00F4346A">
              <w:rPr>
                <w:color w:val="000000"/>
              </w:rPr>
              <w:t>пальной политики в области имуществе</w:t>
            </w:r>
            <w:r w:rsidRPr="00F4346A">
              <w:rPr>
                <w:color w:val="000000"/>
              </w:rPr>
              <w:t>н</w:t>
            </w:r>
            <w:r w:rsidRPr="00F4346A">
              <w:rPr>
                <w:color w:val="000000"/>
              </w:rPr>
              <w:t>ных и земельных о</w:t>
            </w:r>
            <w:r w:rsidRPr="00F4346A">
              <w:rPr>
                <w:color w:val="000000"/>
              </w:rPr>
              <w:t>т</w:t>
            </w:r>
            <w:r w:rsidRPr="00F4346A">
              <w:rPr>
                <w:color w:val="000000"/>
              </w:rPr>
              <w:t>ношений на террит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рии Щекинского сел</w:t>
            </w:r>
            <w:r w:rsidRPr="00F4346A">
              <w:rPr>
                <w:color w:val="000000"/>
              </w:rPr>
              <w:t>ь</w:t>
            </w:r>
            <w:r w:rsidRPr="00F4346A">
              <w:rPr>
                <w:color w:val="000000"/>
              </w:rPr>
              <w:t>совета Рыльского ра</w:t>
            </w:r>
            <w:r w:rsidRPr="00F4346A">
              <w:rPr>
                <w:color w:val="000000"/>
              </w:rPr>
              <w:t>й</w:t>
            </w:r>
            <w:r w:rsidRPr="00F4346A">
              <w:rPr>
                <w:color w:val="000000"/>
              </w:rPr>
              <w:t>она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04 1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76 000,00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Мероприятия в области имущественных отн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шений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04 1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С1467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6 000,00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Закупка товаров, работ и услуг для обеспеч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04 1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С1467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6 000,00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Мероприятия в области земельных отношений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04 1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С1468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70 000,00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Закупка товаров, работ и услуг для обеспеч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04 1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С1468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70 000,00</w:t>
            </w:r>
          </w:p>
        </w:tc>
      </w:tr>
      <w:tr w:rsidR="0001746A" w:rsidRPr="00F4346A" w:rsidTr="00F4346A">
        <w:trPr>
          <w:trHeight w:val="1125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Муниципальная пр</w:t>
            </w:r>
            <w:r w:rsidRPr="00F4346A">
              <w:rPr>
                <w:b/>
                <w:bCs/>
                <w:color w:val="000000"/>
              </w:rPr>
              <w:t>о</w:t>
            </w:r>
            <w:r w:rsidRPr="00F4346A">
              <w:rPr>
                <w:b/>
                <w:bCs/>
                <w:color w:val="000000"/>
              </w:rPr>
              <w:t>грамма Щекинского сельсовета Рыльского района Курской о</w:t>
            </w:r>
            <w:r w:rsidRPr="00F4346A">
              <w:rPr>
                <w:b/>
                <w:bCs/>
                <w:color w:val="000000"/>
              </w:rPr>
              <w:t>б</w:t>
            </w:r>
            <w:r w:rsidRPr="00F4346A">
              <w:rPr>
                <w:b/>
                <w:bCs/>
                <w:color w:val="000000"/>
              </w:rPr>
              <w:t>ласти «Энергосбер</w:t>
            </w:r>
            <w:r w:rsidRPr="00F4346A">
              <w:rPr>
                <w:b/>
                <w:bCs/>
                <w:color w:val="000000"/>
              </w:rPr>
              <w:t>е</w:t>
            </w:r>
            <w:r w:rsidRPr="00F4346A">
              <w:rPr>
                <w:b/>
                <w:bCs/>
                <w:color w:val="000000"/>
              </w:rPr>
              <w:t>жение и повышение энергетической э</w:t>
            </w:r>
            <w:r w:rsidRPr="00F4346A">
              <w:rPr>
                <w:b/>
                <w:bCs/>
                <w:color w:val="000000"/>
              </w:rPr>
              <w:t>ф</w:t>
            </w:r>
            <w:r w:rsidRPr="00F4346A">
              <w:rPr>
                <w:b/>
                <w:bCs/>
                <w:color w:val="000000"/>
              </w:rPr>
              <w:t>фективности  Щеки</w:t>
            </w:r>
            <w:r w:rsidRPr="00F4346A">
              <w:rPr>
                <w:b/>
                <w:bCs/>
                <w:color w:val="000000"/>
              </w:rPr>
              <w:t>н</w:t>
            </w:r>
            <w:r w:rsidRPr="00F4346A">
              <w:rPr>
                <w:b/>
                <w:bCs/>
                <w:color w:val="000000"/>
              </w:rPr>
              <w:t>ского сельсовета Рыльского района Курской области на период 2010– 2015 г</w:t>
            </w:r>
            <w:r w:rsidRPr="00F4346A">
              <w:rPr>
                <w:b/>
                <w:bCs/>
                <w:color w:val="000000"/>
              </w:rPr>
              <w:t>о</w:t>
            </w:r>
            <w:r w:rsidRPr="00F4346A">
              <w:rPr>
                <w:b/>
                <w:bCs/>
                <w:color w:val="000000"/>
              </w:rPr>
              <w:t>ды и на перспективу до 2020 года»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05 0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0,00</w:t>
            </w:r>
          </w:p>
        </w:tc>
      </w:tr>
      <w:tr w:rsidR="0001746A" w:rsidRPr="00F4346A" w:rsidTr="00F4346A">
        <w:trPr>
          <w:trHeight w:val="150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Подпрогра</w:t>
            </w:r>
            <w:r w:rsidRPr="00F4346A">
              <w:rPr>
                <w:color w:val="000000"/>
              </w:rPr>
              <w:t>м</w:t>
            </w:r>
            <w:r w:rsidRPr="00F4346A">
              <w:rPr>
                <w:color w:val="000000"/>
              </w:rPr>
              <w:t>ма"Активизация раб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ты по повышению энергоэффективности на территории Щеки</w:t>
            </w:r>
            <w:r w:rsidRPr="00F4346A">
              <w:rPr>
                <w:color w:val="000000"/>
              </w:rPr>
              <w:t>н</w:t>
            </w:r>
            <w:r w:rsidRPr="00F4346A">
              <w:rPr>
                <w:color w:val="000000"/>
              </w:rPr>
              <w:t>ского сельсовета " м</w:t>
            </w:r>
            <w:r w:rsidRPr="00F4346A">
              <w:rPr>
                <w:color w:val="000000"/>
              </w:rPr>
              <w:t>у</w:t>
            </w:r>
            <w:r w:rsidRPr="00F4346A">
              <w:rPr>
                <w:color w:val="000000"/>
              </w:rPr>
              <w:t>ниципальной програ</w:t>
            </w:r>
            <w:r w:rsidRPr="00F4346A">
              <w:rPr>
                <w:color w:val="000000"/>
              </w:rPr>
              <w:t>м</w:t>
            </w:r>
            <w:r w:rsidRPr="00F4346A">
              <w:rPr>
                <w:color w:val="000000"/>
              </w:rPr>
              <w:t>мы Щекинского сел</w:t>
            </w:r>
            <w:r w:rsidRPr="00F4346A">
              <w:rPr>
                <w:color w:val="000000"/>
              </w:rPr>
              <w:t>ь</w:t>
            </w:r>
            <w:r w:rsidRPr="00F4346A">
              <w:rPr>
                <w:color w:val="000000"/>
              </w:rPr>
              <w:t>совета Рыльского ра</w:t>
            </w:r>
            <w:r w:rsidRPr="00F4346A">
              <w:rPr>
                <w:color w:val="000000"/>
              </w:rPr>
              <w:t>й</w:t>
            </w:r>
            <w:r w:rsidRPr="00F4346A">
              <w:rPr>
                <w:color w:val="000000"/>
              </w:rPr>
              <w:t>она Курской области "Энергосбережение и повышение энергет</w:t>
            </w:r>
            <w:r w:rsidRPr="00F4346A">
              <w:rPr>
                <w:color w:val="000000"/>
              </w:rPr>
              <w:t>и</w:t>
            </w:r>
            <w:r w:rsidRPr="00F4346A">
              <w:rPr>
                <w:color w:val="000000"/>
              </w:rPr>
              <w:t>ческой эффективности  Щекинского сельсовета Рыльского района Ку</w:t>
            </w:r>
            <w:r w:rsidRPr="00F4346A">
              <w:rPr>
                <w:color w:val="000000"/>
              </w:rPr>
              <w:t>р</w:t>
            </w:r>
            <w:r w:rsidRPr="00F4346A">
              <w:rPr>
                <w:color w:val="000000"/>
              </w:rPr>
              <w:t>ской области на период 2010– 2015 годы и на перспективу до 2020 года»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05 1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0,00</w:t>
            </w:r>
          </w:p>
        </w:tc>
      </w:tr>
      <w:tr w:rsidR="0001746A" w:rsidRPr="00F4346A" w:rsidTr="00F4346A">
        <w:trPr>
          <w:trHeight w:val="75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Основное мероприятие "Проведение эффе</w:t>
            </w:r>
            <w:r w:rsidRPr="00F4346A">
              <w:rPr>
                <w:color w:val="000000"/>
              </w:rPr>
              <w:t>к</w:t>
            </w:r>
            <w:r w:rsidRPr="00F4346A">
              <w:rPr>
                <w:color w:val="000000"/>
              </w:rPr>
              <w:t>тивной энергосбер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гающей политики в Щекинском сельсовете Рыльского района Ку</w:t>
            </w:r>
            <w:r w:rsidRPr="00F4346A">
              <w:rPr>
                <w:color w:val="000000"/>
              </w:rPr>
              <w:t>р</w:t>
            </w:r>
            <w:r w:rsidRPr="00F4346A">
              <w:rPr>
                <w:color w:val="000000"/>
              </w:rPr>
              <w:t>ской области"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05 1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r>
              <w:t>Мероприятия в области энергосбережения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05 1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С1434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Закупка товаров, работ и услуг для обеспеч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05 1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С1434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0,00</w:t>
            </w:r>
          </w:p>
        </w:tc>
      </w:tr>
      <w:tr w:rsidR="0001746A" w:rsidRPr="00F4346A" w:rsidTr="00F4346A">
        <w:trPr>
          <w:trHeight w:val="1500"/>
        </w:trPr>
        <w:tc>
          <w:tcPr>
            <w:tcW w:w="308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4346A" w:rsidRDefault="0001746A" w:rsidP="00F4346A">
            <w:pPr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Муниципальная пр</w:t>
            </w:r>
            <w:r w:rsidRPr="00F4346A">
              <w:rPr>
                <w:b/>
                <w:bCs/>
                <w:color w:val="000000"/>
              </w:rPr>
              <w:t>о</w:t>
            </w:r>
            <w:r w:rsidRPr="00F4346A">
              <w:rPr>
                <w:b/>
                <w:bCs/>
                <w:color w:val="000000"/>
              </w:rPr>
              <w:t>грамма Щекинского сельсовета Рыльского района Курской о</w:t>
            </w:r>
            <w:r w:rsidRPr="00F4346A">
              <w:rPr>
                <w:b/>
                <w:bCs/>
                <w:color w:val="000000"/>
              </w:rPr>
              <w:t>б</w:t>
            </w:r>
            <w:r w:rsidRPr="00F4346A">
              <w:rPr>
                <w:b/>
                <w:bCs/>
                <w:color w:val="000000"/>
              </w:rPr>
              <w:t>ласти"Обеспечение доступным и ко</w:t>
            </w:r>
            <w:r w:rsidRPr="00F4346A">
              <w:rPr>
                <w:b/>
                <w:bCs/>
                <w:color w:val="000000"/>
              </w:rPr>
              <w:t>м</w:t>
            </w:r>
            <w:r w:rsidRPr="00F4346A">
              <w:rPr>
                <w:b/>
                <w:bCs/>
                <w:color w:val="000000"/>
              </w:rPr>
              <w:t>фортным жильем и коммунальными у</w:t>
            </w:r>
            <w:r w:rsidRPr="00F4346A">
              <w:rPr>
                <w:b/>
                <w:bCs/>
                <w:color w:val="000000"/>
              </w:rPr>
              <w:t>с</w:t>
            </w:r>
            <w:r w:rsidRPr="00F4346A">
              <w:rPr>
                <w:b/>
                <w:bCs/>
                <w:color w:val="000000"/>
              </w:rPr>
              <w:t>лугами граждан  в Щекинском сельсов</w:t>
            </w:r>
            <w:r w:rsidRPr="00F4346A">
              <w:rPr>
                <w:b/>
                <w:bCs/>
                <w:color w:val="000000"/>
              </w:rPr>
              <w:t>е</w:t>
            </w:r>
            <w:r w:rsidRPr="00F4346A">
              <w:rPr>
                <w:b/>
                <w:bCs/>
                <w:color w:val="000000"/>
              </w:rPr>
              <w:t>те Рыльского района Курской области на 2019-2021 годы и на период до 2023 года»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07 0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00000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b/>
                <w:bCs/>
              </w:rPr>
            </w:pPr>
            <w:r w:rsidRPr="00F4346A">
              <w:rPr>
                <w:b/>
                <w:bCs/>
              </w:rPr>
              <w:t>0,00</w:t>
            </w:r>
          </w:p>
        </w:tc>
      </w:tr>
      <w:tr w:rsidR="0001746A" w:rsidRPr="00F4346A" w:rsidTr="00F4346A">
        <w:trPr>
          <w:trHeight w:val="1500"/>
        </w:trPr>
        <w:tc>
          <w:tcPr>
            <w:tcW w:w="30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Подпрограмма «Созд</w:t>
            </w:r>
            <w:r w:rsidRPr="00F4346A">
              <w:rPr>
                <w:color w:val="000000"/>
              </w:rPr>
              <w:t>а</w:t>
            </w:r>
            <w:r w:rsidRPr="00F4346A">
              <w:rPr>
                <w:color w:val="000000"/>
              </w:rPr>
              <w:t>ние условий для обе</w:t>
            </w:r>
            <w:r w:rsidRPr="00F4346A">
              <w:rPr>
                <w:color w:val="000000"/>
              </w:rPr>
              <w:t>с</w:t>
            </w:r>
            <w:r w:rsidRPr="00F4346A">
              <w:rPr>
                <w:color w:val="000000"/>
              </w:rPr>
              <w:t>печения доступным и комфортным жильем граждан в «М/О» м</w:t>
            </w:r>
            <w:r w:rsidRPr="00F4346A">
              <w:rPr>
                <w:color w:val="000000"/>
              </w:rPr>
              <w:t>у</w:t>
            </w:r>
            <w:r w:rsidRPr="00F4346A">
              <w:rPr>
                <w:color w:val="000000"/>
              </w:rPr>
              <w:t>ниципальной програ</w:t>
            </w:r>
            <w:r w:rsidRPr="00F4346A">
              <w:rPr>
                <w:color w:val="000000"/>
              </w:rPr>
              <w:t>м</w:t>
            </w:r>
            <w:r w:rsidRPr="00F4346A">
              <w:rPr>
                <w:color w:val="000000"/>
              </w:rPr>
              <w:t>мы Щекинского сел</w:t>
            </w:r>
            <w:r w:rsidRPr="00F4346A">
              <w:rPr>
                <w:color w:val="000000"/>
              </w:rPr>
              <w:t>ь</w:t>
            </w:r>
            <w:r w:rsidRPr="00F4346A">
              <w:rPr>
                <w:color w:val="000000"/>
              </w:rPr>
              <w:t>совета Рыльского ра</w:t>
            </w:r>
            <w:r w:rsidRPr="00F4346A">
              <w:rPr>
                <w:color w:val="000000"/>
              </w:rPr>
              <w:t>й</w:t>
            </w:r>
            <w:r w:rsidRPr="00F4346A">
              <w:rPr>
                <w:color w:val="000000"/>
              </w:rPr>
              <w:t>она Курской области "Обеспечение досту</w:t>
            </w:r>
            <w:r w:rsidRPr="00F4346A">
              <w:rPr>
                <w:color w:val="000000"/>
              </w:rPr>
              <w:t>п</w:t>
            </w:r>
            <w:r w:rsidRPr="00F4346A">
              <w:rPr>
                <w:color w:val="000000"/>
              </w:rPr>
              <w:t>ным и комфортным жильем и коммунал</w:t>
            </w:r>
            <w:r w:rsidRPr="00F4346A">
              <w:rPr>
                <w:color w:val="000000"/>
              </w:rPr>
              <w:t>ь</w:t>
            </w:r>
            <w:r w:rsidRPr="00F4346A">
              <w:rPr>
                <w:color w:val="000000"/>
              </w:rPr>
              <w:t>ными услугами гра</w:t>
            </w:r>
            <w:r w:rsidRPr="00F4346A">
              <w:rPr>
                <w:color w:val="000000"/>
              </w:rPr>
              <w:t>ж</w:t>
            </w:r>
            <w:r w:rsidRPr="00F4346A">
              <w:rPr>
                <w:color w:val="000000"/>
              </w:rPr>
              <w:t>дан  в Щекинском сельсовете Рыльского района Курской обла</w:t>
            </w:r>
            <w:r w:rsidRPr="00F4346A">
              <w:rPr>
                <w:color w:val="000000"/>
              </w:rPr>
              <w:t>с</w:t>
            </w:r>
            <w:r w:rsidRPr="00F4346A">
              <w:rPr>
                <w:color w:val="000000"/>
              </w:rPr>
              <w:t>ти на 2019-2021 годы и на период до 2023 г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да»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07 3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00000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</w:pPr>
            <w:r>
              <w:t>0,00</w:t>
            </w:r>
          </w:p>
        </w:tc>
      </w:tr>
      <w:tr w:rsidR="0001746A" w:rsidRPr="00F4346A" w:rsidTr="00F4346A">
        <w:trPr>
          <w:trHeight w:val="1500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Основное мероприятие "Осуществление пер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данных полномочий  от муниципального ра</w:t>
            </w:r>
            <w:r w:rsidRPr="00F4346A">
              <w:rPr>
                <w:color w:val="000000"/>
              </w:rPr>
              <w:t>й</w:t>
            </w:r>
            <w:r w:rsidRPr="00F4346A">
              <w:rPr>
                <w:color w:val="000000"/>
              </w:rPr>
              <w:t>она сельским посел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ниям по организации в соответствии с Фед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ральным законом от 24 июля 2007 года N 221-ФЗ «О государстве</w:t>
            </w:r>
            <w:r w:rsidRPr="00F4346A">
              <w:rPr>
                <w:color w:val="000000"/>
              </w:rPr>
              <w:t>н</w:t>
            </w:r>
            <w:r w:rsidRPr="00F4346A">
              <w:rPr>
                <w:color w:val="000000"/>
              </w:rPr>
              <w:t>ном кадастре недвиж</w:t>
            </w:r>
            <w:r w:rsidRPr="00F4346A">
              <w:rPr>
                <w:color w:val="000000"/>
              </w:rPr>
              <w:t>и</w:t>
            </w:r>
            <w:r w:rsidRPr="00F4346A">
              <w:rPr>
                <w:color w:val="000000"/>
              </w:rPr>
              <w:t>мости» выполнения комплексных кадастр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вых работ и утвержд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ние карты-плана терр</w:t>
            </w:r>
            <w:r w:rsidRPr="00F4346A">
              <w:rPr>
                <w:color w:val="000000"/>
              </w:rPr>
              <w:t>и</w:t>
            </w:r>
            <w:r w:rsidRPr="00F4346A">
              <w:rPr>
                <w:color w:val="000000"/>
              </w:rPr>
              <w:t>тории в границах пос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ления»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07 3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00000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</w:pPr>
            <w:r>
              <w:t>0,00</w:t>
            </w:r>
          </w:p>
        </w:tc>
      </w:tr>
      <w:tr w:rsidR="0001746A" w:rsidRPr="00F4346A" w:rsidTr="00F4346A">
        <w:trPr>
          <w:trHeight w:val="75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Мероприятия по внес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нию в Единый госуда</w:t>
            </w:r>
            <w:r w:rsidRPr="00F4346A">
              <w:rPr>
                <w:color w:val="000000"/>
              </w:rPr>
              <w:t>р</w:t>
            </w:r>
            <w:r w:rsidRPr="00F4346A">
              <w:rPr>
                <w:color w:val="000000"/>
              </w:rPr>
              <w:t>ственный реестр н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движимости сведений о границах муниципал</w:t>
            </w:r>
            <w:r w:rsidRPr="00F4346A">
              <w:rPr>
                <w:color w:val="000000"/>
              </w:rPr>
              <w:t>ь</w:t>
            </w:r>
            <w:r w:rsidRPr="00F4346A">
              <w:rPr>
                <w:color w:val="000000"/>
              </w:rPr>
              <w:t>ных образований и границах населенных пунктов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07 3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13600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</w:pPr>
            <w:r>
              <w:t>0,00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Закупка товаров, работ и услуг для обеспеч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07 3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13600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</w:pPr>
            <w:r>
              <w:t>0,00</w:t>
            </w:r>
          </w:p>
        </w:tc>
      </w:tr>
      <w:tr w:rsidR="0001746A" w:rsidRPr="00F4346A" w:rsidTr="00F4346A">
        <w:trPr>
          <w:trHeight w:val="750"/>
        </w:trPr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Реализация меропри</w:t>
            </w:r>
            <w:r w:rsidRPr="00F4346A">
              <w:rPr>
                <w:color w:val="000000"/>
              </w:rPr>
              <w:t>я</w:t>
            </w:r>
            <w:r w:rsidRPr="00F4346A">
              <w:rPr>
                <w:color w:val="000000"/>
              </w:rPr>
              <w:t>тий по внесению в Единый государстве</w:t>
            </w:r>
            <w:r w:rsidRPr="00F4346A">
              <w:rPr>
                <w:color w:val="000000"/>
              </w:rPr>
              <w:t>н</w:t>
            </w:r>
            <w:r w:rsidRPr="00F4346A">
              <w:rPr>
                <w:color w:val="000000"/>
              </w:rPr>
              <w:t>ный реестр недвиж</w:t>
            </w:r>
            <w:r w:rsidRPr="00F4346A">
              <w:rPr>
                <w:color w:val="000000"/>
              </w:rPr>
              <w:t>и</w:t>
            </w:r>
            <w:r w:rsidRPr="00F4346A">
              <w:rPr>
                <w:color w:val="000000"/>
              </w:rPr>
              <w:t>мости сведений о гр</w:t>
            </w:r>
            <w:r w:rsidRPr="00F4346A">
              <w:rPr>
                <w:color w:val="000000"/>
              </w:rPr>
              <w:t>а</w:t>
            </w:r>
            <w:r w:rsidRPr="00F4346A">
              <w:rPr>
                <w:color w:val="000000"/>
              </w:rPr>
              <w:t>ницах муниципальных образований и гран</w:t>
            </w:r>
            <w:r w:rsidRPr="00F4346A">
              <w:rPr>
                <w:color w:val="000000"/>
              </w:rPr>
              <w:t>и</w:t>
            </w:r>
            <w:r w:rsidRPr="00F4346A">
              <w:rPr>
                <w:color w:val="000000"/>
              </w:rPr>
              <w:t>цах населенных пун</w:t>
            </w:r>
            <w:r w:rsidRPr="00F4346A">
              <w:rPr>
                <w:color w:val="000000"/>
              </w:rPr>
              <w:t>к</w:t>
            </w:r>
            <w:r w:rsidRPr="00F4346A">
              <w:rPr>
                <w:color w:val="000000"/>
              </w:rPr>
              <w:t>тов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07 3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S3600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</w:pPr>
            <w:r>
              <w:t>0,00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Закупка товаров, работ и услуг для обеспеч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07 3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S3600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</w:pPr>
            <w:r>
              <w:t>0,00</w:t>
            </w:r>
          </w:p>
        </w:tc>
      </w:tr>
      <w:tr w:rsidR="0001746A" w:rsidRPr="00F4346A" w:rsidTr="00F4346A">
        <w:trPr>
          <w:trHeight w:val="1500"/>
        </w:trPr>
        <w:tc>
          <w:tcPr>
            <w:tcW w:w="308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4346A" w:rsidRDefault="0001746A" w:rsidP="00F4346A">
            <w:pPr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Муниципальная пр</w:t>
            </w:r>
            <w:r w:rsidRPr="00F4346A">
              <w:rPr>
                <w:b/>
                <w:bCs/>
                <w:color w:val="000000"/>
              </w:rPr>
              <w:t>о</w:t>
            </w:r>
            <w:r w:rsidRPr="00F4346A">
              <w:rPr>
                <w:b/>
                <w:bCs/>
                <w:color w:val="000000"/>
              </w:rPr>
              <w:t>грамма Щекинского сельсовета Рыльского района Курской о</w:t>
            </w:r>
            <w:r w:rsidRPr="00F4346A">
              <w:rPr>
                <w:b/>
                <w:bCs/>
                <w:color w:val="000000"/>
              </w:rPr>
              <w:t>б</w:t>
            </w:r>
            <w:r w:rsidRPr="00F4346A">
              <w:rPr>
                <w:b/>
                <w:bCs/>
                <w:color w:val="000000"/>
              </w:rPr>
              <w:t>ласти"Обеспечение доступным и ко</w:t>
            </w:r>
            <w:r w:rsidRPr="00F4346A">
              <w:rPr>
                <w:b/>
                <w:bCs/>
                <w:color w:val="000000"/>
              </w:rPr>
              <w:t>м</w:t>
            </w:r>
            <w:r w:rsidRPr="00F4346A">
              <w:rPr>
                <w:b/>
                <w:bCs/>
                <w:color w:val="000000"/>
              </w:rPr>
              <w:t>фортным жильем и коммунальными у</w:t>
            </w:r>
            <w:r w:rsidRPr="00F4346A">
              <w:rPr>
                <w:b/>
                <w:bCs/>
                <w:color w:val="000000"/>
              </w:rPr>
              <w:t>с</w:t>
            </w:r>
            <w:r w:rsidRPr="00F4346A">
              <w:rPr>
                <w:b/>
                <w:bCs/>
                <w:color w:val="000000"/>
              </w:rPr>
              <w:t>лугами граждан  в Щекинском сельсов</w:t>
            </w:r>
            <w:r w:rsidRPr="00F4346A">
              <w:rPr>
                <w:b/>
                <w:bCs/>
                <w:color w:val="000000"/>
              </w:rPr>
              <w:t>е</w:t>
            </w:r>
            <w:r w:rsidRPr="00F4346A">
              <w:rPr>
                <w:b/>
                <w:bCs/>
                <w:color w:val="000000"/>
              </w:rPr>
              <w:t>те Рыльского района Курской области на 2019-2021 годы и на период до 2023 года»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 xml:space="preserve">07 0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</w:rPr>
            </w:pPr>
            <w:r w:rsidRPr="00F4346A">
              <w:rPr>
                <w:b/>
                <w:bCs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b/>
                <w:bCs/>
              </w:rPr>
            </w:pPr>
            <w:r w:rsidRPr="00F4346A">
              <w:rPr>
                <w:b/>
                <w:bCs/>
              </w:rPr>
              <w:t>454 090,00</w:t>
            </w:r>
          </w:p>
        </w:tc>
      </w:tr>
      <w:tr w:rsidR="0001746A" w:rsidRPr="00F4346A" w:rsidTr="00F4346A">
        <w:trPr>
          <w:trHeight w:val="1875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Подпрограмма «Обе</w:t>
            </w:r>
            <w:r w:rsidRPr="00F4346A">
              <w:rPr>
                <w:color w:val="000000"/>
              </w:rPr>
              <w:t>с</w:t>
            </w:r>
            <w:r w:rsidRPr="00F4346A">
              <w:rPr>
                <w:color w:val="000000"/>
              </w:rPr>
              <w:t>печение качественн</w:t>
            </w:r>
            <w:r w:rsidRPr="00F4346A">
              <w:rPr>
                <w:color w:val="000000"/>
              </w:rPr>
              <w:t>ы</w:t>
            </w:r>
            <w:r w:rsidRPr="00F4346A">
              <w:rPr>
                <w:color w:val="000000"/>
              </w:rPr>
              <w:t>ми услугами ЖКХ н</w:t>
            </w:r>
            <w:r w:rsidRPr="00F4346A">
              <w:rPr>
                <w:color w:val="000000"/>
              </w:rPr>
              <w:t>а</w:t>
            </w:r>
            <w:r w:rsidRPr="00F4346A">
              <w:rPr>
                <w:color w:val="000000"/>
              </w:rPr>
              <w:t>селения Щекинского сельсовета Рыльского района Курской обла</w:t>
            </w:r>
            <w:r w:rsidRPr="00F4346A">
              <w:rPr>
                <w:color w:val="000000"/>
              </w:rPr>
              <w:t>с</w:t>
            </w:r>
            <w:r w:rsidRPr="00F4346A">
              <w:rPr>
                <w:color w:val="000000"/>
              </w:rPr>
              <w:t>ти» муниципальной  программы Щекинск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го сельсовета Рыльск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го района Курской о</w:t>
            </w:r>
            <w:r w:rsidRPr="00F4346A">
              <w:rPr>
                <w:color w:val="000000"/>
              </w:rPr>
              <w:t>б</w:t>
            </w:r>
            <w:r w:rsidRPr="00F4346A">
              <w:rPr>
                <w:color w:val="000000"/>
              </w:rPr>
              <w:t>ласти «Обеспечение доступным и комфор</w:t>
            </w:r>
            <w:r w:rsidRPr="00F4346A">
              <w:rPr>
                <w:color w:val="000000"/>
              </w:rPr>
              <w:t>т</w:t>
            </w:r>
            <w:r w:rsidRPr="00F4346A">
              <w:rPr>
                <w:color w:val="000000"/>
              </w:rPr>
              <w:t>ным жильем и комм</w:t>
            </w:r>
            <w:r w:rsidRPr="00F4346A">
              <w:rPr>
                <w:color w:val="000000"/>
              </w:rPr>
              <w:t>у</w:t>
            </w:r>
            <w:r w:rsidRPr="00F4346A">
              <w:rPr>
                <w:color w:val="000000"/>
              </w:rPr>
              <w:t>нальными услугами граждан в Щекинском сельсовете Рыльского района Курской обла</w:t>
            </w:r>
            <w:r w:rsidRPr="00F4346A">
              <w:rPr>
                <w:color w:val="000000"/>
              </w:rPr>
              <w:t>с</w:t>
            </w:r>
            <w:r w:rsidRPr="00F4346A">
              <w:rPr>
                <w:color w:val="000000"/>
              </w:rPr>
              <w:t>ти на 2014-2018 годы и на период до 2020 г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да»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07 1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</w:pPr>
            <w:r>
              <w:t>111 200,00</w:t>
            </w:r>
          </w:p>
        </w:tc>
      </w:tr>
      <w:tr w:rsidR="0001746A" w:rsidRPr="00F4346A" w:rsidTr="00F4346A">
        <w:trPr>
          <w:trHeight w:val="150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Основное мероприятие "Осуществление пер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данных полномочий  от муниципального ра</w:t>
            </w:r>
            <w:r w:rsidRPr="00F4346A">
              <w:rPr>
                <w:color w:val="000000"/>
              </w:rPr>
              <w:t>й</w:t>
            </w:r>
            <w:r w:rsidRPr="00F4346A">
              <w:rPr>
                <w:color w:val="000000"/>
              </w:rPr>
              <w:t>она сельским посел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ниям по организации в границах поселения электро-, тепло-, газо- и водоснабжения нас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ления, водоотведения, снабжения населения топливом в пределах полномочий, устано</w:t>
            </w:r>
            <w:r w:rsidRPr="00F4346A">
              <w:rPr>
                <w:color w:val="000000"/>
              </w:rPr>
              <w:t>в</w:t>
            </w:r>
            <w:r w:rsidRPr="00F4346A">
              <w:rPr>
                <w:color w:val="000000"/>
              </w:rPr>
              <w:t>ленных законодател</w:t>
            </w:r>
            <w:r w:rsidRPr="00F4346A">
              <w:rPr>
                <w:color w:val="000000"/>
              </w:rPr>
              <w:t>ь</w:t>
            </w:r>
            <w:r w:rsidRPr="00F4346A">
              <w:rPr>
                <w:color w:val="000000"/>
              </w:rPr>
              <w:t>ством Российской Ф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 xml:space="preserve">дерации"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07 1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</w:pPr>
            <w:r>
              <w:t>111 200,00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Осуществление пер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данных полномочий  в области коммунальн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го хозяйства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07 1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П1431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</w:pPr>
            <w:r>
              <w:t>111 200,00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Иные бюджетные а</w:t>
            </w:r>
            <w:r w:rsidRPr="00F4346A">
              <w:rPr>
                <w:color w:val="000000"/>
              </w:rPr>
              <w:t>с</w:t>
            </w:r>
            <w:r w:rsidRPr="00F4346A">
              <w:rPr>
                <w:color w:val="000000"/>
              </w:rPr>
              <w:t>сигнования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07 1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П1431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800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</w:pPr>
            <w:r>
              <w:t>111 200,00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Подпрограмма «Орг</w:t>
            </w:r>
            <w:r w:rsidRPr="00F4346A">
              <w:rPr>
                <w:color w:val="000000"/>
              </w:rPr>
              <w:t>а</w:t>
            </w:r>
            <w:r w:rsidRPr="00F4346A">
              <w:rPr>
                <w:color w:val="000000"/>
              </w:rPr>
              <w:t>низация благоустро</w:t>
            </w:r>
            <w:r w:rsidRPr="00F4346A">
              <w:rPr>
                <w:color w:val="000000"/>
              </w:rPr>
              <w:t>й</w:t>
            </w:r>
            <w:r w:rsidRPr="00F4346A">
              <w:rPr>
                <w:color w:val="000000"/>
              </w:rPr>
              <w:t>ства территории пос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 xml:space="preserve">ления»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07 2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</w:pPr>
            <w: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</w:pPr>
            <w:r>
              <w:t>342 890,00</w:t>
            </w:r>
          </w:p>
        </w:tc>
      </w:tr>
      <w:tr w:rsidR="0001746A" w:rsidRPr="00F4346A" w:rsidTr="00F4346A">
        <w:trPr>
          <w:trHeight w:val="75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Основное мероприятие "Создание благоприя</w:t>
            </w:r>
            <w:r w:rsidRPr="00F4346A">
              <w:rPr>
                <w:color w:val="000000"/>
              </w:rPr>
              <w:t>т</w:t>
            </w:r>
            <w:r w:rsidRPr="00F4346A">
              <w:rPr>
                <w:color w:val="000000"/>
              </w:rPr>
              <w:t>ных условий для обе</w:t>
            </w:r>
            <w:r w:rsidRPr="00F4346A">
              <w:rPr>
                <w:color w:val="000000"/>
              </w:rPr>
              <w:t>с</w:t>
            </w:r>
            <w:r w:rsidRPr="00F4346A">
              <w:rPr>
                <w:color w:val="000000"/>
              </w:rPr>
              <w:t>печения надежной р</w:t>
            </w:r>
            <w:r w:rsidRPr="00F4346A">
              <w:rPr>
                <w:color w:val="000000"/>
              </w:rPr>
              <w:t>а</w:t>
            </w:r>
            <w:r w:rsidRPr="00F4346A">
              <w:rPr>
                <w:color w:val="000000"/>
              </w:rPr>
              <w:t>боты  жилищно-коммунальгого хозя</w:t>
            </w:r>
            <w:r w:rsidRPr="00F4346A">
              <w:rPr>
                <w:color w:val="000000"/>
              </w:rPr>
              <w:t>й</w:t>
            </w:r>
            <w:r w:rsidRPr="00F4346A">
              <w:rPr>
                <w:color w:val="000000"/>
              </w:rPr>
              <w:t>ства в Щекинском сельсовете Рыльского района Курской обла</w:t>
            </w:r>
            <w:r w:rsidRPr="00F4346A">
              <w:rPr>
                <w:color w:val="000000"/>
              </w:rPr>
              <w:t>с</w:t>
            </w:r>
            <w:r w:rsidRPr="00F4346A">
              <w:rPr>
                <w:color w:val="000000"/>
              </w:rPr>
              <w:t>ти"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07 2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</w:pPr>
            <w: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</w:pPr>
            <w:r>
              <w:t>342 890,00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Мероприятия по благ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устройству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07 2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С1433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</w:pPr>
            <w: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</w:pPr>
            <w:r>
              <w:t>342 890,00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Закупка товаров, работ и услуг для обеспеч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07 2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С1433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</w:pPr>
            <w: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</w:pPr>
            <w:r>
              <w:t>342 890,00</w:t>
            </w:r>
          </w:p>
        </w:tc>
      </w:tr>
      <w:tr w:rsidR="0001746A" w:rsidRPr="00F4346A" w:rsidTr="00F4346A">
        <w:trPr>
          <w:trHeight w:val="1875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Муниципальная пр</w:t>
            </w:r>
            <w:r w:rsidRPr="00F4346A">
              <w:rPr>
                <w:b/>
                <w:bCs/>
                <w:color w:val="000000"/>
              </w:rPr>
              <w:t>о</w:t>
            </w:r>
            <w:r w:rsidRPr="00F4346A">
              <w:rPr>
                <w:b/>
                <w:bCs/>
                <w:color w:val="000000"/>
              </w:rPr>
              <w:t>грамма Щекинского сельсовета Рыльского района Курской о</w:t>
            </w:r>
            <w:r w:rsidRPr="00F4346A">
              <w:rPr>
                <w:b/>
                <w:bCs/>
                <w:color w:val="000000"/>
              </w:rPr>
              <w:t>б</w:t>
            </w:r>
            <w:r w:rsidRPr="00F4346A">
              <w:rPr>
                <w:b/>
                <w:bCs/>
                <w:color w:val="000000"/>
              </w:rPr>
              <w:t>ласти «Создание у</w:t>
            </w:r>
            <w:r w:rsidRPr="00F4346A">
              <w:rPr>
                <w:b/>
                <w:bCs/>
                <w:color w:val="000000"/>
              </w:rPr>
              <w:t>с</w:t>
            </w:r>
            <w:r w:rsidRPr="00F4346A">
              <w:rPr>
                <w:b/>
                <w:bCs/>
                <w:color w:val="000000"/>
              </w:rPr>
              <w:t>ловий, обеспечива</w:t>
            </w:r>
            <w:r w:rsidRPr="00F4346A">
              <w:rPr>
                <w:b/>
                <w:bCs/>
                <w:color w:val="000000"/>
              </w:rPr>
              <w:t>ю</w:t>
            </w:r>
            <w:r w:rsidRPr="00F4346A">
              <w:rPr>
                <w:b/>
                <w:bCs/>
                <w:color w:val="000000"/>
              </w:rPr>
              <w:t>щих повышение м</w:t>
            </w:r>
            <w:r w:rsidRPr="00F4346A">
              <w:rPr>
                <w:b/>
                <w:bCs/>
                <w:color w:val="000000"/>
              </w:rPr>
              <w:t>о</w:t>
            </w:r>
            <w:r w:rsidRPr="00F4346A">
              <w:rPr>
                <w:b/>
                <w:bCs/>
                <w:color w:val="000000"/>
              </w:rPr>
              <w:t>тивации жителей м</w:t>
            </w:r>
            <w:r w:rsidRPr="00F4346A">
              <w:rPr>
                <w:b/>
                <w:bCs/>
                <w:color w:val="000000"/>
              </w:rPr>
              <w:t>у</w:t>
            </w:r>
            <w:r w:rsidRPr="00F4346A">
              <w:rPr>
                <w:b/>
                <w:bCs/>
                <w:color w:val="000000"/>
              </w:rPr>
              <w:t>ниципального обр</w:t>
            </w:r>
            <w:r w:rsidRPr="00F4346A">
              <w:rPr>
                <w:b/>
                <w:bCs/>
                <w:color w:val="000000"/>
              </w:rPr>
              <w:t>а</w:t>
            </w:r>
            <w:r w:rsidRPr="00F4346A">
              <w:rPr>
                <w:b/>
                <w:bCs/>
                <w:color w:val="000000"/>
              </w:rPr>
              <w:t>зования к регуля</w:t>
            </w:r>
            <w:r w:rsidRPr="00F4346A">
              <w:rPr>
                <w:b/>
                <w:bCs/>
                <w:color w:val="000000"/>
              </w:rPr>
              <w:t>р</w:t>
            </w:r>
            <w:r w:rsidRPr="00F4346A">
              <w:rPr>
                <w:b/>
                <w:bCs/>
                <w:color w:val="000000"/>
              </w:rPr>
              <w:t>ным занятиям физ</w:t>
            </w:r>
            <w:r w:rsidRPr="00F4346A">
              <w:rPr>
                <w:b/>
                <w:bCs/>
                <w:color w:val="000000"/>
              </w:rPr>
              <w:t>и</w:t>
            </w:r>
            <w:r w:rsidRPr="00F4346A">
              <w:rPr>
                <w:b/>
                <w:bCs/>
                <w:color w:val="000000"/>
              </w:rPr>
              <w:t>ческой культурой и спортом и ведению здорового образа жи</w:t>
            </w:r>
            <w:r w:rsidRPr="00F4346A">
              <w:rPr>
                <w:b/>
                <w:bCs/>
                <w:color w:val="000000"/>
              </w:rPr>
              <w:t>з</w:t>
            </w:r>
            <w:r w:rsidRPr="00F4346A">
              <w:rPr>
                <w:b/>
                <w:bCs/>
                <w:color w:val="000000"/>
              </w:rPr>
              <w:t>ни в Щекинском сельсовете Рыльского района Курской о</w:t>
            </w:r>
            <w:r w:rsidRPr="00F4346A">
              <w:rPr>
                <w:b/>
                <w:bCs/>
                <w:color w:val="000000"/>
              </w:rPr>
              <w:t>б</w:t>
            </w:r>
            <w:r w:rsidRPr="00F4346A">
              <w:rPr>
                <w:b/>
                <w:bCs/>
                <w:color w:val="000000"/>
              </w:rPr>
              <w:t>ласти на 2015 – 2019 годы и на период до 2020 года"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08 0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1 000,00</w:t>
            </w:r>
          </w:p>
        </w:tc>
      </w:tr>
      <w:tr w:rsidR="0001746A" w:rsidRPr="00F4346A" w:rsidTr="00F4346A">
        <w:trPr>
          <w:trHeight w:val="201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Подпрограмма «Реал</w:t>
            </w:r>
            <w:r w:rsidRPr="00F4346A">
              <w:rPr>
                <w:color w:val="000000"/>
              </w:rPr>
              <w:t>и</w:t>
            </w:r>
            <w:r w:rsidRPr="00F4346A">
              <w:rPr>
                <w:color w:val="000000"/>
              </w:rPr>
              <w:t>зация муниципальной политики в сфере ф</w:t>
            </w:r>
            <w:r w:rsidRPr="00F4346A">
              <w:rPr>
                <w:color w:val="000000"/>
              </w:rPr>
              <w:t>и</w:t>
            </w:r>
            <w:r w:rsidRPr="00F4346A">
              <w:rPr>
                <w:color w:val="000000"/>
              </w:rPr>
              <w:t>зической культуры и спорта» муниципал</w:t>
            </w:r>
            <w:r w:rsidRPr="00F4346A">
              <w:rPr>
                <w:color w:val="000000"/>
              </w:rPr>
              <w:t>ь</w:t>
            </w:r>
            <w:r w:rsidRPr="00F4346A">
              <w:rPr>
                <w:color w:val="000000"/>
              </w:rPr>
              <w:t>ной программы  Щ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кинского сельсовета Рыльского района Ку</w:t>
            </w:r>
            <w:r w:rsidRPr="00F4346A">
              <w:rPr>
                <w:color w:val="000000"/>
              </w:rPr>
              <w:t>р</w:t>
            </w:r>
            <w:r w:rsidRPr="00F4346A">
              <w:rPr>
                <w:color w:val="000000"/>
              </w:rPr>
              <w:t>ской области «Созд</w:t>
            </w:r>
            <w:r w:rsidRPr="00F4346A">
              <w:rPr>
                <w:color w:val="000000"/>
              </w:rPr>
              <w:t>а</w:t>
            </w:r>
            <w:r w:rsidRPr="00F4346A">
              <w:rPr>
                <w:color w:val="000000"/>
              </w:rPr>
              <w:t>ние условий, обеспеч</w:t>
            </w:r>
            <w:r w:rsidRPr="00F4346A">
              <w:rPr>
                <w:color w:val="000000"/>
              </w:rPr>
              <w:t>и</w:t>
            </w:r>
            <w:r w:rsidRPr="00F4346A">
              <w:rPr>
                <w:color w:val="000000"/>
              </w:rPr>
              <w:t>вающих повышение мотивации жителей муниципального обр</w:t>
            </w:r>
            <w:r w:rsidRPr="00F4346A">
              <w:rPr>
                <w:color w:val="000000"/>
              </w:rPr>
              <w:t>а</w:t>
            </w:r>
            <w:r w:rsidRPr="00F4346A">
              <w:rPr>
                <w:color w:val="000000"/>
              </w:rPr>
              <w:t>зования к регулярным занятиям физической культурой и спортом и ведению здорового о</w:t>
            </w:r>
            <w:r w:rsidRPr="00F4346A">
              <w:rPr>
                <w:color w:val="000000"/>
              </w:rPr>
              <w:t>б</w:t>
            </w:r>
            <w:r w:rsidRPr="00F4346A">
              <w:rPr>
                <w:color w:val="000000"/>
              </w:rPr>
              <w:t>раза жизни в Щеки</w:t>
            </w:r>
            <w:r w:rsidRPr="00F4346A">
              <w:rPr>
                <w:color w:val="000000"/>
              </w:rPr>
              <w:t>н</w:t>
            </w:r>
            <w:r w:rsidRPr="00F4346A">
              <w:rPr>
                <w:color w:val="000000"/>
              </w:rPr>
              <w:t>ском сельсовете Рыл</w:t>
            </w:r>
            <w:r w:rsidRPr="00F4346A">
              <w:rPr>
                <w:color w:val="000000"/>
              </w:rPr>
              <w:t>ь</w:t>
            </w:r>
            <w:r w:rsidRPr="00F4346A">
              <w:rPr>
                <w:color w:val="000000"/>
              </w:rPr>
              <w:t>ского района Курской области на 2015 – 2019 годы и на период до 2020 года"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08 2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1 000,00</w:t>
            </w:r>
          </w:p>
        </w:tc>
      </w:tr>
      <w:tr w:rsidR="0001746A" w:rsidRPr="00F4346A" w:rsidTr="00F4346A">
        <w:trPr>
          <w:trHeight w:val="75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Основное мероприятие "Совершенствование системы физического воспитания для ра</w:t>
            </w:r>
            <w:r w:rsidRPr="00F4346A">
              <w:rPr>
                <w:color w:val="000000"/>
              </w:rPr>
              <w:t>з</w:t>
            </w:r>
            <w:r w:rsidRPr="00F4346A">
              <w:rPr>
                <w:color w:val="000000"/>
              </w:rPr>
              <w:t>личных групп и катег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рий населения"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08 2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00000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1 000,00</w:t>
            </w:r>
          </w:p>
        </w:tc>
      </w:tr>
      <w:tr w:rsidR="0001746A" w:rsidRPr="00F4346A" w:rsidTr="00F4346A">
        <w:trPr>
          <w:trHeight w:val="75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Создание условий, обеспечивающих п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вышение мотивации жителей Рыльского района Курской обла</w:t>
            </w:r>
            <w:r w:rsidRPr="00F4346A">
              <w:rPr>
                <w:color w:val="000000"/>
              </w:rPr>
              <w:t>с</w:t>
            </w:r>
            <w:r w:rsidRPr="00F4346A">
              <w:rPr>
                <w:color w:val="000000"/>
              </w:rPr>
              <w:t>ти к регулярным зан</w:t>
            </w:r>
            <w:r w:rsidRPr="00F4346A">
              <w:rPr>
                <w:color w:val="000000"/>
              </w:rPr>
              <w:t>я</w:t>
            </w:r>
            <w:r w:rsidRPr="00F4346A">
              <w:rPr>
                <w:color w:val="000000"/>
              </w:rPr>
              <w:t>тиям физической кул</w:t>
            </w:r>
            <w:r w:rsidRPr="00F4346A">
              <w:rPr>
                <w:color w:val="000000"/>
              </w:rPr>
              <w:t>ь</w:t>
            </w:r>
            <w:r w:rsidRPr="00F4346A">
              <w:rPr>
                <w:color w:val="000000"/>
              </w:rPr>
              <w:t>турой и спортом и в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дению здорового о</w:t>
            </w:r>
            <w:r w:rsidRPr="00F4346A">
              <w:rPr>
                <w:color w:val="000000"/>
              </w:rPr>
              <w:t>б</w:t>
            </w:r>
            <w:r w:rsidRPr="00F4346A">
              <w:rPr>
                <w:color w:val="000000"/>
              </w:rPr>
              <w:t>раза жизни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08 2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С1406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1 000,00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Закупка товаров, работ и услуг для обеспеч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08 2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С1406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1 000,00</w:t>
            </w:r>
          </w:p>
        </w:tc>
      </w:tr>
      <w:tr w:rsidR="0001746A" w:rsidRPr="00F4346A" w:rsidTr="00F4346A">
        <w:trPr>
          <w:trHeight w:val="750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Муниципальная пр</w:t>
            </w:r>
            <w:r w:rsidRPr="00F4346A">
              <w:rPr>
                <w:b/>
                <w:bCs/>
                <w:color w:val="000000"/>
              </w:rPr>
              <w:t>о</w:t>
            </w:r>
            <w:r w:rsidRPr="00F4346A">
              <w:rPr>
                <w:b/>
                <w:bCs/>
                <w:color w:val="000000"/>
              </w:rPr>
              <w:t>грамма  Щекинского сельсовета Рыльского района Курской о</w:t>
            </w:r>
            <w:r w:rsidRPr="00F4346A">
              <w:rPr>
                <w:b/>
                <w:bCs/>
                <w:color w:val="000000"/>
              </w:rPr>
              <w:t>б</w:t>
            </w:r>
            <w:r w:rsidRPr="00F4346A">
              <w:rPr>
                <w:b/>
                <w:bCs/>
                <w:color w:val="000000"/>
              </w:rPr>
              <w:t>ласти «Развитие м</w:t>
            </w:r>
            <w:r w:rsidRPr="00F4346A">
              <w:rPr>
                <w:b/>
                <w:bCs/>
                <w:color w:val="000000"/>
              </w:rPr>
              <w:t>у</w:t>
            </w:r>
            <w:r w:rsidRPr="00F4346A">
              <w:rPr>
                <w:b/>
                <w:bCs/>
                <w:color w:val="000000"/>
              </w:rPr>
              <w:t>ниципальной службы в Щекинском сельс</w:t>
            </w:r>
            <w:r w:rsidRPr="00F4346A">
              <w:rPr>
                <w:b/>
                <w:bCs/>
                <w:color w:val="000000"/>
              </w:rPr>
              <w:t>о</w:t>
            </w:r>
            <w:r w:rsidRPr="00F4346A">
              <w:rPr>
                <w:b/>
                <w:bCs/>
                <w:color w:val="000000"/>
              </w:rPr>
              <w:t>вете  на 2014-2023 г</w:t>
            </w:r>
            <w:r w:rsidRPr="00F4346A">
              <w:rPr>
                <w:b/>
                <w:bCs/>
                <w:color w:val="000000"/>
              </w:rPr>
              <w:t>о</w:t>
            </w:r>
            <w:r w:rsidRPr="00F4346A">
              <w:rPr>
                <w:b/>
                <w:bCs/>
                <w:color w:val="000000"/>
              </w:rPr>
              <w:t>ды»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09 0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5 000,00</w:t>
            </w:r>
          </w:p>
        </w:tc>
      </w:tr>
      <w:tr w:rsidR="0001746A" w:rsidRPr="00F4346A" w:rsidTr="00F4346A">
        <w:trPr>
          <w:trHeight w:val="112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Подпрограмма «Реал</w:t>
            </w:r>
            <w:r w:rsidRPr="00F4346A">
              <w:rPr>
                <w:color w:val="000000"/>
              </w:rPr>
              <w:t>и</w:t>
            </w:r>
            <w:r w:rsidRPr="00F4346A">
              <w:rPr>
                <w:color w:val="000000"/>
              </w:rPr>
              <w:t>зация мероприятий, направленных на ра</w:t>
            </w:r>
            <w:r w:rsidRPr="00F4346A">
              <w:rPr>
                <w:color w:val="000000"/>
              </w:rPr>
              <w:t>з</w:t>
            </w:r>
            <w:r w:rsidRPr="00F4346A">
              <w:rPr>
                <w:color w:val="000000"/>
              </w:rPr>
              <w:t>витие муниципальной службы» муниципал</w:t>
            </w:r>
            <w:r w:rsidRPr="00F4346A">
              <w:rPr>
                <w:color w:val="000000"/>
              </w:rPr>
              <w:t>ь</w:t>
            </w:r>
            <w:r w:rsidRPr="00F4346A">
              <w:rPr>
                <w:color w:val="000000"/>
              </w:rPr>
              <w:t>ной программы «Ра</w:t>
            </w:r>
            <w:r w:rsidRPr="00F4346A">
              <w:rPr>
                <w:color w:val="000000"/>
              </w:rPr>
              <w:t>з</w:t>
            </w:r>
            <w:r w:rsidRPr="00F4346A">
              <w:rPr>
                <w:color w:val="000000"/>
              </w:rPr>
              <w:t>витие муниципальной службы в Щекинском сельсовете  на 2014-2023 годы»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09 1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5 000,00</w:t>
            </w:r>
          </w:p>
        </w:tc>
      </w:tr>
      <w:tr w:rsidR="0001746A" w:rsidRPr="00F4346A" w:rsidTr="00F4346A">
        <w:trPr>
          <w:trHeight w:val="75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Основное мероприятие "Создание максимал</w:t>
            </w:r>
            <w:r w:rsidRPr="00F4346A">
              <w:rPr>
                <w:color w:val="000000"/>
              </w:rPr>
              <w:t>ь</w:t>
            </w:r>
            <w:r w:rsidRPr="00F4346A">
              <w:rPr>
                <w:color w:val="000000"/>
              </w:rPr>
              <w:t>ных условий для пр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хождения муниципал</w:t>
            </w:r>
            <w:r w:rsidRPr="00F4346A">
              <w:rPr>
                <w:color w:val="000000"/>
              </w:rPr>
              <w:t>ь</w:t>
            </w:r>
            <w:r w:rsidRPr="00F4346A">
              <w:rPr>
                <w:color w:val="000000"/>
              </w:rPr>
              <w:t>ной службы и уко</w:t>
            </w:r>
            <w:r w:rsidRPr="00F4346A">
              <w:rPr>
                <w:color w:val="000000"/>
              </w:rPr>
              <w:t>м</w:t>
            </w:r>
            <w:r w:rsidRPr="00F4346A">
              <w:rPr>
                <w:color w:val="000000"/>
              </w:rPr>
              <w:t>плектования органов местного самоуправл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 высокопрофесси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нальными кадрами"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09 1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5 000,00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Мероприятия, напра</w:t>
            </w:r>
            <w:r w:rsidRPr="00F4346A">
              <w:rPr>
                <w:color w:val="000000"/>
              </w:rPr>
              <w:t>в</w:t>
            </w:r>
            <w:r w:rsidRPr="00F4346A">
              <w:rPr>
                <w:color w:val="000000"/>
              </w:rPr>
              <w:t>ленные на развитие муниципальной слу</w:t>
            </w:r>
            <w:r w:rsidRPr="00F4346A">
              <w:rPr>
                <w:color w:val="000000"/>
              </w:rPr>
              <w:t>ж</w:t>
            </w:r>
            <w:r w:rsidRPr="00F4346A">
              <w:rPr>
                <w:color w:val="000000"/>
              </w:rPr>
              <w:t>бы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09 1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С1437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</w:pPr>
            <w: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</w:pPr>
            <w:r>
              <w:t>5 000,00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Закупка товаров, работ и услуг для обеспеч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09 1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С1437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5 000,00</w:t>
            </w:r>
          </w:p>
        </w:tc>
      </w:tr>
      <w:tr w:rsidR="0001746A" w:rsidRPr="00F4346A" w:rsidTr="00F4346A">
        <w:trPr>
          <w:trHeight w:val="1125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b/>
                <w:bCs/>
              </w:rPr>
            </w:pPr>
            <w:r w:rsidRPr="00F4346A">
              <w:rPr>
                <w:b/>
                <w:bCs/>
              </w:rPr>
              <w:t>Муниципальная пр</w:t>
            </w:r>
            <w:r w:rsidRPr="00F4346A">
              <w:rPr>
                <w:b/>
                <w:bCs/>
              </w:rPr>
              <w:t>о</w:t>
            </w:r>
            <w:r w:rsidRPr="00F4346A">
              <w:rPr>
                <w:b/>
                <w:bCs/>
              </w:rPr>
              <w:t>грамма Щекинского сельсовета Рыльского района Курской о</w:t>
            </w:r>
            <w:r w:rsidRPr="00F4346A">
              <w:rPr>
                <w:b/>
                <w:bCs/>
              </w:rPr>
              <w:t>б</w:t>
            </w:r>
            <w:r w:rsidRPr="00F4346A">
              <w:rPr>
                <w:b/>
                <w:bCs/>
              </w:rPr>
              <w:t>ласти"Профилактика преступлений и иных правонарушений в Щекинском сельсов</w:t>
            </w:r>
            <w:r w:rsidRPr="00F4346A">
              <w:rPr>
                <w:b/>
                <w:bCs/>
              </w:rPr>
              <w:t>е</w:t>
            </w:r>
            <w:r w:rsidRPr="00F4346A">
              <w:rPr>
                <w:b/>
                <w:bCs/>
              </w:rPr>
              <w:t>те Рыльского района Курской области на 2014-2016 годы и на период до 2020 года"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12 0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</w:rPr>
            </w:pPr>
            <w:r w:rsidRPr="00F4346A">
              <w:rPr>
                <w:b/>
                <w:bCs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3 874,00</w:t>
            </w:r>
          </w:p>
        </w:tc>
      </w:tr>
      <w:tr w:rsidR="0001746A" w:rsidRPr="00F4346A" w:rsidTr="00F4346A">
        <w:trPr>
          <w:trHeight w:val="150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r>
              <w:t>Подпрограмма «Обе</w:t>
            </w:r>
            <w:r>
              <w:t>с</w:t>
            </w:r>
            <w:r>
              <w:t>печение  правопорядка  на  территории  мун</w:t>
            </w:r>
            <w:r>
              <w:t>и</w:t>
            </w:r>
            <w:r>
              <w:t>ципального образов</w:t>
            </w:r>
            <w:r>
              <w:t>а</w:t>
            </w:r>
            <w:r>
              <w:t>ния» муниципальной программы Щекинск</w:t>
            </w:r>
            <w:r>
              <w:t>о</w:t>
            </w:r>
            <w:r>
              <w:t>го сельсовета Рыльск</w:t>
            </w:r>
            <w:r>
              <w:t>о</w:t>
            </w:r>
            <w:r>
              <w:t>го района Курской о</w:t>
            </w:r>
            <w:r>
              <w:t>б</w:t>
            </w:r>
            <w:r>
              <w:t>ласти"Профилактика преступлений и иных правонарушений в Щ</w:t>
            </w:r>
            <w:r>
              <w:t>е</w:t>
            </w:r>
            <w:r>
              <w:t>кинском сельсовете Рыльского района Ку</w:t>
            </w:r>
            <w:r>
              <w:t>р</w:t>
            </w:r>
            <w:r>
              <w:t>ской области  на 2015-2019 годы и на пе</w:t>
            </w:r>
            <w:r>
              <w:t>р</w:t>
            </w:r>
            <w:r>
              <w:t>спективу до 2020года"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12 1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</w:pPr>
            <w: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3 874,00</w:t>
            </w:r>
          </w:p>
        </w:tc>
      </w:tr>
      <w:tr w:rsidR="0001746A" w:rsidRPr="00F4346A" w:rsidTr="00F4346A">
        <w:trPr>
          <w:trHeight w:val="75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r>
              <w:t>Основное меропри</w:t>
            </w:r>
            <w:r>
              <w:t>я</w:t>
            </w:r>
            <w:r>
              <w:t>тие"Реализация мер</w:t>
            </w:r>
            <w:r>
              <w:t>о</w:t>
            </w:r>
            <w:r>
              <w:t>приятий направленных на обеспечение прав</w:t>
            </w:r>
            <w:r>
              <w:t>о</w:t>
            </w:r>
            <w:r>
              <w:t>порядка на территории муниципального обр</w:t>
            </w:r>
            <w:r>
              <w:t>а</w:t>
            </w:r>
            <w:r>
              <w:t>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12 1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3 874,00</w:t>
            </w:r>
          </w:p>
        </w:tc>
      </w:tr>
      <w:tr w:rsidR="0001746A" w:rsidRPr="00F4346A" w:rsidTr="00F4346A">
        <w:trPr>
          <w:trHeight w:val="75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r>
              <w:t>Реализация меропри</w:t>
            </w:r>
            <w:r>
              <w:t>я</w:t>
            </w:r>
            <w:r>
              <w:t>тий направленных на обеспечение правоп</w:t>
            </w:r>
            <w:r>
              <w:t>о</w:t>
            </w:r>
            <w:r>
              <w:t>рядка на территории муниципального обр</w:t>
            </w:r>
            <w:r>
              <w:t>а</w:t>
            </w:r>
            <w:r>
              <w:t>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12 1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С1435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3 000,00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Закупка товаров, работ и услуг для обеспеч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12 1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С1435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3 000,00</w:t>
            </w:r>
          </w:p>
        </w:tc>
      </w:tr>
      <w:tr w:rsidR="0001746A" w:rsidRPr="00F4346A" w:rsidTr="00F4346A">
        <w:trPr>
          <w:trHeight w:val="1125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r>
              <w:t>Реализация меропри</w:t>
            </w:r>
            <w:r>
              <w:t>я</w:t>
            </w:r>
            <w:r>
              <w:t>тий по переданным полномочиям в сфере участия в профилакт</w:t>
            </w:r>
            <w:r>
              <w:t>и</w:t>
            </w:r>
            <w:r>
              <w:t>ке терроризма и эк</w:t>
            </w:r>
            <w:r>
              <w:t>с</w:t>
            </w:r>
            <w:r>
              <w:t>тремизма, а также в минимизации и (или) ликвидации последс</w:t>
            </w:r>
            <w:r>
              <w:t>т</w:t>
            </w:r>
            <w:r>
              <w:t>вий проявлений терр</w:t>
            </w:r>
            <w:r>
              <w:t>о</w:t>
            </w:r>
            <w:r>
              <w:t>ризма и экстремизма в границах поселения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12 1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П1435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874,00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Закупка товаров, работ и услуг для обеспеч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12 1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П1435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874,00</w:t>
            </w:r>
          </w:p>
        </w:tc>
      </w:tr>
      <w:tr w:rsidR="0001746A" w:rsidRPr="00F4346A" w:rsidTr="00F4346A">
        <w:trPr>
          <w:trHeight w:val="1500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Муниципальная пр</w:t>
            </w:r>
            <w:r w:rsidRPr="00F4346A">
              <w:rPr>
                <w:b/>
                <w:bCs/>
                <w:color w:val="000000"/>
              </w:rPr>
              <w:t>о</w:t>
            </w:r>
            <w:r w:rsidRPr="00F4346A">
              <w:rPr>
                <w:b/>
                <w:bCs/>
                <w:color w:val="000000"/>
              </w:rPr>
              <w:t>грамма Щекинского сельсовета Рыльского района Курской о</w:t>
            </w:r>
            <w:r w:rsidRPr="00F4346A">
              <w:rPr>
                <w:b/>
                <w:bCs/>
                <w:color w:val="000000"/>
              </w:rPr>
              <w:t>б</w:t>
            </w:r>
            <w:r w:rsidRPr="00F4346A">
              <w:rPr>
                <w:b/>
                <w:bCs/>
                <w:color w:val="000000"/>
              </w:rPr>
              <w:t>ласти «Пожарная безопасность и защ</w:t>
            </w:r>
            <w:r w:rsidRPr="00F4346A">
              <w:rPr>
                <w:b/>
                <w:bCs/>
                <w:color w:val="000000"/>
              </w:rPr>
              <w:t>и</w:t>
            </w:r>
            <w:r w:rsidRPr="00F4346A">
              <w:rPr>
                <w:b/>
                <w:bCs/>
                <w:color w:val="000000"/>
              </w:rPr>
              <w:t>та населения и терр</w:t>
            </w:r>
            <w:r w:rsidRPr="00F4346A">
              <w:rPr>
                <w:b/>
                <w:bCs/>
                <w:color w:val="000000"/>
              </w:rPr>
              <w:t>и</w:t>
            </w:r>
            <w:r w:rsidRPr="00F4346A">
              <w:rPr>
                <w:b/>
                <w:bCs/>
                <w:color w:val="000000"/>
              </w:rPr>
              <w:t>тории Щекинского сельсовета Рыльского района Курской о</w:t>
            </w:r>
            <w:r w:rsidRPr="00F4346A">
              <w:rPr>
                <w:b/>
                <w:bCs/>
                <w:color w:val="000000"/>
              </w:rPr>
              <w:t>б</w:t>
            </w:r>
            <w:r w:rsidRPr="00F4346A">
              <w:rPr>
                <w:b/>
                <w:bCs/>
                <w:color w:val="000000"/>
              </w:rPr>
              <w:t>ласти от чрезвыча</w:t>
            </w:r>
            <w:r w:rsidRPr="00F4346A">
              <w:rPr>
                <w:b/>
                <w:bCs/>
                <w:color w:val="000000"/>
              </w:rPr>
              <w:t>й</w:t>
            </w:r>
            <w:r w:rsidRPr="00F4346A">
              <w:rPr>
                <w:b/>
                <w:bCs/>
                <w:color w:val="000000"/>
              </w:rPr>
              <w:t xml:space="preserve">ных ситуаций на 2014-2016 годы и на период до 2020 года"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13 0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34 462,00</w:t>
            </w:r>
          </w:p>
        </w:tc>
      </w:tr>
      <w:tr w:rsidR="0001746A" w:rsidRPr="00F4346A" w:rsidTr="00F4346A">
        <w:trPr>
          <w:trHeight w:val="225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Подпрограмма «Обе</w:t>
            </w:r>
            <w:r w:rsidRPr="00F4346A">
              <w:rPr>
                <w:color w:val="000000"/>
              </w:rPr>
              <w:t>с</w:t>
            </w:r>
            <w:r w:rsidRPr="00F4346A">
              <w:rPr>
                <w:color w:val="000000"/>
              </w:rPr>
              <w:t>печение комплексной безопасности жизн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деятельности насел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 от чрезвычайных ситуаций природного и техногенного характ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ра, стабильности те</w:t>
            </w:r>
            <w:r w:rsidRPr="00F4346A">
              <w:rPr>
                <w:color w:val="000000"/>
              </w:rPr>
              <w:t>х</w:t>
            </w:r>
            <w:r w:rsidRPr="00F4346A">
              <w:rPr>
                <w:color w:val="000000"/>
              </w:rPr>
              <w:t>ногенной обстановки на территории Щеки</w:t>
            </w:r>
            <w:r w:rsidRPr="00F4346A">
              <w:rPr>
                <w:color w:val="000000"/>
              </w:rPr>
              <w:t>н</w:t>
            </w:r>
            <w:r w:rsidRPr="00F4346A">
              <w:rPr>
                <w:color w:val="000000"/>
              </w:rPr>
              <w:t>ского сельсовета Рыл</w:t>
            </w:r>
            <w:r w:rsidRPr="00F4346A">
              <w:rPr>
                <w:color w:val="000000"/>
              </w:rPr>
              <w:t>ь</w:t>
            </w:r>
            <w:r w:rsidRPr="00F4346A">
              <w:rPr>
                <w:color w:val="000000"/>
              </w:rPr>
              <w:t>ского района Курской области" муниципал</w:t>
            </w:r>
            <w:r w:rsidRPr="00F4346A">
              <w:rPr>
                <w:color w:val="000000"/>
              </w:rPr>
              <w:t>ь</w:t>
            </w:r>
            <w:r w:rsidRPr="00F4346A">
              <w:rPr>
                <w:color w:val="000000"/>
              </w:rPr>
              <w:t>ной программы Щ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кинского сельсовета Рыльского района Ку</w:t>
            </w:r>
            <w:r w:rsidRPr="00F4346A">
              <w:rPr>
                <w:color w:val="000000"/>
              </w:rPr>
              <w:t>р</w:t>
            </w:r>
            <w:r w:rsidRPr="00F4346A">
              <w:rPr>
                <w:color w:val="000000"/>
              </w:rPr>
              <w:t>ской области «Пожа</w:t>
            </w:r>
            <w:r w:rsidRPr="00F4346A">
              <w:rPr>
                <w:color w:val="000000"/>
              </w:rPr>
              <w:t>р</w:t>
            </w:r>
            <w:r w:rsidRPr="00F4346A">
              <w:rPr>
                <w:color w:val="000000"/>
              </w:rPr>
              <w:t>ная безопасность и з</w:t>
            </w:r>
            <w:r w:rsidRPr="00F4346A">
              <w:rPr>
                <w:color w:val="000000"/>
              </w:rPr>
              <w:t>а</w:t>
            </w:r>
            <w:r w:rsidRPr="00F4346A">
              <w:rPr>
                <w:color w:val="000000"/>
              </w:rPr>
              <w:t>щита населения и те</w:t>
            </w:r>
            <w:r w:rsidRPr="00F4346A">
              <w:rPr>
                <w:color w:val="000000"/>
              </w:rPr>
              <w:t>р</w:t>
            </w:r>
            <w:r w:rsidRPr="00F4346A">
              <w:rPr>
                <w:color w:val="000000"/>
              </w:rPr>
              <w:t>ритории Щекинского сельсовета Рыльского района Курской обла</w:t>
            </w:r>
            <w:r w:rsidRPr="00F4346A">
              <w:rPr>
                <w:color w:val="000000"/>
              </w:rPr>
              <w:t>с</w:t>
            </w:r>
            <w:r w:rsidRPr="00F4346A">
              <w:rPr>
                <w:color w:val="000000"/>
              </w:rPr>
              <w:t xml:space="preserve">ти от чрезвычайных ситуаций на 2014-2016 годы и на период до 2020 года"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13 1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462,00</w:t>
            </w:r>
          </w:p>
        </w:tc>
      </w:tr>
      <w:tr w:rsidR="0001746A" w:rsidRPr="00F4346A" w:rsidTr="00F4346A">
        <w:trPr>
          <w:trHeight w:val="150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Основное направление "Осуществление пер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данных полномочий  от муниципального ра</w:t>
            </w:r>
            <w:r w:rsidRPr="00F4346A">
              <w:rPr>
                <w:color w:val="000000"/>
              </w:rPr>
              <w:t>й</w:t>
            </w:r>
            <w:r w:rsidRPr="00F4346A">
              <w:rPr>
                <w:color w:val="000000"/>
              </w:rPr>
              <w:t>она сельским посел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ниям в сфере осущес</w:t>
            </w:r>
            <w:r w:rsidRPr="00F4346A">
              <w:rPr>
                <w:color w:val="000000"/>
              </w:rPr>
              <w:t>т</w:t>
            </w:r>
            <w:r w:rsidRPr="00F4346A">
              <w:rPr>
                <w:color w:val="000000"/>
              </w:rPr>
              <w:t>вления мероприятий по территориальной об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роне и гражданской обороне, защите нас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ления и территории п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селения от чрезвыча</w:t>
            </w:r>
            <w:r w:rsidRPr="00F4346A">
              <w:rPr>
                <w:color w:val="000000"/>
              </w:rPr>
              <w:t>й</w:t>
            </w:r>
            <w:r w:rsidRPr="00F4346A">
              <w:rPr>
                <w:color w:val="000000"/>
              </w:rPr>
              <w:t>ных ситуаций приро</w:t>
            </w:r>
            <w:r w:rsidRPr="00F4346A">
              <w:rPr>
                <w:color w:val="000000"/>
              </w:rPr>
              <w:t>д</w:t>
            </w:r>
            <w:r w:rsidRPr="00F4346A">
              <w:rPr>
                <w:color w:val="000000"/>
              </w:rPr>
              <w:t>ного и техногенного характера"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13 1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0,00</w:t>
            </w:r>
          </w:p>
        </w:tc>
      </w:tr>
      <w:tr w:rsidR="0001746A" w:rsidRPr="00F4346A" w:rsidTr="00F4346A">
        <w:trPr>
          <w:trHeight w:val="75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Осуществление пер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данных полномочий  в области гражданской обороны, защиты нас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ления и территорий от чрезвычайных ситу</w:t>
            </w:r>
            <w:r w:rsidRPr="00F4346A">
              <w:rPr>
                <w:color w:val="000000"/>
              </w:rPr>
              <w:t>а</w:t>
            </w:r>
            <w:r w:rsidRPr="00F4346A">
              <w:rPr>
                <w:color w:val="000000"/>
              </w:rPr>
              <w:t>ций, безопасности л</w:t>
            </w:r>
            <w:r w:rsidRPr="00F4346A">
              <w:rPr>
                <w:color w:val="000000"/>
              </w:rPr>
              <w:t>ю</w:t>
            </w:r>
            <w:r w:rsidRPr="00F4346A">
              <w:rPr>
                <w:color w:val="000000"/>
              </w:rPr>
              <w:t>дей на водных объе</w:t>
            </w:r>
            <w:r w:rsidRPr="00F4346A">
              <w:rPr>
                <w:color w:val="000000"/>
              </w:rPr>
              <w:t>к</w:t>
            </w:r>
            <w:r w:rsidRPr="00F4346A">
              <w:rPr>
                <w:color w:val="000000"/>
              </w:rPr>
              <w:t>тах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13 1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П1460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Закупка товаров, работ и услуг для обеспеч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13 1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П1460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0,00</w:t>
            </w:r>
          </w:p>
        </w:tc>
      </w:tr>
      <w:tr w:rsidR="0001746A" w:rsidRPr="00F4346A" w:rsidTr="00F4346A">
        <w:trPr>
          <w:trHeight w:val="1125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Основное направление "Осуществление пер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данных полномочий  от муниципального ра</w:t>
            </w:r>
            <w:r w:rsidRPr="00F4346A">
              <w:rPr>
                <w:color w:val="000000"/>
              </w:rPr>
              <w:t>й</w:t>
            </w:r>
            <w:r w:rsidRPr="00F4346A">
              <w:rPr>
                <w:color w:val="000000"/>
              </w:rPr>
              <w:t>она сельским посел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ниям в сфере создания, содержания и орган</w:t>
            </w:r>
            <w:r w:rsidRPr="00F4346A">
              <w:rPr>
                <w:color w:val="000000"/>
              </w:rPr>
              <w:t>и</w:t>
            </w:r>
            <w:r w:rsidRPr="00F4346A">
              <w:rPr>
                <w:color w:val="000000"/>
              </w:rPr>
              <w:t>зации деятельности аварийно-спасательных служб и (или) авари</w:t>
            </w:r>
            <w:r w:rsidRPr="00F4346A">
              <w:rPr>
                <w:color w:val="000000"/>
              </w:rPr>
              <w:t>й</w:t>
            </w:r>
            <w:r w:rsidRPr="00F4346A">
              <w:rPr>
                <w:color w:val="000000"/>
              </w:rPr>
              <w:t>но-спасательных фо</w:t>
            </w:r>
            <w:r w:rsidRPr="00F4346A">
              <w:rPr>
                <w:color w:val="000000"/>
              </w:rPr>
              <w:t>р</w:t>
            </w:r>
            <w:r w:rsidRPr="00F4346A">
              <w:rPr>
                <w:color w:val="000000"/>
              </w:rPr>
              <w:t>мирований на террит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рии поселения"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13 1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462,00</w:t>
            </w:r>
          </w:p>
        </w:tc>
      </w:tr>
      <w:tr w:rsidR="0001746A" w:rsidRPr="00F4346A" w:rsidTr="00F4346A">
        <w:trPr>
          <w:trHeight w:val="75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Осуществление пер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данных полномочий  в области гражданской обороны, защиты нас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ления и территорий от чрезвычайных ситу</w:t>
            </w:r>
            <w:r w:rsidRPr="00F4346A">
              <w:rPr>
                <w:color w:val="000000"/>
              </w:rPr>
              <w:t>а</w:t>
            </w:r>
            <w:r w:rsidRPr="00F4346A">
              <w:rPr>
                <w:color w:val="000000"/>
              </w:rPr>
              <w:t>ций, безопасности л</w:t>
            </w:r>
            <w:r w:rsidRPr="00F4346A">
              <w:rPr>
                <w:color w:val="000000"/>
              </w:rPr>
              <w:t>ю</w:t>
            </w:r>
            <w:r w:rsidRPr="00F4346A">
              <w:rPr>
                <w:color w:val="000000"/>
              </w:rPr>
              <w:t>дей на водных объе</w:t>
            </w:r>
            <w:r w:rsidRPr="00F4346A">
              <w:rPr>
                <w:color w:val="000000"/>
              </w:rPr>
              <w:t>к</w:t>
            </w:r>
            <w:r w:rsidRPr="00F4346A">
              <w:rPr>
                <w:color w:val="000000"/>
              </w:rPr>
              <w:t>тах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13 1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П1460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462,00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Закупка товаров, работ и услуг для обеспеч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13 1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П1460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462,00</w:t>
            </w:r>
          </w:p>
        </w:tc>
      </w:tr>
      <w:tr w:rsidR="0001746A" w:rsidRPr="00F4346A" w:rsidTr="00F4346A">
        <w:trPr>
          <w:trHeight w:val="1875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Подпрограмма «Обе</w:t>
            </w:r>
            <w:r w:rsidRPr="00F4346A">
              <w:rPr>
                <w:color w:val="000000"/>
              </w:rPr>
              <w:t>с</w:t>
            </w:r>
            <w:r w:rsidRPr="00F4346A">
              <w:rPr>
                <w:color w:val="000000"/>
              </w:rPr>
              <w:t>печение комплексной безопасности жизн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деятельности насел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 от чрезвычайных ситуаций природного и техногенного характ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ра, стабильности те</w:t>
            </w:r>
            <w:r w:rsidRPr="00F4346A">
              <w:rPr>
                <w:color w:val="000000"/>
              </w:rPr>
              <w:t>х</w:t>
            </w:r>
            <w:r w:rsidRPr="00F4346A">
              <w:rPr>
                <w:color w:val="000000"/>
              </w:rPr>
              <w:t>ногенной обстановки» муниципальной пр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граммы Щекинского сельсовета Рыльского района Курской обла</w:t>
            </w:r>
            <w:r w:rsidRPr="00F4346A">
              <w:rPr>
                <w:color w:val="000000"/>
              </w:rPr>
              <w:t>с</w:t>
            </w:r>
            <w:r w:rsidRPr="00F4346A">
              <w:rPr>
                <w:color w:val="000000"/>
              </w:rPr>
              <w:t>ти «Пожарная безопа</w:t>
            </w:r>
            <w:r w:rsidRPr="00F4346A">
              <w:rPr>
                <w:color w:val="000000"/>
              </w:rPr>
              <w:t>с</w:t>
            </w:r>
            <w:r w:rsidRPr="00F4346A">
              <w:rPr>
                <w:color w:val="000000"/>
              </w:rPr>
              <w:t>ность и защита насел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 и территории Щ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кинского сельсовета Рыльского района Ку</w:t>
            </w:r>
            <w:r w:rsidRPr="00F4346A">
              <w:rPr>
                <w:color w:val="000000"/>
              </w:rPr>
              <w:t>р</w:t>
            </w:r>
            <w:r w:rsidRPr="00F4346A">
              <w:rPr>
                <w:color w:val="000000"/>
              </w:rPr>
              <w:t>ской области от чре</w:t>
            </w:r>
            <w:r w:rsidRPr="00F4346A">
              <w:rPr>
                <w:color w:val="000000"/>
              </w:rPr>
              <w:t>з</w:t>
            </w:r>
            <w:r w:rsidRPr="00F4346A">
              <w:rPr>
                <w:color w:val="000000"/>
              </w:rPr>
              <w:t xml:space="preserve">вычайных ситуаций на 2015-2019 годы и на перспективу до 2020года "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13 2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34 000,00</w:t>
            </w:r>
          </w:p>
        </w:tc>
      </w:tr>
      <w:tr w:rsidR="0001746A" w:rsidRPr="00F4346A" w:rsidTr="00F4346A">
        <w:trPr>
          <w:trHeight w:val="75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Основное мероприятие "Организация работы по предупреждению и пресечению нарушений требований пожарной безопасности и правил поведения на водных объектах"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 xml:space="preserve">13 2 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34 000,00</w:t>
            </w:r>
          </w:p>
        </w:tc>
      </w:tr>
      <w:tr w:rsidR="0001746A" w:rsidRPr="00F4346A" w:rsidTr="00F4346A">
        <w:trPr>
          <w:trHeight w:val="112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Расходы муниципал</w:t>
            </w:r>
            <w:r w:rsidRPr="00F4346A">
              <w:rPr>
                <w:color w:val="000000"/>
              </w:rPr>
              <w:t>ь</w:t>
            </w:r>
            <w:r w:rsidRPr="00F4346A">
              <w:rPr>
                <w:color w:val="000000"/>
              </w:rPr>
              <w:t>ного образования на обеспечения мер пр</w:t>
            </w:r>
            <w:r w:rsidRPr="00F4346A">
              <w:rPr>
                <w:color w:val="000000"/>
              </w:rPr>
              <w:t>а</w:t>
            </w:r>
            <w:r w:rsidRPr="00F4346A">
              <w:rPr>
                <w:color w:val="000000"/>
              </w:rPr>
              <w:t>вовой и социальной защиты добровольных пожарных и поддержки общественных объед</w:t>
            </w:r>
            <w:r w:rsidRPr="00F4346A">
              <w:rPr>
                <w:color w:val="000000"/>
              </w:rPr>
              <w:t>и</w:t>
            </w:r>
            <w:r w:rsidRPr="00F4346A">
              <w:rPr>
                <w:color w:val="000000"/>
              </w:rPr>
              <w:t>нений пожарной охр</w:t>
            </w:r>
            <w:r w:rsidRPr="00F4346A">
              <w:rPr>
                <w:color w:val="000000"/>
              </w:rPr>
              <w:t>а</w:t>
            </w:r>
            <w:r w:rsidRPr="00F4346A">
              <w:rPr>
                <w:color w:val="000000"/>
              </w:rPr>
              <w:t>ны на территории м</w:t>
            </w:r>
            <w:r w:rsidRPr="00F4346A">
              <w:rPr>
                <w:color w:val="000000"/>
              </w:rPr>
              <w:t>у</w:t>
            </w:r>
            <w:r w:rsidRPr="00F4346A">
              <w:rPr>
                <w:color w:val="000000"/>
              </w:rPr>
              <w:t>ниципального образ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13 2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С1478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34 000,00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Закупка товаров, работ и услуг для обеспеч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13 2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С1478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34 000,00</w:t>
            </w:r>
          </w:p>
        </w:tc>
      </w:tr>
      <w:tr w:rsidR="0001746A" w:rsidRPr="00F4346A" w:rsidTr="00F4346A">
        <w:trPr>
          <w:trHeight w:val="750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Муниципальная пр</w:t>
            </w:r>
            <w:r w:rsidRPr="00F4346A">
              <w:rPr>
                <w:b/>
                <w:bCs/>
                <w:color w:val="000000"/>
              </w:rPr>
              <w:t>о</w:t>
            </w:r>
            <w:r w:rsidRPr="00F4346A">
              <w:rPr>
                <w:b/>
                <w:bCs/>
                <w:color w:val="000000"/>
              </w:rPr>
              <w:t>грамма «Развитие малого и среднего предпринимательства на территории МО «Щекинский сельс</w:t>
            </w:r>
            <w:r w:rsidRPr="00F4346A">
              <w:rPr>
                <w:b/>
                <w:bCs/>
                <w:color w:val="000000"/>
              </w:rPr>
              <w:t>о</w:t>
            </w:r>
            <w:r w:rsidRPr="00F4346A">
              <w:rPr>
                <w:b/>
                <w:bCs/>
                <w:color w:val="000000"/>
              </w:rPr>
              <w:t>вет» Рыльского ра</w:t>
            </w:r>
            <w:r w:rsidRPr="00F4346A">
              <w:rPr>
                <w:b/>
                <w:bCs/>
                <w:color w:val="000000"/>
              </w:rPr>
              <w:t>й</w:t>
            </w:r>
            <w:r w:rsidRPr="00F4346A">
              <w:rPr>
                <w:b/>
                <w:bCs/>
                <w:color w:val="000000"/>
              </w:rPr>
              <w:t xml:space="preserve">она Курской области на 2014-2023 годы»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15 0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1 000,00</w:t>
            </w:r>
          </w:p>
        </w:tc>
      </w:tr>
      <w:tr w:rsidR="0001746A" w:rsidRPr="00F4346A" w:rsidTr="00F4346A">
        <w:trPr>
          <w:trHeight w:val="75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r>
              <w:t>Подпрограмма «Фо</w:t>
            </w:r>
            <w:r>
              <w:t>р</w:t>
            </w:r>
            <w:r>
              <w:t>мирование благоприя</w:t>
            </w:r>
            <w:r>
              <w:t>т</w:t>
            </w:r>
            <w:r>
              <w:t>ных условий для у</w:t>
            </w:r>
            <w:r>
              <w:t>с</w:t>
            </w:r>
            <w:r>
              <w:t>тойчивого функцион</w:t>
            </w:r>
            <w:r>
              <w:t>и</w:t>
            </w:r>
            <w:r>
              <w:t>рования и развития м</w:t>
            </w:r>
            <w:r>
              <w:t>а</w:t>
            </w:r>
            <w:r>
              <w:t>лого и среденего пре</w:t>
            </w:r>
            <w:r>
              <w:t>д</w:t>
            </w:r>
            <w:r>
              <w:t xml:space="preserve">принимательства» 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</w:pPr>
            <w:r>
              <w:t>15 1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</w:pPr>
            <w: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r>
              <w:t>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1 000,00</w:t>
            </w:r>
          </w:p>
        </w:tc>
      </w:tr>
      <w:tr w:rsidR="0001746A" w:rsidRPr="00F4346A" w:rsidTr="00F4346A">
        <w:trPr>
          <w:trHeight w:val="75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r>
              <w:t>Основное мероприятие "Подготовка и участие в региональных и ме</w:t>
            </w:r>
            <w:r>
              <w:t>ж</w:t>
            </w:r>
            <w:r>
              <w:t>региональных выста</w:t>
            </w:r>
            <w:r>
              <w:t>в</w:t>
            </w:r>
            <w:r>
              <w:t>ках, ярмарках, конку</w:t>
            </w:r>
            <w:r>
              <w:t>р</w:t>
            </w:r>
            <w:r>
              <w:t>сках и других мер</w:t>
            </w:r>
            <w:r>
              <w:t>о</w:t>
            </w:r>
            <w:r>
              <w:t>приятиях"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</w:pPr>
            <w:r>
              <w:t>15 1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</w:pPr>
            <w: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r>
              <w:t>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1 000,00</w:t>
            </w:r>
          </w:p>
        </w:tc>
      </w:tr>
      <w:tr w:rsidR="0001746A" w:rsidRPr="00F4346A" w:rsidTr="00F4346A">
        <w:trPr>
          <w:trHeight w:val="75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r>
              <w:t>Обеспечение условий для развития малого и среднего предприним</w:t>
            </w:r>
            <w:r>
              <w:t>а</w:t>
            </w:r>
            <w:r>
              <w:t>тельства на территории муниципального обр</w:t>
            </w:r>
            <w:r>
              <w:t>а</w:t>
            </w:r>
            <w:r>
              <w:t>зования"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</w:pPr>
            <w:r>
              <w:t>15 1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</w:pPr>
            <w: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r>
              <w:t>С1405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1 000,00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Закупка товаров, работ и услуг для обеспеч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</w:pPr>
            <w:r>
              <w:t>15 1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</w:pPr>
            <w: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r>
              <w:t>С1405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1 000,00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Обеспечение фун</w:t>
            </w:r>
            <w:r w:rsidRPr="00F4346A">
              <w:rPr>
                <w:b/>
                <w:bCs/>
                <w:color w:val="000000"/>
              </w:rPr>
              <w:t>к</w:t>
            </w:r>
            <w:r w:rsidRPr="00F4346A">
              <w:rPr>
                <w:b/>
                <w:bCs/>
                <w:color w:val="000000"/>
              </w:rPr>
              <w:t>ционирования главы муниципального о</w:t>
            </w:r>
            <w:r w:rsidRPr="00F4346A">
              <w:rPr>
                <w:b/>
                <w:bCs/>
                <w:color w:val="000000"/>
              </w:rPr>
              <w:t>б</w:t>
            </w:r>
            <w:r w:rsidRPr="00F4346A">
              <w:rPr>
                <w:b/>
                <w:bCs/>
                <w:color w:val="000000"/>
              </w:rPr>
              <w:t>разования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71 0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</w:rPr>
            </w:pPr>
            <w:r w:rsidRPr="00F4346A">
              <w:rPr>
                <w:b/>
                <w:bCs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b/>
                <w:bCs/>
              </w:rPr>
            </w:pPr>
            <w:r w:rsidRPr="00F4346A">
              <w:rPr>
                <w:b/>
                <w:bCs/>
              </w:rPr>
              <w:t>485 074,19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Глава муниципального образования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71 1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</w:pPr>
            <w: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</w:pPr>
            <w:r>
              <w:t>485 074,19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Обеспечение деятел</w:t>
            </w:r>
            <w:r w:rsidRPr="00F4346A">
              <w:rPr>
                <w:color w:val="000000"/>
              </w:rPr>
              <w:t>ь</w:t>
            </w:r>
            <w:r w:rsidRPr="00F4346A">
              <w:rPr>
                <w:color w:val="000000"/>
              </w:rPr>
              <w:t>ности и выполнение функций органов мес</w:t>
            </w:r>
            <w:r w:rsidRPr="00F4346A">
              <w:rPr>
                <w:color w:val="000000"/>
              </w:rPr>
              <w:t>т</w:t>
            </w:r>
            <w:r w:rsidRPr="00F4346A">
              <w:rPr>
                <w:color w:val="000000"/>
              </w:rPr>
              <w:t>ного самоуправления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71 1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С1402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</w:pPr>
            <w: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</w:pPr>
            <w:r>
              <w:t>485 074,19</w:t>
            </w:r>
          </w:p>
        </w:tc>
      </w:tr>
      <w:tr w:rsidR="0001746A" w:rsidRPr="00F4346A" w:rsidTr="00F4346A">
        <w:trPr>
          <w:trHeight w:val="112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Расходы на выплаты персоналу в целях обеспечения выполн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 функций госуда</w:t>
            </w:r>
            <w:r w:rsidRPr="00F4346A">
              <w:rPr>
                <w:color w:val="000000"/>
              </w:rPr>
              <w:t>р</w:t>
            </w:r>
            <w:r w:rsidRPr="00F4346A">
              <w:rPr>
                <w:color w:val="000000"/>
              </w:rPr>
              <w:t>ственными (муниц</w:t>
            </w:r>
            <w:r w:rsidRPr="00F4346A">
              <w:rPr>
                <w:color w:val="000000"/>
              </w:rPr>
              <w:t>и</w:t>
            </w:r>
            <w:r w:rsidRPr="00F4346A">
              <w:rPr>
                <w:color w:val="000000"/>
              </w:rPr>
              <w:t>пальными) органами, казенными учрежд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ниями, органами управления государс</w:t>
            </w:r>
            <w:r w:rsidRPr="00F4346A">
              <w:rPr>
                <w:color w:val="000000"/>
              </w:rPr>
              <w:t>т</w:t>
            </w:r>
            <w:r w:rsidRPr="00F4346A">
              <w:rPr>
                <w:color w:val="000000"/>
              </w:rPr>
              <w:t>венными внебюдже</w:t>
            </w:r>
            <w:r w:rsidRPr="00F4346A">
              <w:rPr>
                <w:color w:val="000000"/>
              </w:rPr>
              <w:t>т</w:t>
            </w:r>
            <w:r w:rsidRPr="00F4346A">
              <w:rPr>
                <w:color w:val="000000"/>
              </w:rPr>
              <w:t>ными фондами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71 1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С1402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</w:pPr>
            <w:r>
              <w:t>100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</w:pPr>
            <w:r>
              <w:t>485 074,19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Обеспечение фун</w:t>
            </w:r>
            <w:r w:rsidRPr="00F4346A">
              <w:rPr>
                <w:b/>
                <w:bCs/>
                <w:color w:val="000000"/>
              </w:rPr>
              <w:t>к</w:t>
            </w:r>
            <w:r w:rsidRPr="00F4346A">
              <w:rPr>
                <w:b/>
                <w:bCs/>
                <w:color w:val="000000"/>
              </w:rPr>
              <w:t>ционирования мес</w:t>
            </w:r>
            <w:r w:rsidRPr="00F4346A">
              <w:rPr>
                <w:b/>
                <w:bCs/>
                <w:color w:val="000000"/>
              </w:rPr>
              <w:t>т</w:t>
            </w:r>
            <w:r w:rsidRPr="00F4346A">
              <w:rPr>
                <w:b/>
                <w:bCs/>
                <w:color w:val="000000"/>
              </w:rPr>
              <w:t>ных администраций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73 0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</w:rPr>
            </w:pPr>
            <w:r w:rsidRPr="00F4346A">
              <w:rPr>
                <w:b/>
                <w:bCs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b/>
                <w:bCs/>
              </w:rPr>
            </w:pPr>
            <w:r w:rsidRPr="00F4346A">
              <w:rPr>
                <w:b/>
                <w:bCs/>
              </w:rPr>
              <w:t>499 525,81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Обеспечение деятел</w:t>
            </w:r>
            <w:r w:rsidRPr="00F4346A">
              <w:rPr>
                <w:color w:val="000000"/>
              </w:rPr>
              <w:t>ь</w:t>
            </w:r>
            <w:r w:rsidRPr="00F4346A">
              <w:rPr>
                <w:color w:val="000000"/>
              </w:rPr>
              <w:t>ности администрации муниципального обр</w:t>
            </w:r>
            <w:r w:rsidRPr="00F4346A">
              <w:rPr>
                <w:color w:val="000000"/>
              </w:rPr>
              <w:t>а</w:t>
            </w:r>
            <w:r w:rsidRPr="00F4346A">
              <w:rPr>
                <w:color w:val="000000"/>
              </w:rPr>
              <w:t>зования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73 1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</w:pPr>
            <w: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</w:pPr>
            <w:r>
              <w:t>499 525,81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Обеспечение деятел</w:t>
            </w:r>
            <w:r w:rsidRPr="00F4346A">
              <w:rPr>
                <w:color w:val="000000"/>
              </w:rPr>
              <w:t>ь</w:t>
            </w:r>
            <w:r w:rsidRPr="00F4346A">
              <w:rPr>
                <w:color w:val="000000"/>
              </w:rPr>
              <w:t>ности и выполнение функций органов мес</w:t>
            </w:r>
            <w:r w:rsidRPr="00F4346A">
              <w:rPr>
                <w:color w:val="000000"/>
              </w:rPr>
              <w:t>т</w:t>
            </w:r>
            <w:r w:rsidRPr="00F4346A">
              <w:rPr>
                <w:color w:val="000000"/>
              </w:rPr>
              <w:t>ного самоуправления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73 1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С1402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</w:pPr>
            <w: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</w:pPr>
            <w:r>
              <w:t>499 525,81</w:t>
            </w:r>
          </w:p>
        </w:tc>
      </w:tr>
      <w:tr w:rsidR="0001746A" w:rsidRPr="00F4346A" w:rsidTr="00F4346A">
        <w:trPr>
          <w:trHeight w:val="112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Расходы на выплаты персоналу в целях обеспечения выполн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 функций госуда</w:t>
            </w:r>
            <w:r w:rsidRPr="00F4346A">
              <w:rPr>
                <w:color w:val="000000"/>
              </w:rPr>
              <w:t>р</w:t>
            </w:r>
            <w:r w:rsidRPr="00F4346A">
              <w:rPr>
                <w:color w:val="000000"/>
              </w:rPr>
              <w:t>ственными (муниц</w:t>
            </w:r>
            <w:r w:rsidRPr="00F4346A">
              <w:rPr>
                <w:color w:val="000000"/>
              </w:rPr>
              <w:t>и</w:t>
            </w:r>
            <w:r w:rsidRPr="00F4346A">
              <w:rPr>
                <w:color w:val="000000"/>
              </w:rPr>
              <w:t>пальными) органами, казенными учрежд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ниями, органами управления государс</w:t>
            </w:r>
            <w:r w:rsidRPr="00F4346A">
              <w:rPr>
                <w:color w:val="000000"/>
              </w:rPr>
              <w:t>т</w:t>
            </w:r>
            <w:r w:rsidRPr="00F4346A">
              <w:rPr>
                <w:color w:val="000000"/>
              </w:rPr>
              <w:t>венными внебюдже</w:t>
            </w:r>
            <w:r w:rsidRPr="00F4346A">
              <w:rPr>
                <w:color w:val="000000"/>
              </w:rPr>
              <w:t>т</w:t>
            </w:r>
            <w:r w:rsidRPr="00F4346A">
              <w:rPr>
                <w:color w:val="000000"/>
              </w:rPr>
              <w:t>ными фондами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73 1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С1402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</w:pPr>
            <w:r>
              <w:t>100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</w:pPr>
            <w:r>
              <w:t>499 525,81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Закупка товаров, работ и услуг для обеспеч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73 1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С1402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</w:pPr>
            <w: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</w:pPr>
            <w:r>
              <w:t>0,00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Обеспечение деятел</w:t>
            </w:r>
            <w:r w:rsidRPr="00F4346A">
              <w:rPr>
                <w:b/>
                <w:bCs/>
                <w:color w:val="000000"/>
              </w:rPr>
              <w:t>ь</w:t>
            </w:r>
            <w:r w:rsidRPr="00F4346A">
              <w:rPr>
                <w:b/>
                <w:bCs/>
                <w:color w:val="000000"/>
              </w:rPr>
              <w:t>ности контрольно-счетных органов м</w:t>
            </w:r>
            <w:r w:rsidRPr="00F4346A">
              <w:rPr>
                <w:b/>
                <w:bCs/>
                <w:color w:val="000000"/>
              </w:rPr>
              <w:t>у</w:t>
            </w:r>
            <w:r w:rsidRPr="00F4346A">
              <w:rPr>
                <w:b/>
                <w:bCs/>
                <w:color w:val="000000"/>
              </w:rPr>
              <w:t>ниципального обр</w:t>
            </w:r>
            <w:r w:rsidRPr="00F4346A">
              <w:rPr>
                <w:b/>
                <w:bCs/>
                <w:color w:val="000000"/>
              </w:rPr>
              <w:t>а</w:t>
            </w:r>
            <w:r w:rsidRPr="00F4346A">
              <w:rPr>
                <w:b/>
                <w:bCs/>
                <w:color w:val="000000"/>
              </w:rPr>
              <w:t>зования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74 0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</w:rPr>
            </w:pPr>
            <w:r w:rsidRPr="00F4346A">
              <w:rPr>
                <w:b/>
                <w:bCs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b/>
                <w:bCs/>
              </w:rPr>
            </w:pPr>
            <w:r w:rsidRPr="00F4346A">
              <w:rPr>
                <w:b/>
                <w:bCs/>
              </w:rPr>
              <w:t>36 000,00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Аппарат контрольно-счетного органа мун</w:t>
            </w:r>
            <w:r w:rsidRPr="00F4346A">
              <w:rPr>
                <w:color w:val="000000"/>
              </w:rPr>
              <w:t>и</w:t>
            </w:r>
            <w:r w:rsidRPr="00F4346A">
              <w:rPr>
                <w:color w:val="000000"/>
              </w:rPr>
              <w:t>ципального образов</w:t>
            </w:r>
            <w:r w:rsidRPr="00F4346A">
              <w:rPr>
                <w:color w:val="000000"/>
              </w:rPr>
              <w:t>а</w:t>
            </w:r>
            <w:r w:rsidRPr="00F4346A">
              <w:rPr>
                <w:color w:val="000000"/>
              </w:rPr>
              <w:t>ния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74 3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</w:pPr>
            <w: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</w:pPr>
            <w:r>
              <w:t>36 000,00</w:t>
            </w:r>
          </w:p>
        </w:tc>
      </w:tr>
      <w:tr w:rsidR="0001746A" w:rsidRPr="00F4346A" w:rsidTr="00F4346A">
        <w:trPr>
          <w:trHeight w:val="75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r>
              <w:t>Иные межбюджетные трансферты на осущ</w:t>
            </w:r>
            <w:r>
              <w:t>е</w:t>
            </w:r>
            <w:r>
              <w:t>ствление переданных полномочий в сфере внешнего муниципал</w:t>
            </w:r>
            <w:r>
              <w:t>ь</w:t>
            </w:r>
            <w:r>
              <w:t>ного финансового ко</w:t>
            </w:r>
            <w:r>
              <w:t>н</w:t>
            </w:r>
            <w:r>
              <w:t>троля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</w:pPr>
            <w:r>
              <w:t>74 3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</w:pPr>
            <w: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r>
              <w:t>П1484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</w:pPr>
            <w: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</w:pPr>
            <w:r>
              <w:t>36 000,00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r>
              <w:t>Межбюджетные трансферты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</w:pPr>
            <w:r>
              <w:t>74 3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</w:pPr>
            <w: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r>
              <w:t>П1484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</w:pPr>
            <w:r>
              <w:t>36 000,00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Реализация госуда</w:t>
            </w:r>
            <w:r w:rsidRPr="00F4346A">
              <w:rPr>
                <w:b/>
                <w:bCs/>
                <w:color w:val="000000"/>
              </w:rPr>
              <w:t>р</w:t>
            </w:r>
            <w:r w:rsidRPr="00F4346A">
              <w:rPr>
                <w:b/>
                <w:bCs/>
                <w:color w:val="000000"/>
              </w:rPr>
              <w:t>ственных функций, связанных с общег</w:t>
            </w:r>
            <w:r w:rsidRPr="00F4346A">
              <w:rPr>
                <w:b/>
                <w:bCs/>
                <w:color w:val="000000"/>
              </w:rPr>
              <w:t>о</w:t>
            </w:r>
            <w:r w:rsidRPr="00F4346A">
              <w:rPr>
                <w:b/>
                <w:bCs/>
                <w:color w:val="000000"/>
              </w:rPr>
              <w:t>сударственным управлением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76 0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368 947,80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Выполнение других обязательств органа местного самоуправл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76 1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368 947,80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Выполнение других (прочих) обязательств органа местного сам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управления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76 1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С1404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368 947,80</w:t>
            </w:r>
          </w:p>
        </w:tc>
      </w:tr>
      <w:tr w:rsidR="0001746A" w:rsidRPr="00F4346A" w:rsidTr="00F4346A">
        <w:trPr>
          <w:trHeight w:val="112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Расходы на выплаты персоналу в целях обеспечения выполн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 функций госуда</w:t>
            </w:r>
            <w:r w:rsidRPr="00F4346A">
              <w:rPr>
                <w:color w:val="000000"/>
              </w:rPr>
              <w:t>р</w:t>
            </w:r>
            <w:r w:rsidRPr="00F4346A">
              <w:rPr>
                <w:color w:val="000000"/>
              </w:rPr>
              <w:t>ственными (муниц</w:t>
            </w:r>
            <w:r w:rsidRPr="00F4346A">
              <w:rPr>
                <w:color w:val="000000"/>
              </w:rPr>
              <w:t>и</w:t>
            </w:r>
            <w:r w:rsidRPr="00F4346A">
              <w:rPr>
                <w:color w:val="000000"/>
              </w:rPr>
              <w:t>пальными) органами, казенными учрежд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ниями, органами управления государс</w:t>
            </w:r>
            <w:r w:rsidRPr="00F4346A">
              <w:rPr>
                <w:color w:val="000000"/>
              </w:rPr>
              <w:t>т</w:t>
            </w:r>
            <w:r w:rsidRPr="00F4346A">
              <w:rPr>
                <w:color w:val="000000"/>
              </w:rPr>
              <w:t>венными внебюдже</w:t>
            </w:r>
            <w:r w:rsidRPr="00F4346A">
              <w:rPr>
                <w:color w:val="000000"/>
              </w:rPr>
              <w:t>т</w:t>
            </w:r>
            <w:r w:rsidRPr="00F4346A">
              <w:rPr>
                <w:color w:val="000000"/>
              </w:rPr>
              <w:t>ными фондами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76 1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С1404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100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0,00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Закупка товаров, работ и услуг для обеспеч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76 1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С1404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200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309 822,80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Иные бюджетные а</w:t>
            </w:r>
            <w:r w:rsidRPr="00F4346A">
              <w:rPr>
                <w:color w:val="000000"/>
              </w:rPr>
              <w:t>с</w:t>
            </w:r>
            <w:r w:rsidRPr="00F4346A">
              <w:rPr>
                <w:color w:val="000000"/>
              </w:rPr>
              <w:t>сигнования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76 1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С1404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800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59 125,00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Непрограммная де</w:t>
            </w:r>
            <w:r w:rsidRPr="00F4346A">
              <w:rPr>
                <w:b/>
                <w:bCs/>
                <w:color w:val="000000"/>
              </w:rPr>
              <w:t>я</w:t>
            </w:r>
            <w:r w:rsidRPr="00F4346A">
              <w:rPr>
                <w:b/>
                <w:bCs/>
                <w:color w:val="000000"/>
              </w:rPr>
              <w:t>тельность органов местного самоупра</w:t>
            </w:r>
            <w:r w:rsidRPr="00F4346A">
              <w:rPr>
                <w:b/>
                <w:bCs/>
                <w:color w:val="000000"/>
              </w:rPr>
              <w:t>в</w:t>
            </w:r>
            <w:r w:rsidRPr="00F4346A">
              <w:rPr>
                <w:b/>
                <w:bCs/>
                <w:color w:val="000000"/>
              </w:rPr>
              <w:t>ления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77 0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00000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46A" w:rsidRPr="00F4346A" w:rsidRDefault="0001746A" w:rsidP="00F4346A">
            <w:pPr>
              <w:jc w:val="right"/>
              <w:rPr>
                <w:b/>
                <w:bCs/>
                <w:color w:val="000000"/>
              </w:rPr>
            </w:pPr>
            <w:r w:rsidRPr="00F4346A">
              <w:rPr>
                <w:b/>
                <w:bCs/>
                <w:color w:val="000000"/>
              </w:rPr>
              <w:t>94 253,00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Непрограммные расх</w:t>
            </w:r>
            <w:r w:rsidRPr="00F4346A">
              <w:rPr>
                <w:color w:val="000000"/>
              </w:rPr>
              <w:t>о</w:t>
            </w:r>
            <w:r w:rsidRPr="00F4346A">
              <w:rPr>
                <w:color w:val="000000"/>
              </w:rPr>
              <w:t>ды органов местного самоуправления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77 2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00000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94 253,00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r>
              <w:t>Осуществление пе</w:t>
            </w:r>
            <w:r>
              <w:t>р</w:t>
            </w:r>
            <w:r>
              <w:t>вичного воинского уч</w:t>
            </w:r>
            <w:r>
              <w:t>е</w:t>
            </w:r>
            <w:r>
              <w:t>та на территориях, где отсутствуют военные комиссариаты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77 2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51180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</w:pPr>
            <w: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86 843,00</w:t>
            </w:r>
          </w:p>
        </w:tc>
      </w:tr>
      <w:tr w:rsidR="0001746A" w:rsidRPr="00F4346A" w:rsidTr="00F4346A">
        <w:trPr>
          <w:trHeight w:val="112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Расходы на выплаты персоналу в целях обеспечения выполн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 функций госуда</w:t>
            </w:r>
            <w:r w:rsidRPr="00F4346A">
              <w:rPr>
                <w:color w:val="000000"/>
              </w:rPr>
              <w:t>р</w:t>
            </w:r>
            <w:r w:rsidRPr="00F4346A">
              <w:rPr>
                <w:color w:val="000000"/>
              </w:rPr>
              <w:t>ственными (муниц</w:t>
            </w:r>
            <w:r w:rsidRPr="00F4346A">
              <w:rPr>
                <w:color w:val="000000"/>
              </w:rPr>
              <w:t>и</w:t>
            </w:r>
            <w:r w:rsidRPr="00F4346A">
              <w:rPr>
                <w:color w:val="000000"/>
              </w:rPr>
              <w:t>пальными) органами, казенными учрежд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ниями, органами управления государс</w:t>
            </w:r>
            <w:r w:rsidRPr="00F4346A">
              <w:rPr>
                <w:color w:val="000000"/>
              </w:rPr>
              <w:t>т</w:t>
            </w:r>
            <w:r w:rsidRPr="00F4346A">
              <w:rPr>
                <w:color w:val="000000"/>
              </w:rPr>
              <w:t>венными внебюдже</w:t>
            </w:r>
            <w:r w:rsidRPr="00F4346A">
              <w:rPr>
                <w:color w:val="000000"/>
              </w:rPr>
              <w:t>т</w:t>
            </w:r>
            <w:r w:rsidRPr="00F4346A">
              <w:rPr>
                <w:color w:val="000000"/>
              </w:rPr>
              <w:t>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77 2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51180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100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77 019,50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Закупка товаров, работ и услуг для обеспеч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77 2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51180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9 823,50</w:t>
            </w:r>
          </w:p>
        </w:tc>
      </w:tr>
      <w:tr w:rsidR="0001746A" w:rsidRPr="00F4346A" w:rsidTr="00F4346A">
        <w:trPr>
          <w:trHeight w:val="1125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r>
              <w:t>Осуществление пер</w:t>
            </w:r>
            <w:r>
              <w:t>е</w:t>
            </w:r>
            <w:r>
              <w:t>данных полномочий  от муниципального ра</w:t>
            </w:r>
            <w:r>
              <w:t>й</w:t>
            </w:r>
            <w:r>
              <w:t>она сельским посел</w:t>
            </w:r>
            <w:r>
              <w:t>е</w:t>
            </w:r>
            <w:r>
              <w:t>ниям по созданию у</w:t>
            </w:r>
            <w:r>
              <w:t>с</w:t>
            </w:r>
            <w:r>
              <w:t>ловий для предоста</w:t>
            </w:r>
            <w:r>
              <w:t>в</w:t>
            </w:r>
            <w:r>
              <w:t>ления транспортных услуг населению и о</w:t>
            </w:r>
            <w:r>
              <w:t>р</w:t>
            </w:r>
            <w:r>
              <w:t>ганизация транспор</w:t>
            </w:r>
            <w:r>
              <w:t>т</w:t>
            </w:r>
            <w:r>
              <w:t>ного обслуживания н</w:t>
            </w:r>
            <w:r>
              <w:t>а</w:t>
            </w:r>
            <w:r>
              <w:t>селения в границах п</w:t>
            </w:r>
            <w:r>
              <w:t>о</w:t>
            </w:r>
            <w:r>
              <w:t xml:space="preserve">селения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77 2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П1426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</w:pPr>
            <w: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125,00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Закупка товаров, работ и услуг для обеспеч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77 2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П1426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125,00</w:t>
            </w:r>
          </w:p>
        </w:tc>
      </w:tr>
      <w:tr w:rsidR="0001746A" w:rsidRPr="00F4346A" w:rsidTr="00F4346A">
        <w:trPr>
          <w:trHeight w:val="750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Осуществление пер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данных полномочий от поселений муниц</w:t>
            </w:r>
            <w:r w:rsidRPr="00F4346A">
              <w:rPr>
                <w:color w:val="000000"/>
              </w:rPr>
              <w:t>и</w:t>
            </w:r>
            <w:r w:rsidRPr="00F4346A">
              <w:rPr>
                <w:color w:val="000000"/>
              </w:rPr>
              <w:t>пальному району в сфере внутреннего м</w:t>
            </w:r>
            <w:r w:rsidRPr="00F4346A">
              <w:rPr>
                <w:color w:val="000000"/>
              </w:rPr>
              <w:t>у</w:t>
            </w:r>
            <w:r w:rsidRPr="00F4346A">
              <w:rPr>
                <w:color w:val="000000"/>
              </w:rPr>
              <w:t>ниципального фина</w:t>
            </w:r>
            <w:r w:rsidRPr="00F4346A">
              <w:rPr>
                <w:color w:val="000000"/>
              </w:rPr>
              <w:t>н</w:t>
            </w:r>
            <w:r w:rsidRPr="00F4346A">
              <w:rPr>
                <w:color w:val="000000"/>
              </w:rPr>
              <w:t>сового контроля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77 2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П1485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6 670,00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Межбюджетные трансферты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77 2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 xml:space="preserve"> П1485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6 670,00</w:t>
            </w:r>
          </w:p>
        </w:tc>
      </w:tr>
      <w:tr w:rsidR="0001746A" w:rsidRPr="00F4346A" w:rsidTr="00F4346A">
        <w:trPr>
          <w:trHeight w:val="75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r>
              <w:t>Иные межбюджетные трансферты на соде</w:t>
            </w:r>
            <w:r>
              <w:t>р</w:t>
            </w:r>
            <w:r>
              <w:t>жание работника, ос</w:t>
            </w:r>
            <w:r>
              <w:t>у</w:t>
            </w:r>
            <w:r>
              <w:t>ществляющего выпо</w:t>
            </w:r>
            <w:r>
              <w:t>л</w:t>
            </w:r>
            <w:r>
              <w:t>нение переданных по</w:t>
            </w:r>
            <w:r>
              <w:t>л</w:t>
            </w:r>
            <w:r>
              <w:t>номочий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77 2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П1490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</w:pPr>
            <w: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615,00</w:t>
            </w:r>
          </w:p>
        </w:tc>
      </w:tr>
      <w:tr w:rsidR="0001746A" w:rsidRPr="00F4346A" w:rsidTr="00F4346A">
        <w:trPr>
          <w:trHeight w:val="1125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Расходы на выплаты персоналу в целях обеспечения выполн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 функций госуда</w:t>
            </w:r>
            <w:r w:rsidRPr="00F4346A">
              <w:rPr>
                <w:color w:val="000000"/>
              </w:rPr>
              <w:t>р</w:t>
            </w:r>
            <w:r w:rsidRPr="00F4346A">
              <w:rPr>
                <w:color w:val="000000"/>
              </w:rPr>
              <w:t>ственными (муниц</w:t>
            </w:r>
            <w:r w:rsidRPr="00F4346A">
              <w:rPr>
                <w:color w:val="000000"/>
              </w:rPr>
              <w:t>и</w:t>
            </w:r>
            <w:r w:rsidRPr="00F4346A">
              <w:rPr>
                <w:color w:val="000000"/>
              </w:rPr>
              <w:t>пальными) органами, казенными учрежд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ниями, органами управления государс</w:t>
            </w:r>
            <w:r w:rsidRPr="00F4346A">
              <w:rPr>
                <w:color w:val="000000"/>
              </w:rPr>
              <w:t>т</w:t>
            </w:r>
            <w:r w:rsidRPr="00F4346A">
              <w:rPr>
                <w:color w:val="000000"/>
              </w:rPr>
              <w:t>венными внебюдже</w:t>
            </w:r>
            <w:r w:rsidRPr="00F4346A">
              <w:rPr>
                <w:color w:val="000000"/>
              </w:rPr>
              <w:t>т</w:t>
            </w:r>
            <w:r w:rsidRPr="00F4346A">
              <w:rPr>
                <w:color w:val="000000"/>
              </w:rPr>
              <w:t>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77 2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П1490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100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</w:pPr>
            <w:r>
              <w:t>0,00</w:t>
            </w:r>
          </w:p>
        </w:tc>
      </w:tr>
      <w:tr w:rsidR="0001746A" w:rsidRPr="00F4346A" w:rsidTr="00F4346A">
        <w:trPr>
          <w:trHeight w:val="375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Закупка товаров, работ и услуг для обеспеч</w:t>
            </w:r>
            <w:r w:rsidRPr="00F4346A">
              <w:rPr>
                <w:color w:val="000000"/>
              </w:rPr>
              <w:t>е</w:t>
            </w:r>
            <w:r w:rsidRPr="00F4346A"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right"/>
              <w:rPr>
                <w:color w:val="000000"/>
              </w:rPr>
            </w:pPr>
            <w:r w:rsidRPr="00F4346A">
              <w:rPr>
                <w:color w:val="000000"/>
              </w:rPr>
              <w:t>77 2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rPr>
                <w:color w:val="000000"/>
              </w:rPr>
            </w:pPr>
            <w:r w:rsidRPr="00F4346A">
              <w:rPr>
                <w:color w:val="000000"/>
              </w:rPr>
              <w:t>П1490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center"/>
              <w:rPr>
                <w:color w:val="000000"/>
              </w:rPr>
            </w:pPr>
            <w:r w:rsidRPr="00F4346A">
              <w:rPr>
                <w:color w:val="000000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46A" w:rsidRPr="00F4346A" w:rsidRDefault="0001746A" w:rsidP="00F4346A">
            <w:pPr>
              <w:jc w:val="right"/>
            </w:pPr>
            <w:r>
              <w:t>615,00</w:t>
            </w:r>
          </w:p>
        </w:tc>
      </w:tr>
    </w:tbl>
    <w:p w:rsidR="0001746A" w:rsidRPr="00483C3E" w:rsidRDefault="0001746A" w:rsidP="00F45A51">
      <w:pPr>
        <w:jc w:val="both"/>
        <w:rPr>
          <w:sz w:val="24"/>
          <w:szCs w:val="24"/>
        </w:rPr>
      </w:pPr>
    </w:p>
    <w:sectPr w:rsidR="0001746A" w:rsidRPr="00483C3E" w:rsidSect="006739E9">
      <w:footerReference w:type="default" r:id="rId10"/>
      <w:pgSz w:w="11906" w:h="16838" w:code="9"/>
      <w:pgMar w:top="709" w:right="1247" w:bottom="1134" w:left="1531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46A" w:rsidRDefault="0001746A">
      <w:r>
        <w:separator/>
      </w:r>
    </w:p>
  </w:endnote>
  <w:endnote w:type="continuationSeparator" w:id="0">
    <w:p w:rsidR="0001746A" w:rsidRDefault="000174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46A" w:rsidRDefault="0001746A" w:rsidP="007B57D9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46A" w:rsidRDefault="0001746A">
      <w:r>
        <w:separator/>
      </w:r>
    </w:p>
  </w:footnote>
  <w:footnote w:type="continuationSeparator" w:id="0">
    <w:p w:rsidR="0001746A" w:rsidRDefault="000174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1468"/>
    <w:multiLevelType w:val="multilevel"/>
    <w:tmpl w:val="ED4C44A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89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cs="Times New Roman" w:hint="default"/>
      </w:rPr>
    </w:lvl>
  </w:abstractNum>
  <w:abstractNum w:abstractNumId="1">
    <w:nsid w:val="14663A30"/>
    <w:multiLevelType w:val="hybridMultilevel"/>
    <w:tmpl w:val="A0CEB1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40244FD"/>
    <w:multiLevelType w:val="singleLevel"/>
    <w:tmpl w:val="C9E036A0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autoHyphenation/>
  <w:hyphenationZone w:val="357"/>
  <w:doNotHyphenateCaps/>
  <w:drawingGridHorizontalSpacing w:val="6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783A"/>
    <w:rsid w:val="00010C25"/>
    <w:rsid w:val="000112DA"/>
    <w:rsid w:val="000119D5"/>
    <w:rsid w:val="00011C8B"/>
    <w:rsid w:val="00012271"/>
    <w:rsid w:val="00012A81"/>
    <w:rsid w:val="00012CBD"/>
    <w:rsid w:val="00014676"/>
    <w:rsid w:val="00016091"/>
    <w:rsid w:val="0001746A"/>
    <w:rsid w:val="00024452"/>
    <w:rsid w:val="000244B1"/>
    <w:rsid w:val="00024DE2"/>
    <w:rsid w:val="00025543"/>
    <w:rsid w:val="0003034E"/>
    <w:rsid w:val="0003335B"/>
    <w:rsid w:val="00034816"/>
    <w:rsid w:val="000353AD"/>
    <w:rsid w:val="00043E33"/>
    <w:rsid w:val="00047997"/>
    <w:rsid w:val="00047FC9"/>
    <w:rsid w:val="00053EBD"/>
    <w:rsid w:val="00057073"/>
    <w:rsid w:val="00063019"/>
    <w:rsid w:val="00075B8E"/>
    <w:rsid w:val="00082ED0"/>
    <w:rsid w:val="00085D04"/>
    <w:rsid w:val="0009277B"/>
    <w:rsid w:val="000964D4"/>
    <w:rsid w:val="000A7B12"/>
    <w:rsid w:val="000B578C"/>
    <w:rsid w:val="000B7CE5"/>
    <w:rsid w:val="000C5314"/>
    <w:rsid w:val="000C5DDD"/>
    <w:rsid w:val="000C713B"/>
    <w:rsid w:val="000D016E"/>
    <w:rsid w:val="000D14F0"/>
    <w:rsid w:val="000D333E"/>
    <w:rsid w:val="000D3426"/>
    <w:rsid w:val="000D36F2"/>
    <w:rsid w:val="000E0E37"/>
    <w:rsid w:val="000E1B9B"/>
    <w:rsid w:val="000E3CCC"/>
    <w:rsid w:val="000E6218"/>
    <w:rsid w:val="000E6B72"/>
    <w:rsid w:val="000E79AA"/>
    <w:rsid w:val="000F0639"/>
    <w:rsid w:val="000F2860"/>
    <w:rsid w:val="000F3F2D"/>
    <w:rsid w:val="000F5715"/>
    <w:rsid w:val="000F736D"/>
    <w:rsid w:val="000F7985"/>
    <w:rsid w:val="001024BE"/>
    <w:rsid w:val="001039FF"/>
    <w:rsid w:val="00105EDD"/>
    <w:rsid w:val="00112B74"/>
    <w:rsid w:val="00115069"/>
    <w:rsid w:val="001302A8"/>
    <w:rsid w:val="00136DF7"/>
    <w:rsid w:val="00143B6D"/>
    <w:rsid w:val="00150810"/>
    <w:rsid w:val="00153834"/>
    <w:rsid w:val="00157A4F"/>
    <w:rsid w:val="00173E17"/>
    <w:rsid w:val="00175554"/>
    <w:rsid w:val="001756AE"/>
    <w:rsid w:val="00175F6E"/>
    <w:rsid w:val="00176CC7"/>
    <w:rsid w:val="00182A18"/>
    <w:rsid w:val="00182B0A"/>
    <w:rsid w:val="00182FB2"/>
    <w:rsid w:val="00184B17"/>
    <w:rsid w:val="0018622A"/>
    <w:rsid w:val="001867A4"/>
    <w:rsid w:val="00191C0A"/>
    <w:rsid w:val="001935A4"/>
    <w:rsid w:val="001950EB"/>
    <w:rsid w:val="00196DC5"/>
    <w:rsid w:val="00197B3D"/>
    <w:rsid w:val="001A2BC1"/>
    <w:rsid w:val="001A746F"/>
    <w:rsid w:val="001B00DF"/>
    <w:rsid w:val="001B27B5"/>
    <w:rsid w:val="001B34E7"/>
    <w:rsid w:val="001B4383"/>
    <w:rsid w:val="001B7248"/>
    <w:rsid w:val="001B7CB3"/>
    <w:rsid w:val="001C2A48"/>
    <w:rsid w:val="001C2AAA"/>
    <w:rsid w:val="001C32B7"/>
    <w:rsid w:val="001C5BB7"/>
    <w:rsid w:val="001C5E9B"/>
    <w:rsid w:val="001C7D59"/>
    <w:rsid w:val="001D0943"/>
    <w:rsid w:val="001D1E19"/>
    <w:rsid w:val="001D29CE"/>
    <w:rsid w:val="001D312A"/>
    <w:rsid w:val="001D4193"/>
    <w:rsid w:val="001D55E5"/>
    <w:rsid w:val="001E2522"/>
    <w:rsid w:val="001E384C"/>
    <w:rsid w:val="001F1F3C"/>
    <w:rsid w:val="002009F3"/>
    <w:rsid w:val="0020379C"/>
    <w:rsid w:val="00207012"/>
    <w:rsid w:val="0021004B"/>
    <w:rsid w:val="00213B34"/>
    <w:rsid w:val="002161D7"/>
    <w:rsid w:val="00217B0E"/>
    <w:rsid w:val="002231B9"/>
    <w:rsid w:val="002258A9"/>
    <w:rsid w:val="00225C6D"/>
    <w:rsid w:val="0023218C"/>
    <w:rsid w:val="002345DA"/>
    <w:rsid w:val="00235F64"/>
    <w:rsid w:val="00236464"/>
    <w:rsid w:val="0024074A"/>
    <w:rsid w:val="0024111C"/>
    <w:rsid w:val="00242126"/>
    <w:rsid w:val="0024246C"/>
    <w:rsid w:val="00247D11"/>
    <w:rsid w:val="00250354"/>
    <w:rsid w:val="0025325A"/>
    <w:rsid w:val="00253277"/>
    <w:rsid w:val="002545F7"/>
    <w:rsid w:val="00260C91"/>
    <w:rsid w:val="00262A2B"/>
    <w:rsid w:val="0026304C"/>
    <w:rsid w:val="002647B9"/>
    <w:rsid w:val="00266683"/>
    <w:rsid w:val="00284480"/>
    <w:rsid w:val="00284577"/>
    <w:rsid w:val="002859C2"/>
    <w:rsid w:val="00293818"/>
    <w:rsid w:val="00295966"/>
    <w:rsid w:val="0029658E"/>
    <w:rsid w:val="00297073"/>
    <w:rsid w:val="002A3742"/>
    <w:rsid w:val="002A7486"/>
    <w:rsid w:val="002B07D8"/>
    <w:rsid w:val="002C6361"/>
    <w:rsid w:val="002D02F9"/>
    <w:rsid w:val="002D2D62"/>
    <w:rsid w:val="002D7B20"/>
    <w:rsid w:val="002E3BEE"/>
    <w:rsid w:val="002E5117"/>
    <w:rsid w:val="002E5355"/>
    <w:rsid w:val="002E6A78"/>
    <w:rsid w:val="002E6AB2"/>
    <w:rsid w:val="002F1EEC"/>
    <w:rsid w:val="002F282F"/>
    <w:rsid w:val="002F31D4"/>
    <w:rsid w:val="002F5C2C"/>
    <w:rsid w:val="002F5F5D"/>
    <w:rsid w:val="002F72EA"/>
    <w:rsid w:val="00301D83"/>
    <w:rsid w:val="003023D8"/>
    <w:rsid w:val="00302E9C"/>
    <w:rsid w:val="0031024C"/>
    <w:rsid w:val="0031211B"/>
    <w:rsid w:val="0031411D"/>
    <w:rsid w:val="00315BA3"/>
    <w:rsid w:val="003203E2"/>
    <w:rsid w:val="00320CEA"/>
    <w:rsid w:val="00320FB3"/>
    <w:rsid w:val="00321AD2"/>
    <w:rsid w:val="00323EB1"/>
    <w:rsid w:val="00324397"/>
    <w:rsid w:val="003301A8"/>
    <w:rsid w:val="00330D21"/>
    <w:rsid w:val="00333D5C"/>
    <w:rsid w:val="003351E5"/>
    <w:rsid w:val="003363FA"/>
    <w:rsid w:val="00340ED8"/>
    <w:rsid w:val="00341D49"/>
    <w:rsid w:val="00345E57"/>
    <w:rsid w:val="00347CDC"/>
    <w:rsid w:val="00352400"/>
    <w:rsid w:val="0036105A"/>
    <w:rsid w:val="00370C33"/>
    <w:rsid w:val="00371892"/>
    <w:rsid w:val="00372278"/>
    <w:rsid w:val="00373A2F"/>
    <w:rsid w:val="00373DDC"/>
    <w:rsid w:val="00374B37"/>
    <w:rsid w:val="00381C32"/>
    <w:rsid w:val="00382305"/>
    <w:rsid w:val="0038673E"/>
    <w:rsid w:val="003934B3"/>
    <w:rsid w:val="00394D4F"/>
    <w:rsid w:val="003960DD"/>
    <w:rsid w:val="003965B6"/>
    <w:rsid w:val="00397ECF"/>
    <w:rsid w:val="003A3F18"/>
    <w:rsid w:val="003A7F32"/>
    <w:rsid w:val="003B1979"/>
    <w:rsid w:val="003B3B72"/>
    <w:rsid w:val="003C3362"/>
    <w:rsid w:val="003C3889"/>
    <w:rsid w:val="003C47F4"/>
    <w:rsid w:val="003C4E6B"/>
    <w:rsid w:val="003C7C52"/>
    <w:rsid w:val="003D01A7"/>
    <w:rsid w:val="003D08E2"/>
    <w:rsid w:val="003D1EA0"/>
    <w:rsid w:val="003E0E7C"/>
    <w:rsid w:val="003E1247"/>
    <w:rsid w:val="003E143E"/>
    <w:rsid w:val="003E1C25"/>
    <w:rsid w:val="003E2EC7"/>
    <w:rsid w:val="003E63AC"/>
    <w:rsid w:val="003F0DB6"/>
    <w:rsid w:val="003F1E2E"/>
    <w:rsid w:val="003F2ED2"/>
    <w:rsid w:val="003F4BDB"/>
    <w:rsid w:val="003F6CB9"/>
    <w:rsid w:val="003F773D"/>
    <w:rsid w:val="003F7F2C"/>
    <w:rsid w:val="0040381D"/>
    <w:rsid w:val="0041312B"/>
    <w:rsid w:val="0041657C"/>
    <w:rsid w:val="00416758"/>
    <w:rsid w:val="004201C1"/>
    <w:rsid w:val="00420735"/>
    <w:rsid w:val="004212C8"/>
    <w:rsid w:val="00421AC0"/>
    <w:rsid w:val="0042485F"/>
    <w:rsid w:val="00426DD2"/>
    <w:rsid w:val="004274D6"/>
    <w:rsid w:val="00427A64"/>
    <w:rsid w:val="00427E5E"/>
    <w:rsid w:val="00432C45"/>
    <w:rsid w:val="00434A01"/>
    <w:rsid w:val="00435958"/>
    <w:rsid w:val="00435A90"/>
    <w:rsid w:val="00441D71"/>
    <w:rsid w:val="0044478B"/>
    <w:rsid w:val="004458F1"/>
    <w:rsid w:val="00445CD4"/>
    <w:rsid w:val="00445D15"/>
    <w:rsid w:val="0045148B"/>
    <w:rsid w:val="00451C2D"/>
    <w:rsid w:val="00456E3F"/>
    <w:rsid w:val="00460D26"/>
    <w:rsid w:val="00464878"/>
    <w:rsid w:val="004723AC"/>
    <w:rsid w:val="00480CC7"/>
    <w:rsid w:val="00482EB9"/>
    <w:rsid w:val="00483C3E"/>
    <w:rsid w:val="00486A47"/>
    <w:rsid w:val="00494D55"/>
    <w:rsid w:val="004A3D10"/>
    <w:rsid w:val="004A6570"/>
    <w:rsid w:val="004B00C5"/>
    <w:rsid w:val="004B01B8"/>
    <w:rsid w:val="004B1FE9"/>
    <w:rsid w:val="004B20D7"/>
    <w:rsid w:val="004B27AB"/>
    <w:rsid w:val="004B335A"/>
    <w:rsid w:val="004B5A2A"/>
    <w:rsid w:val="004B633F"/>
    <w:rsid w:val="004B69AF"/>
    <w:rsid w:val="004C1BFD"/>
    <w:rsid w:val="004C479F"/>
    <w:rsid w:val="004C607F"/>
    <w:rsid w:val="004C7CAA"/>
    <w:rsid w:val="004D2060"/>
    <w:rsid w:val="004D2D26"/>
    <w:rsid w:val="004D517B"/>
    <w:rsid w:val="004D56D7"/>
    <w:rsid w:val="004D6BE9"/>
    <w:rsid w:val="004E36C4"/>
    <w:rsid w:val="004E5CF6"/>
    <w:rsid w:val="004E7190"/>
    <w:rsid w:val="004F4620"/>
    <w:rsid w:val="004F4F77"/>
    <w:rsid w:val="004F5755"/>
    <w:rsid w:val="004F7FFE"/>
    <w:rsid w:val="005002D9"/>
    <w:rsid w:val="00505EB5"/>
    <w:rsid w:val="00512D82"/>
    <w:rsid w:val="00514BCD"/>
    <w:rsid w:val="0052199D"/>
    <w:rsid w:val="00522A8D"/>
    <w:rsid w:val="005234AD"/>
    <w:rsid w:val="0052475E"/>
    <w:rsid w:val="00525C6D"/>
    <w:rsid w:val="00535951"/>
    <w:rsid w:val="00540B5A"/>
    <w:rsid w:val="00546041"/>
    <w:rsid w:val="00546D19"/>
    <w:rsid w:val="00547058"/>
    <w:rsid w:val="00552DDF"/>
    <w:rsid w:val="00555CC4"/>
    <w:rsid w:val="00560428"/>
    <w:rsid w:val="005612F9"/>
    <w:rsid w:val="00561E0A"/>
    <w:rsid w:val="00567795"/>
    <w:rsid w:val="00570019"/>
    <w:rsid w:val="00571F5B"/>
    <w:rsid w:val="00583368"/>
    <w:rsid w:val="00587E42"/>
    <w:rsid w:val="00590E36"/>
    <w:rsid w:val="0059389D"/>
    <w:rsid w:val="005A3B57"/>
    <w:rsid w:val="005A6B3E"/>
    <w:rsid w:val="005B4C69"/>
    <w:rsid w:val="005B4D77"/>
    <w:rsid w:val="005B55AB"/>
    <w:rsid w:val="005C027A"/>
    <w:rsid w:val="005C0A2B"/>
    <w:rsid w:val="005C3522"/>
    <w:rsid w:val="005C4B9A"/>
    <w:rsid w:val="005D1C83"/>
    <w:rsid w:val="005D6AFB"/>
    <w:rsid w:val="005E6DB9"/>
    <w:rsid w:val="005F51E5"/>
    <w:rsid w:val="005F6179"/>
    <w:rsid w:val="005F64A5"/>
    <w:rsid w:val="00600A10"/>
    <w:rsid w:val="006017ED"/>
    <w:rsid w:val="006022E3"/>
    <w:rsid w:val="00604EDB"/>
    <w:rsid w:val="006072D5"/>
    <w:rsid w:val="00611559"/>
    <w:rsid w:val="0061371E"/>
    <w:rsid w:val="00625DA5"/>
    <w:rsid w:val="00630698"/>
    <w:rsid w:val="0063279C"/>
    <w:rsid w:val="00635472"/>
    <w:rsid w:val="006404C8"/>
    <w:rsid w:val="006428BA"/>
    <w:rsid w:val="00647F97"/>
    <w:rsid w:val="00652D73"/>
    <w:rsid w:val="00653DBD"/>
    <w:rsid w:val="00657714"/>
    <w:rsid w:val="00660516"/>
    <w:rsid w:val="0066079C"/>
    <w:rsid w:val="00666376"/>
    <w:rsid w:val="006735D0"/>
    <w:rsid w:val="006739E9"/>
    <w:rsid w:val="0067738E"/>
    <w:rsid w:val="006838DB"/>
    <w:rsid w:val="0068475A"/>
    <w:rsid w:val="00685225"/>
    <w:rsid w:val="006860D7"/>
    <w:rsid w:val="00692926"/>
    <w:rsid w:val="00692DA2"/>
    <w:rsid w:val="00695402"/>
    <w:rsid w:val="00696723"/>
    <w:rsid w:val="00696C9B"/>
    <w:rsid w:val="006A03F4"/>
    <w:rsid w:val="006A1A85"/>
    <w:rsid w:val="006A3C5B"/>
    <w:rsid w:val="006A6EAD"/>
    <w:rsid w:val="006B0085"/>
    <w:rsid w:val="006B05DC"/>
    <w:rsid w:val="006B23C8"/>
    <w:rsid w:val="006B2F30"/>
    <w:rsid w:val="006B3C24"/>
    <w:rsid w:val="006B664D"/>
    <w:rsid w:val="006B7B23"/>
    <w:rsid w:val="006C1578"/>
    <w:rsid w:val="006C2116"/>
    <w:rsid w:val="006C478C"/>
    <w:rsid w:val="006C78A9"/>
    <w:rsid w:val="006D3E7A"/>
    <w:rsid w:val="006D6FA4"/>
    <w:rsid w:val="006E2D45"/>
    <w:rsid w:val="006E6506"/>
    <w:rsid w:val="006F26D5"/>
    <w:rsid w:val="006F2C37"/>
    <w:rsid w:val="006F7661"/>
    <w:rsid w:val="007018D4"/>
    <w:rsid w:val="00702407"/>
    <w:rsid w:val="0070465D"/>
    <w:rsid w:val="00706915"/>
    <w:rsid w:val="00711564"/>
    <w:rsid w:val="00715690"/>
    <w:rsid w:val="007156BD"/>
    <w:rsid w:val="00721049"/>
    <w:rsid w:val="0072276D"/>
    <w:rsid w:val="00724819"/>
    <w:rsid w:val="00725938"/>
    <w:rsid w:val="00726318"/>
    <w:rsid w:val="007268E5"/>
    <w:rsid w:val="00730CFC"/>
    <w:rsid w:val="007311C4"/>
    <w:rsid w:val="007352FD"/>
    <w:rsid w:val="0073607D"/>
    <w:rsid w:val="00736E0C"/>
    <w:rsid w:val="00740C55"/>
    <w:rsid w:val="00747BDB"/>
    <w:rsid w:val="007504F4"/>
    <w:rsid w:val="00753C5B"/>
    <w:rsid w:val="0075723F"/>
    <w:rsid w:val="0076380B"/>
    <w:rsid w:val="00764C23"/>
    <w:rsid w:val="007658F4"/>
    <w:rsid w:val="00765A44"/>
    <w:rsid w:val="00765BFE"/>
    <w:rsid w:val="00771B95"/>
    <w:rsid w:val="00772043"/>
    <w:rsid w:val="007742CF"/>
    <w:rsid w:val="00776638"/>
    <w:rsid w:val="007769E0"/>
    <w:rsid w:val="007803BD"/>
    <w:rsid w:val="007863C1"/>
    <w:rsid w:val="00791158"/>
    <w:rsid w:val="007931C9"/>
    <w:rsid w:val="00796164"/>
    <w:rsid w:val="00797AD6"/>
    <w:rsid w:val="007B57D9"/>
    <w:rsid w:val="007B5872"/>
    <w:rsid w:val="007B6AC7"/>
    <w:rsid w:val="007B6E03"/>
    <w:rsid w:val="007B6F76"/>
    <w:rsid w:val="007C3D34"/>
    <w:rsid w:val="007C7B1E"/>
    <w:rsid w:val="007C7F6E"/>
    <w:rsid w:val="007D1122"/>
    <w:rsid w:val="007D2D63"/>
    <w:rsid w:val="007D4DB6"/>
    <w:rsid w:val="007D50D4"/>
    <w:rsid w:val="007E1594"/>
    <w:rsid w:val="007E21CE"/>
    <w:rsid w:val="007E715C"/>
    <w:rsid w:val="007E7CBB"/>
    <w:rsid w:val="007F4027"/>
    <w:rsid w:val="007F5C33"/>
    <w:rsid w:val="00801EBD"/>
    <w:rsid w:val="008038AA"/>
    <w:rsid w:val="00803FB1"/>
    <w:rsid w:val="008041FF"/>
    <w:rsid w:val="008107EF"/>
    <w:rsid w:val="00811F88"/>
    <w:rsid w:val="00813615"/>
    <w:rsid w:val="008160B2"/>
    <w:rsid w:val="00817C8F"/>
    <w:rsid w:val="00821EC3"/>
    <w:rsid w:val="008238F2"/>
    <w:rsid w:val="008251FE"/>
    <w:rsid w:val="00832038"/>
    <w:rsid w:val="008347A0"/>
    <w:rsid w:val="00851D36"/>
    <w:rsid w:val="00852F23"/>
    <w:rsid w:val="008530F3"/>
    <w:rsid w:val="00853CBE"/>
    <w:rsid w:val="00854B70"/>
    <w:rsid w:val="008563F5"/>
    <w:rsid w:val="00857115"/>
    <w:rsid w:val="008572BC"/>
    <w:rsid w:val="00864ABA"/>
    <w:rsid w:val="00866F2E"/>
    <w:rsid w:val="0086748C"/>
    <w:rsid w:val="008675FC"/>
    <w:rsid w:val="008700F1"/>
    <w:rsid w:val="00871295"/>
    <w:rsid w:val="00872E45"/>
    <w:rsid w:val="00874DE3"/>
    <w:rsid w:val="00884B3C"/>
    <w:rsid w:val="008911D4"/>
    <w:rsid w:val="0089380F"/>
    <w:rsid w:val="00896CA2"/>
    <w:rsid w:val="00897F4C"/>
    <w:rsid w:val="008A06F6"/>
    <w:rsid w:val="008A3396"/>
    <w:rsid w:val="008A5A0E"/>
    <w:rsid w:val="008A66D2"/>
    <w:rsid w:val="008B0648"/>
    <w:rsid w:val="008B4C67"/>
    <w:rsid w:val="008B7AF1"/>
    <w:rsid w:val="008D0DA2"/>
    <w:rsid w:val="008D1BC4"/>
    <w:rsid w:val="008D3655"/>
    <w:rsid w:val="008D50B5"/>
    <w:rsid w:val="008D6609"/>
    <w:rsid w:val="008E120A"/>
    <w:rsid w:val="008E1ED2"/>
    <w:rsid w:val="008E2830"/>
    <w:rsid w:val="008E5DE1"/>
    <w:rsid w:val="008E680F"/>
    <w:rsid w:val="008E6CFA"/>
    <w:rsid w:val="008E6EFA"/>
    <w:rsid w:val="008F6A44"/>
    <w:rsid w:val="009025E0"/>
    <w:rsid w:val="00902C63"/>
    <w:rsid w:val="00906058"/>
    <w:rsid w:val="009067A1"/>
    <w:rsid w:val="00921A02"/>
    <w:rsid w:val="00921E31"/>
    <w:rsid w:val="00923BA9"/>
    <w:rsid w:val="009278F7"/>
    <w:rsid w:val="00940784"/>
    <w:rsid w:val="00941206"/>
    <w:rsid w:val="0094379D"/>
    <w:rsid w:val="009479BE"/>
    <w:rsid w:val="00950FA0"/>
    <w:rsid w:val="00953351"/>
    <w:rsid w:val="00956F9D"/>
    <w:rsid w:val="0096226C"/>
    <w:rsid w:val="00964299"/>
    <w:rsid w:val="00970C25"/>
    <w:rsid w:val="00973676"/>
    <w:rsid w:val="009778F0"/>
    <w:rsid w:val="00987A50"/>
    <w:rsid w:val="00997EC0"/>
    <w:rsid w:val="009A04E2"/>
    <w:rsid w:val="009A4558"/>
    <w:rsid w:val="009B3BEC"/>
    <w:rsid w:val="009B58C6"/>
    <w:rsid w:val="009B6549"/>
    <w:rsid w:val="009B7894"/>
    <w:rsid w:val="009C2174"/>
    <w:rsid w:val="009C4E1C"/>
    <w:rsid w:val="009D0B07"/>
    <w:rsid w:val="009D65ED"/>
    <w:rsid w:val="009E0959"/>
    <w:rsid w:val="009E2730"/>
    <w:rsid w:val="009E5D37"/>
    <w:rsid w:val="009F1467"/>
    <w:rsid w:val="009F4397"/>
    <w:rsid w:val="009F5749"/>
    <w:rsid w:val="009F5D60"/>
    <w:rsid w:val="009F783A"/>
    <w:rsid w:val="00A0316F"/>
    <w:rsid w:val="00A07A1D"/>
    <w:rsid w:val="00A12C1B"/>
    <w:rsid w:val="00A15121"/>
    <w:rsid w:val="00A15315"/>
    <w:rsid w:val="00A16D63"/>
    <w:rsid w:val="00A240E5"/>
    <w:rsid w:val="00A25490"/>
    <w:rsid w:val="00A30417"/>
    <w:rsid w:val="00A341E1"/>
    <w:rsid w:val="00A34B8B"/>
    <w:rsid w:val="00A376F9"/>
    <w:rsid w:val="00A4763F"/>
    <w:rsid w:val="00A51FE8"/>
    <w:rsid w:val="00A5500E"/>
    <w:rsid w:val="00A60B52"/>
    <w:rsid w:val="00A65F64"/>
    <w:rsid w:val="00A72DFE"/>
    <w:rsid w:val="00A730B9"/>
    <w:rsid w:val="00A73608"/>
    <w:rsid w:val="00A74101"/>
    <w:rsid w:val="00A77FA3"/>
    <w:rsid w:val="00A82A52"/>
    <w:rsid w:val="00A83E5C"/>
    <w:rsid w:val="00A90EAB"/>
    <w:rsid w:val="00A977B7"/>
    <w:rsid w:val="00A97C73"/>
    <w:rsid w:val="00AA17D0"/>
    <w:rsid w:val="00AA1D68"/>
    <w:rsid w:val="00AA212F"/>
    <w:rsid w:val="00AA3F89"/>
    <w:rsid w:val="00AA5025"/>
    <w:rsid w:val="00AA5982"/>
    <w:rsid w:val="00AB0DEB"/>
    <w:rsid w:val="00AB41FC"/>
    <w:rsid w:val="00AB6532"/>
    <w:rsid w:val="00AB7D82"/>
    <w:rsid w:val="00AC0189"/>
    <w:rsid w:val="00AC0254"/>
    <w:rsid w:val="00AC23E9"/>
    <w:rsid w:val="00AD1781"/>
    <w:rsid w:val="00AD34AA"/>
    <w:rsid w:val="00AD4BC0"/>
    <w:rsid w:val="00AE05F8"/>
    <w:rsid w:val="00AE0C23"/>
    <w:rsid w:val="00AE737D"/>
    <w:rsid w:val="00AF24AC"/>
    <w:rsid w:val="00AF3780"/>
    <w:rsid w:val="00AF398D"/>
    <w:rsid w:val="00B03057"/>
    <w:rsid w:val="00B04A74"/>
    <w:rsid w:val="00B053E1"/>
    <w:rsid w:val="00B10451"/>
    <w:rsid w:val="00B11415"/>
    <w:rsid w:val="00B2030B"/>
    <w:rsid w:val="00B20C59"/>
    <w:rsid w:val="00B227DC"/>
    <w:rsid w:val="00B26057"/>
    <w:rsid w:val="00B37D55"/>
    <w:rsid w:val="00B40874"/>
    <w:rsid w:val="00B422D6"/>
    <w:rsid w:val="00B42F94"/>
    <w:rsid w:val="00B46A25"/>
    <w:rsid w:val="00B534C8"/>
    <w:rsid w:val="00B54A06"/>
    <w:rsid w:val="00B56955"/>
    <w:rsid w:val="00B62235"/>
    <w:rsid w:val="00B629ED"/>
    <w:rsid w:val="00B6534A"/>
    <w:rsid w:val="00B6635C"/>
    <w:rsid w:val="00B702B1"/>
    <w:rsid w:val="00B705A0"/>
    <w:rsid w:val="00B801E6"/>
    <w:rsid w:val="00B831B6"/>
    <w:rsid w:val="00B85BCA"/>
    <w:rsid w:val="00B871F6"/>
    <w:rsid w:val="00B90137"/>
    <w:rsid w:val="00B931E3"/>
    <w:rsid w:val="00B97D9C"/>
    <w:rsid w:val="00BA662F"/>
    <w:rsid w:val="00BA69D8"/>
    <w:rsid w:val="00BB0359"/>
    <w:rsid w:val="00BB1BEE"/>
    <w:rsid w:val="00BB2C02"/>
    <w:rsid w:val="00BB2CF0"/>
    <w:rsid w:val="00BB30ED"/>
    <w:rsid w:val="00BB3E17"/>
    <w:rsid w:val="00BC4C01"/>
    <w:rsid w:val="00BC73CA"/>
    <w:rsid w:val="00BE7AD7"/>
    <w:rsid w:val="00BE7DFF"/>
    <w:rsid w:val="00BF327C"/>
    <w:rsid w:val="00BF36BB"/>
    <w:rsid w:val="00BF54EE"/>
    <w:rsid w:val="00BF6F91"/>
    <w:rsid w:val="00C00E7D"/>
    <w:rsid w:val="00C0180D"/>
    <w:rsid w:val="00C025BD"/>
    <w:rsid w:val="00C02C11"/>
    <w:rsid w:val="00C0783A"/>
    <w:rsid w:val="00C1087B"/>
    <w:rsid w:val="00C11713"/>
    <w:rsid w:val="00C245D1"/>
    <w:rsid w:val="00C2662B"/>
    <w:rsid w:val="00C268BC"/>
    <w:rsid w:val="00C34B0C"/>
    <w:rsid w:val="00C40498"/>
    <w:rsid w:val="00C4234D"/>
    <w:rsid w:val="00C43773"/>
    <w:rsid w:val="00C46663"/>
    <w:rsid w:val="00C50029"/>
    <w:rsid w:val="00C56E74"/>
    <w:rsid w:val="00C63049"/>
    <w:rsid w:val="00C6335E"/>
    <w:rsid w:val="00C644C9"/>
    <w:rsid w:val="00C64A83"/>
    <w:rsid w:val="00C663E9"/>
    <w:rsid w:val="00C66A08"/>
    <w:rsid w:val="00C71748"/>
    <w:rsid w:val="00C7343B"/>
    <w:rsid w:val="00C73B29"/>
    <w:rsid w:val="00C87928"/>
    <w:rsid w:val="00C87F57"/>
    <w:rsid w:val="00C91414"/>
    <w:rsid w:val="00C916EF"/>
    <w:rsid w:val="00C92136"/>
    <w:rsid w:val="00C94F2A"/>
    <w:rsid w:val="00C95073"/>
    <w:rsid w:val="00C96B4B"/>
    <w:rsid w:val="00C97FB5"/>
    <w:rsid w:val="00CA379B"/>
    <w:rsid w:val="00CA5ADE"/>
    <w:rsid w:val="00CB2140"/>
    <w:rsid w:val="00CC0841"/>
    <w:rsid w:val="00CC5D9C"/>
    <w:rsid w:val="00CD0926"/>
    <w:rsid w:val="00CD1C10"/>
    <w:rsid w:val="00CD449D"/>
    <w:rsid w:val="00CD5362"/>
    <w:rsid w:val="00CD7965"/>
    <w:rsid w:val="00CE186C"/>
    <w:rsid w:val="00CE1898"/>
    <w:rsid w:val="00CE39A4"/>
    <w:rsid w:val="00CE420F"/>
    <w:rsid w:val="00CE42C9"/>
    <w:rsid w:val="00CE6C70"/>
    <w:rsid w:val="00CE76B6"/>
    <w:rsid w:val="00CF0C48"/>
    <w:rsid w:val="00CF1114"/>
    <w:rsid w:val="00CF1977"/>
    <w:rsid w:val="00CF48B0"/>
    <w:rsid w:val="00CF4F0B"/>
    <w:rsid w:val="00CF6BCC"/>
    <w:rsid w:val="00CF6D0B"/>
    <w:rsid w:val="00D00EDA"/>
    <w:rsid w:val="00D02BAD"/>
    <w:rsid w:val="00D04685"/>
    <w:rsid w:val="00D05AE7"/>
    <w:rsid w:val="00D06143"/>
    <w:rsid w:val="00D1216B"/>
    <w:rsid w:val="00D26B04"/>
    <w:rsid w:val="00D34713"/>
    <w:rsid w:val="00D354BA"/>
    <w:rsid w:val="00D37738"/>
    <w:rsid w:val="00D412FD"/>
    <w:rsid w:val="00D424E0"/>
    <w:rsid w:val="00D427BB"/>
    <w:rsid w:val="00D45AA5"/>
    <w:rsid w:val="00D461F6"/>
    <w:rsid w:val="00D47D2F"/>
    <w:rsid w:val="00D54DBF"/>
    <w:rsid w:val="00D56823"/>
    <w:rsid w:val="00D60C4B"/>
    <w:rsid w:val="00D62963"/>
    <w:rsid w:val="00D64D93"/>
    <w:rsid w:val="00D80E84"/>
    <w:rsid w:val="00D830FA"/>
    <w:rsid w:val="00D832A9"/>
    <w:rsid w:val="00D86E1F"/>
    <w:rsid w:val="00D903D3"/>
    <w:rsid w:val="00D91455"/>
    <w:rsid w:val="00D91B42"/>
    <w:rsid w:val="00D97EB0"/>
    <w:rsid w:val="00DC1B02"/>
    <w:rsid w:val="00DC510B"/>
    <w:rsid w:val="00DC5F41"/>
    <w:rsid w:val="00DD0E80"/>
    <w:rsid w:val="00DD183B"/>
    <w:rsid w:val="00DD272E"/>
    <w:rsid w:val="00DD3090"/>
    <w:rsid w:val="00DD737F"/>
    <w:rsid w:val="00DD783E"/>
    <w:rsid w:val="00DE1BA1"/>
    <w:rsid w:val="00DE384B"/>
    <w:rsid w:val="00DE6522"/>
    <w:rsid w:val="00DF00F7"/>
    <w:rsid w:val="00DF1EC9"/>
    <w:rsid w:val="00DF53C4"/>
    <w:rsid w:val="00DF5EDE"/>
    <w:rsid w:val="00E0420A"/>
    <w:rsid w:val="00E042C3"/>
    <w:rsid w:val="00E07E95"/>
    <w:rsid w:val="00E11516"/>
    <w:rsid w:val="00E118CA"/>
    <w:rsid w:val="00E135D3"/>
    <w:rsid w:val="00E13CA9"/>
    <w:rsid w:val="00E14D41"/>
    <w:rsid w:val="00E161C1"/>
    <w:rsid w:val="00E16ED6"/>
    <w:rsid w:val="00E266B4"/>
    <w:rsid w:val="00E27B4A"/>
    <w:rsid w:val="00E27C80"/>
    <w:rsid w:val="00E304BD"/>
    <w:rsid w:val="00E31971"/>
    <w:rsid w:val="00E32A82"/>
    <w:rsid w:val="00E3597E"/>
    <w:rsid w:val="00E36403"/>
    <w:rsid w:val="00E37511"/>
    <w:rsid w:val="00E37792"/>
    <w:rsid w:val="00E428FA"/>
    <w:rsid w:val="00E53DA6"/>
    <w:rsid w:val="00E54A7D"/>
    <w:rsid w:val="00E627C0"/>
    <w:rsid w:val="00E65AAB"/>
    <w:rsid w:val="00E660BE"/>
    <w:rsid w:val="00E677DB"/>
    <w:rsid w:val="00E67824"/>
    <w:rsid w:val="00E70ECB"/>
    <w:rsid w:val="00E717C4"/>
    <w:rsid w:val="00E73A69"/>
    <w:rsid w:val="00E74C4B"/>
    <w:rsid w:val="00E754D5"/>
    <w:rsid w:val="00E81423"/>
    <w:rsid w:val="00E83EC0"/>
    <w:rsid w:val="00E86C41"/>
    <w:rsid w:val="00E8748A"/>
    <w:rsid w:val="00E9372F"/>
    <w:rsid w:val="00E94CA9"/>
    <w:rsid w:val="00E95C8D"/>
    <w:rsid w:val="00EA0667"/>
    <w:rsid w:val="00EA1D48"/>
    <w:rsid w:val="00EA2ADE"/>
    <w:rsid w:val="00EA354B"/>
    <w:rsid w:val="00EA6B7E"/>
    <w:rsid w:val="00EB13D3"/>
    <w:rsid w:val="00EB222A"/>
    <w:rsid w:val="00EB3558"/>
    <w:rsid w:val="00EB53A9"/>
    <w:rsid w:val="00EC1325"/>
    <w:rsid w:val="00EC22FD"/>
    <w:rsid w:val="00EC3975"/>
    <w:rsid w:val="00EC55D9"/>
    <w:rsid w:val="00EC6D53"/>
    <w:rsid w:val="00EE156E"/>
    <w:rsid w:val="00EE566D"/>
    <w:rsid w:val="00EE5728"/>
    <w:rsid w:val="00EF049D"/>
    <w:rsid w:val="00EF0D5B"/>
    <w:rsid w:val="00EF4AAD"/>
    <w:rsid w:val="00EF7EB4"/>
    <w:rsid w:val="00F05355"/>
    <w:rsid w:val="00F058F7"/>
    <w:rsid w:val="00F0647B"/>
    <w:rsid w:val="00F11067"/>
    <w:rsid w:val="00F12650"/>
    <w:rsid w:val="00F12DB9"/>
    <w:rsid w:val="00F22482"/>
    <w:rsid w:val="00F238D1"/>
    <w:rsid w:val="00F24444"/>
    <w:rsid w:val="00F330DA"/>
    <w:rsid w:val="00F331DE"/>
    <w:rsid w:val="00F35CC2"/>
    <w:rsid w:val="00F41219"/>
    <w:rsid w:val="00F41678"/>
    <w:rsid w:val="00F4346A"/>
    <w:rsid w:val="00F43D9B"/>
    <w:rsid w:val="00F44D92"/>
    <w:rsid w:val="00F45A51"/>
    <w:rsid w:val="00F54331"/>
    <w:rsid w:val="00F5445D"/>
    <w:rsid w:val="00F56340"/>
    <w:rsid w:val="00F56C24"/>
    <w:rsid w:val="00F60A2D"/>
    <w:rsid w:val="00F614C4"/>
    <w:rsid w:val="00F62EE8"/>
    <w:rsid w:val="00F66D3D"/>
    <w:rsid w:val="00F67471"/>
    <w:rsid w:val="00F677D9"/>
    <w:rsid w:val="00F80AD6"/>
    <w:rsid w:val="00F8168E"/>
    <w:rsid w:val="00F95869"/>
    <w:rsid w:val="00F96845"/>
    <w:rsid w:val="00F97693"/>
    <w:rsid w:val="00FA0910"/>
    <w:rsid w:val="00FA09AF"/>
    <w:rsid w:val="00FA492F"/>
    <w:rsid w:val="00FB332B"/>
    <w:rsid w:val="00FB38CF"/>
    <w:rsid w:val="00FB4EE3"/>
    <w:rsid w:val="00FB7CB3"/>
    <w:rsid w:val="00FC0138"/>
    <w:rsid w:val="00FC1844"/>
    <w:rsid w:val="00FC1DE4"/>
    <w:rsid w:val="00FC3D85"/>
    <w:rsid w:val="00FC6846"/>
    <w:rsid w:val="00FD1642"/>
    <w:rsid w:val="00FD3CCD"/>
    <w:rsid w:val="00FE0CDC"/>
    <w:rsid w:val="00FE37E2"/>
    <w:rsid w:val="00FE4232"/>
    <w:rsid w:val="00FE5DB9"/>
    <w:rsid w:val="00FE6DFB"/>
    <w:rsid w:val="00FF382F"/>
    <w:rsid w:val="00FF3AA3"/>
    <w:rsid w:val="00FF4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371892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71892"/>
    <w:pPr>
      <w:keepNext/>
      <w:keepLines/>
      <w:suppressAutoHyphens/>
      <w:spacing w:before="360" w:after="240"/>
      <w:jc w:val="center"/>
      <w:outlineLvl w:val="0"/>
    </w:pPr>
    <w:rPr>
      <w:rFonts w:ascii="Arial" w:hAnsi="Arial" w:cs="Arial"/>
      <w:b/>
      <w:bCs/>
      <w:caps/>
      <w:kern w:val="28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371892"/>
    <w:pPr>
      <w:keepNext/>
      <w:keepLines/>
      <w:suppressAutoHyphens/>
      <w:spacing w:before="240" w:after="120"/>
      <w:jc w:val="center"/>
      <w:outlineLvl w:val="1"/>
    </w:pPr>
    <w:rPr>
      <w:b/>
      <w:bCs/>
      <w:kern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71892"/>
    <w:pPr>
      <w:keepNext/>
      <w:spacing w:before="240" w:after="120"/>
      <w:jc w:val="center"/>
      <w:outlineLvl w:val="2"/>
    </w:pPr>
    <w:rPr>
      <w:caps/>
    </w:rPr>
  </w:style>
  <w:style w:type="paragraph" w:styleId="Heading6">
    <w:name w:val="heading 6"/>
    <w:basedOn w:val="Normal"/>
    <w:next w:val="Normal"/>
    <w:link w:val="Heading6Char"/>
    <w:uiPriority w:val="99"/>
    <w:qFormat/>
    <w:rsid w:val="00DF5EDE"/>
    <w:pPr>
      <w:spacing w:before="240" w:after="60"/>
      <w:outlineLvl w:val="5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F378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40C5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40C5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40C55"/>
    <w:rPr>
      <w:rFonts w:ascii="Cambria" w:hAnsi="Cambria" w:cs="Times New Roman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40C55"/>
    <w:rPr>
      <w:rFonts w:ascii="Calibri" w:hAnsi="Calibri" w:cs="Times New Roman"/>
      <w:b/>
      <w:bCs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40C55"/>
    <w:rPr>
      <w:rFonts w:ascii="Cambria" w:hAnsi="Cambria" w:cs="Times New Roman"/>
    </w:rPr>
  </w:style>
  <w:style w:type="paragraph" w:styleId="Header">
    <w:name w:val="header"/>
    <w:basedOn w:val="Normal"/>
    <w:link w:val="HeaderChar"/>
    <w:uiPriority w:val="99"/>
    <w:rsid w:val="0037189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40C55"/>
    <w:rPr>
      <w:rFonts w:cs="Times New Roman"/>
      <w:sz w:val="28"/>
      <w:szCs w:val="28"/>
    </w:rPr>
  </w:style>
  <w:style w:type="paragraph" w:customStyle="1" w:styleId="a">
    <w:name w:val="Адресат"/>
    <w:basedOn w:val="Normal"/>
    <w:next w:val="BodyText"/>
    <w:autoRedefine/>
    <w:uiPriority w:val="99"/>
    <w:rsid w:val="00371892"/>
    <w:pPr>
      <w:spacing w:before="960" w:after="960"/>
      <w:ind w:left="4536"/>
    </w:pPr>
  </w:style>
  <w:style w:type="paragraph" w:styleId="BodyText">
    <w:name w:val="Body Text"/>
    <w:basedOn w:val="Normal"/>
    <w:link w:val="BodyTextChar"/>
    <w:uiPriority w:val="99"/>
    <w:rsid w:val="00371892"/>
    <w:pPr>
      <w:spacing w:after="120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40C55"/>
    <w:rPr>
      <w:rFonts w:cs="Times New Roman"/>
      <w:sz w:val="28"/>
      <w:szCs w:val="28"/>
    </w:rPr>
  </w:style>
  <w:style w:type="character" w:styleId="PageNumber">
    <w:name w:val="page number"/>
    <w:basedOn w:val="DefaultParagraphFont"/>
    <w:uiPriority w:val="99"/>
    <w:rsid w:val="00371892"/>
    <w:rPr>
      <w:rFonts w:cs="Times New Roman"/>
    </w:rPr>
  </w:style>
  <w:style w:type="paragraph" w:customStyle="1" w:styleId="a0">
    <w:name w:val="Обращение"/>
    <w:basedOn w:val="Normal"/>
    <w:autoRedefine/>
    <w:uiPriority w:val="99"/>
    <w:rsid w:val="00736E0C"/>
    <w:pPr>
      <w:jc w:val="right"/>
    </w:pPr>
    <w:rPr>
      <w:bCs/>
      <w:sz w:val="36"/>
      <w:szCs w:val="36"/>
    </w:rPr>
  </w:style>
  <w:style w:type="paragraph" w:customStyle="1" w:styleId="1">
    <w:name w:val="Подзаголовок1"/>
    <w:basedOn w:val="Heading2"/>
    <w:next w:val="Normal"/>
    <w:autoRedefine/>
    <w:uiPriority w:val="99"/>
    <w:rsid w:val="00371892"/>
    <w:pPr>
      <w:spacing w:after="360"/>
    </w:pPr>
  </w:style>
  <w:style w:type="paragraph" w:styleId="Title">
    <w:name w:val="Title"/>
    <w:basedOn w:val="Normal"/>
    <w:link w:val="TitleChar"/>
    <w:uiPriority w:val="99"/>
    <w:qFormat/>
    <w:rsid w:val="00371892"/>
    <w:pPr>
      <w:jc w:val="center"/>
    </w:pPr>
    <w:rPr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99"/>
    <w:locked/>
    <w:rsid w:val="00740C55"/>
    <w:rPr>
      <w:rFonts w:ascii="Cambria" w:hAnsi="Cambria" w:cs="Times New Roman"/>
      <w:b/>
      <w:bCs/>
      <w:kern w:val="28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rsid w:val="00371892"/>
    <w:pPr>
      <w:ind w:firstLine="737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40C55"/>
    <w:rPr>
      <w:rFonts w:cs="Times New Roman"/>
      <w:sz w:val="28"/>
      <w:szCs w:val="28"/>
    </w:rPr>
  </w:style>
  <w:style w:type="paragraph" w:styleId="BodyText2">
    <w:name w:val="Body Text 2"/>
    <w:basedOn w:val="Normal"/>
    <w:link w:val="BodyText2Char"/>
    <w:uiPriority w:val="99"/>
    <w:rsid w:val="00371892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740C55"/>
    <w:rPr>
      <w:rFonts w:cs="Times New Roman"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371892"/>
    <w:pPr>
      <w:ind w:firstLine="708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40C55"/>
    <w:rPr>
      <w:rFonts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rsid w:val="0037189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40C55"/>
    <w:rPr>
      <w:rFonts w:cs="Times New Roman"/>
      <w:sz w:val="28"/>
      <w:szCs w:val="28"/>
    </w:rPr>
  </w:style>
  <w:style w:type="paragraph" w:styleId="BodyTextIndent3">
    <w:name w:val="Body Text Indent 3"/>
    <w:basedOn w:val="Normal"/>
    <w:link w:val="BodyTextIndent3Char"/>
    <w:uiPriority w:val="99"/>
    <w:rsid w:val="00371892"/>
    <w:pPr>
      <w:spacing w:line="360" w:lineRule="auto"/>
      <w:ind w:firstLine="737"/>
      <w:jc w:val="both"/>
    </w:pPr>
    <w:rPr>
      <w:sz w:val="27"/>
      <w:szCs w:val="27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740C55"/>
    <w:rPr>
      <w:rFonts w:cs="Times New Roman"/>
      <w:sz w:val="16"/>
      <w:szCs w:val="16"/>
    </w:rPr>
  </w:style>
  <w:style w:type="paragraph" w:customStyle="1" w:styleId="-">
    <w:name w:val="АА-рубленый"/>
    <w:uiPriority w:val="99"/>
    <w:rsid w:val="006C478C"/>
    <w:pPr>
      <w:autoSpaceDE w:val="0"/>
      <w:autoSpaceDN w:val="0"/>
      <w:adjustRightInd w:val="0"/>
      <w:spacing w:line="196" w:lineRule="atLeast"/>
      <w:ind w:firstLine="170"/>
      <w:jc w:val="both"/>
    </w:pPr>
    <w:rPr>
      <w:rFonts w:ascii="JournalSans" w:hAnsi="JournalSans" w:cs="JournalSans"/>
      <w:color w:val="000000"/>
      <w:sz w:val="17"/>
      <w:szCs w:val="17"/>
    </w:rPr>
  </w:style>
  <w:style w:type="paragraph" w:customStyle="1" w:styleId="ConsNormal">
    <w:name w:val="ConsNormal"/>
    <w:uiPriority w:val="99"/>
    <w:rsid w:val="00E754D5"/>
    <w:pPr>
      <w:widowControl w:val="0"/>
      <w:autoSpaceDE w:val="0"/>
      <w:autoSpaceDN w:val="0"/>
      <w:adjustRightInd w:val="0"/>
      <w:ind w:right="19772" w:firstLine="720"/>
    </w:pPr>
    <w:rPr>
      <w:rFonts w:ascii="Arial Black" w:hAnsi="Arial Black" w:cs="Arial Black"/>
      <w:sz w:val="20"/>
      <w:szCs w:val="20"/>
    </w:rPr>
  </w:style>
  <w:style w:type="character" w:customStyle="1" w:styleId="a1">
    <w:name w:val="Цветовое выделение"/>
    <w:uiPriority w:val="99"/>
    <w:rsid w:val="00D26B04"/>
    <w:rPr>
      <w:b/>
      <w:color w:val="000080"/>
      <w:sz w:val="20"/>
    </w:rPr>
  </w:style>
  <w:style w:type="paragraph" w:customStyle="1" w:styleId="a2">
    <w:name w:val="Заголовок статьи"/>
    <w:basedOn w:val="Normal"/>
    <w:next w:val="Normal"/>
    <w:uiPriority w:val="99"/>
    <w:rsid w:val="00D26B04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character" w:customStyle="1" w:styleId="a3">
    <w:name w:val="Гипертекстовая ссылка"/>
    <w:uiPriority w:val="99"/>
    <w:rsid w:val="00D86E1F"/>
    <w:rPr>
      <w:b/>
      <w:color w:val="008000"/>
      <w:sz w:val="20"/>
      <w:u w:val="single"/>
    </w:rPr>
  </w:style>
  <w:style w:type="paragraph" w:customStyle="1" w:styleId="a4">
    <w:name w:val="Комментарий"/>
    <w:basedOn w:val="Normal"/>
    <w:next w:val="Normal"/>
    <w:uiPriority w:val="99"/>
    <w:rsid w:val="00D86E1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character" w:customStyle="1" w:styleId="a5">
    <w:name w:val="Не вступил в силу"/>
    <w:uiPriority w:val="99"/>
    <w:rsid w:val="00D86E1F"/>
    <w:rPr>
      <w:b/>
      <w:color w:val="008080"/>
      <w:sz w:val="20"/>
    </w:rPr>
  </w:style>
  <w:style w:type="paragraph" w:customStyle="1" w:styleId="BodyTextIndent21">
    <w:name w:val="Body Text Indent 21"/>
    <w:basedOn w:val="Normal"/>
    <w:uiPriority w:val="99"/>
    <w:rsid w:val="00764C23"/>
    <w:pPr>
      <w:widowControl w:val="0"/>
      <w:autoSpaceDE w:val="0"/>
      <w:autoSpaceDN w:val="0"/>
      <w:adjustRightInd w:val="0"/>
      <w:ind w:left="567" w:hanging="27"/>
      <w:jc w:val="both"/>
    </w:pPr>
    <w:rPr>
      <w:b/>
      <w:bCs/>
    </w:rPr>
  </w:style>
  <w:style w:type="paragraph" w:customStyle="1" w:styleId="ConsPlusNormal">
    <w:name w:val="ConsPlusNormal"/>
    <w:uiPriority w:val="99"/>
    <w:rsid w:val="003B3B7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3B3B72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5E6DB9"/>
    <w:rPr>
      <w:rFonts w:ascii="Courier New" w:hAnsi="Courier New" w:cs="Times New Roman"/>
      <w:lang w:val="ru-RU" w:eastAsia="ru-RU"/>
    </w:rPr>
  </w:style>
  <w:style w:type="paragraph" w:customStyle="1" w:styleId="a6">
    <w:name w:val="Стиль"/>
    <w:uiPriority w:val="99"/>
    <w:rsid w:val="008E6EFA"/>
    <w:pPr>
      <w:widowControl w:val="0"/>
      <w:autoSpaceDE w:val="0"/>
      <w:autoSpaceDN w:val="0"/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a7">
    <w:name w:val="Основной"/>
    <w:basedOn w:val="Normal"/>
    <w:uiPriority w:val="99"/>
    <w:rsid w:val="00C916EF"/>
    <w:pPr>
      <w:ind w:firstLine="709"/>
      <w:jc w:val="both"/>
    </w:pPr>
  </w:style>
  <w:style w:type="paragraph" w:customStyle="1" w:styleId="a8">
    <w:name w:val="Знак"/>
    <w:basedOn w:val="Normal"/>
    <w:uiPriority w:val="99"/>
    <w:rsid w:val="00C5002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1867A4"/>
    <w:rPr>
      <w:rFonts w:cs="Times New Roman"/>
      <w:color w:val="0000FF"/>
      <w:u w:val="single"/>
    </w:rPr>
  </w:style>
  <w:style w:type="character" w:customStyle="1" w:styleId="FontStyle12">
    <w:name w:val="Font Style12"/>
    <w:uiPriority w:val="99"/>
    <w:rsid w:val="005E6DB9"/>
    <w:rPr>
      <w:rFonts w:ascii="Times New Roman" w:hAnsi="Times New Roman"/>
      <w:sz w:val="26"/>
    </w:rPr>
  </w:style>
  <w:style w:type="paragraph" w:styleId="BalloonText">
    <w:name w:val="Balloon Text"/>
    <w:basedOn w:val="Normal"/>
    <w:link w:val="BalloonTextChar"/>
    <w:uiPriority w:val="99"/>
    <w:rsid w:val="008E120A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E120A"/>
    <w:rPr>
      <w:rFonts w:ascii="Tahoma" w:hAnsi="Tahoma" w:cs="Times New Roman"/>
      <w:sz w:val="16"/>
    </w:rPr>
  </w:style>
  <w:style w:type="paragraph" w:styleId="NormalWeb">
    <w:name w:val="Normal (Web)"/>
    <w:basedOn w:val="Normal"/>
    <w:uiPriority w:val="99"/>
    <w:rsid w:val="00F05355"/>
    <w:pPr>
      <w:suppressAutoHyphens/>
      <w:spacing w:before="280" w:after="119"/>
    </w:pPr>
    <w:rPr>
      <w:rFonts w:cs="Calibri"/>
      <w:sz w:val="24"/>
      <w:szCs w:val="24"/>
      <w:lang w:eastAsia="ar-SA"/>
    </w:rPr>
  </w:style>
  <w:style w:type="character" w:customStyle="1" w:styleId="10">
    <w:name w:val="Текст Знак1"/>
    <w:uiPriority w:val="99"/>
    <w:locked/>
    <w:rsid w:val="00F05355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12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7671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5681;fld=13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417;n=15214;fld=134;dst=100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65</TotalTime>
  <Pages>125</Pages>
  <Words>11204</Words>
  <Characters>-32766</Characters>
  <Application>Microsoft Office Outlook</Application>
  <DocSecurity>0</DocSecurity>
  <Lines>0</Lines>
  <Paragraphs>0</Paragraphs>
  <ScaleCrop>false</ScaleCrop>
  <Company>Admin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subject/>
  <dc:creator>Admin</dc:creator>
  <cp:keywords/>
  <dc:description/>
  <cp:lastModifiedBy>User</cp:lastModifiedBy>
  <cp:revision>35</cp:revision>
  <cp:lastPrinted>2020-01-22T10:49:00Z</cp:lastPrinted>
  <dcterms:created xsi:type="dcterms:W3CDTF">2020-01-10T10:23:00Z</dcterms:created>
  <dcterms:modified xsi:type="dcterms:W3CDTF">2020-10-15T05:10:00Z</dcterms:modified>
</cp:coreProperties>
</file>