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F3D" w:rsidRDefault="00E64F3D" w:rsidP="00C420B9">
      <w:pPr>
        <w:pStyle w:val="Heading2"/>
        <w:rPr>
          <w:b/>
        </w:rPr>
      </w:pPr>
    </w:p>
    <w:p w:rsidR="00E64F3D" w:rsidRDefault="00E64F3D" w:rsidP="00754CB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margin-left:0;margin-top:-36pt;width:108pt;height:99pt;z-index:-251658240;visibility:visible;mso-position-horizontal:center">
            <v:imagedata r:id="rId7" o:title="" gain="74473f" blacklevel="-1966f" grayscale="t"/>
            <w10:wrap type="square"/>
          </v:shape>
        </w:pict>
      </w:r>
    </w:p>
    <w:p w:rsidR="00E64F3D" w:rsidRDefault="00E64F3D" w:rsidP="00754CB4">
      <w:pPr>
        <w:pStyle w:val="Heading2"/>
      </w:pPr>
    </w:p>
    <w:p w:rsidR="00E64F3D" w:rsidRDefault="00E64F3D" w:rsidP="00754CB4">
      <w:pPr>
        <w:pStyle w:val="Heading2"/>
      </w:pPr>
    </w:p>
    <w:p w:rsidR="00E64F3D" w:rsidRPr="00322EC8" w:rsidRDefault="00E64F3D" w:rsidP="00322EC8"/>
    <w:p w:rsidR="00E64F3D" w:rsidRPr="00E36167" w:rsidRDefault="00E64F3D" w:rsidP="00754CB4">
      <w:pPr>
        <w:pStyle w:val="Heading2"/>
        <w:rPr>
          <w:b/>
          <w:sz w:val="34"/>
          <w:szCs w:val="34"/>
        </w:rPr>
      </w:pPr>
      <w:r w:rsidRPr="00E36167">
        <w:rPr>
          <w:b/>
          <w:sz w:val="34"/>
          <w:szCs w:val="34"/>
        </w:rPr>
        <w:t>АДМИНИСТРАЦИЯ</w:t>
      </w:r>
    </w:p>
    <w:p w:rsidR="00E64F3D" w:rsidRDefault="00E64F3D" w:rsidP="00754CB4">
      <w:pPr>
        <w:pStyle w:val="Heading2"/>
        <w:rPr>
          <w:b/>
          <w:sz w:val="34"/>
          <w:szCs w:val="34"/>
        </w:rPr>
      </w:pPr>
      <w:r>
        <w:rPr>
          <w:b/>
          <w:sz w:val="34"/>
          <w:szCs w:val="34"/>
        </w:rPr>
        <w:t>ЩЕКИНСКОГО</w:t>
      </w:r>
      <w:r w:rsidRPr="00E36167">
        <w:rPr>
          <w:b/>
          <w:sz w:val="34"/>
          <w:szCs w:val="34"/>
        </w:rPr>
        <w:t xml:space="preserve"> СЕЛЬСОВЕТА </w:t>
      </w:r>
    </w:p>
    <w:p w:rsidR="00E64F3D" w:rsidRPr="00E36167" w:rsidRDefault="00E64F3D" w:rsidP="00754CB4">
      <w:pPr>
        <w:pStyle w:val="Heading2"/>
        <w:rPr>
          <w:b/>
        </w:rPr>
      </w:pPr>
      <w:r w:rsidRPr="00E36167">
        <w:rPr>
          <w:b/>
          <w:sz w:val="34"/>
          <w:szCs w:val="34"/>
        </w:rPr>
        <w:t>РЫЛЬСКОГО РАЙОНА</w:t>
      </w:r>
    </w:p>
    <w:p w:rsidR="00E64F3D" w:rsidRPr="007F0A1A" w:rsidRDefault="00E64F3D" w:rsidP="00754CB4">
      <w:pPr>
        <w:rPr>
          <w:sz w:val="18"/>
          <w:szCs w:val="18"/>
        </w:rPr>
      </w:pPr>
    </w:p>
    <w:p w:rsidR="00E64F3D" w:rsidRDefault="00E64F3D" w:rsidP="00754CB4">
      <w:pPr>
        <w:jc w:val="center"/>
        <w:rPr>
          <w:b/>
          <w:sz w:val="52"/>
          <w:szCs w:val="52"/>
        </w:rPr>
      </w:pPr>
      <w:r w:rsidRPr="008A7306">
        <w:rPr>
          <w:sz w:val="52"/>
          <w:szCs w:val="52"/>
        </w:rPr>
        <w:t>П О С Т А Н О В Л Е Н И Е</w:t>
      </w:r>
    </w:p>
    <w:p w:rsidR="00E64F3D" w:rsidRDefault="00E64F3D" w:rsidP="00754CB4"/>
    <w:p w:rsidR="00E64F3D" w:rsidRDefault="00E64F3D" w:rsidP="00754CB4"/>
    <w:tbl>
      <w:tblPr>
        <w:tblW w:w="0" w:type="auto"/>
        <w:tblLook w:val="01E0"/>
      </w:tblPr>
      <w:tblGrid>
        <w:gridCol w:w="441"/>
        <w:gridCol w:w="1826"/>
        <w:gridCol w:w="527"/>
        <w:gridCol w:w="1634"/>
      </w:tblGrid>
      <w:tr w:rsidR="00E64F3D" w:rsidTr="00247621">
        <w:trPr>
          <w:trHeight w:val="298"/>
        </w:trPr>
        <w:tc>
          <w:tcPr>
            <w:tcW w:w="441" w:type="dxa"/>
          </w:tcPr>
          <w:p w:rsidR="00E64F3D" w:rsidRDefault="00E64F3D" w:rsidP="00754CB4">
            <w:r>
              <w:t>от</w:t>
            </w:r>
          </w:p>
        </w:tc>
        <w:tc>
          <w:tcPr>
            <w:tcW w:w="1826" w:type="dxa"/>
            <w:tcBorders>
              <w:bottom w:val="single" w:sz="4" w:space="0" w:color="auto"/>
            </w:tcBorders>
          </w:tcPr>
          <w:p w:rsidR="00E64F3D" w:rsidRPr="00E26381" w:rsidRDefault="00E64F3D" w:rsidP="005E45D4">
            <w:pPr>
              <w:jc w:val="center"/>
              <w:rPr>
                <w:b/>
                <w:sz w:val="26"/>
                <w:szCs w:val="26"/>
              </w:rPr>
            </w:pPr>
            <w:r>
              <w:rPr>
                <w:b/>
                <w:sz w:val="26"/>
                <w:szCs w:val="26"/>
              </w:rPr>
              <w:t>19.09</w:t>
            </w:r>
            <w:r w:rsidRPr="00E26381">
              <w:rPr>
                <w:b/>
                <w:sz w:val="26"/>
                <w:szCs w:val="26"/>
              </w:rPr>
              <w:t>.201</w:t>
            </w:r>
            <w:r>
              <w:rPr>
                <w:b/>
                <w:sz w:val="26"/>
                <w:szCs w:val="26"/>
              </w:rPr>
              <w:t>9</w:t>
            </w:r>
          </w:p>
        </w:tc>
        <w:tc>
          <w:tcPr>
            <w:tcW w:w="527" w:type="dxa"/>
          </w:tcPr>
          <w:p w:rsidR="00E64F3D" w:rsidRDefault="00E64F3D" w:rsidP="00754CB4">
            <w:r>
              <w:t>№</w:t>
            </w:r>
          </w:p>
        </w:tc>
        <w:tc>
          <w:tcPr>
            <w:tcW w:w="1634" w:type="dxa"/>
            <w:tcBorders>
              <w:bottom w:val="single" w:sz="4" w:space="0" w:color="auto"/>
            </w:tcBorders>
          </w:tcPr>
          <w:p w:rsidR="00E64F3D" w:rsidRPr="00E26381" w:rsidRDefault="00E64F3D" w:rsidP="00E26381">
            <w:pPr>
              <w:jc w:val="center"/>
              <w:rPr>
                <w:b/>
                <w:sz w:val="26"/>
                <w:szCs w:val="26"/>
              </w:rPr>
            </w:pPr>
            <w:r>
              <w:rPr>
                <w:b/>
                <w:sz w:val="26"/>
                <w:szCs w:val="26"/>
              </w:rPr>
              <w:t>111</w:t>
            </w:r>
          </w:p>
        </w:tc>
      </w:tr>
      <w:tr w:rsidR="00E64F3D" w:rsidRPr="00247621" w:rsidTr="00247621">
        <w:trPr>
          <w:trHeight w:val="307"/>
        </w:trPr>
        <w:tc>
          <w:tcPr>
            <w:tcW w:w="4428" w:type="dxa"/>
            <w:gridSpan w:val="4"/>
          </w:tcPr>
          <w:p w:rsidR="00E64F3D" w:rsidRPr="00247621" w:rsidRDefault="00E64F3D" w:rsidP="00754CB4">
            <w:pPr>
              <w:rPr>
                <w:b/>
                <w:sz w:val="16"/>
                <w:szCs w:val="16"/>
              </w:rPr>
            </w:pPr>
            <w:r>
              <w:rPr>
                <w:b/>
                <w:sz w:val="16"/>
                <w:szCs w:val="16"/>
              </w:rPr>
              <w:t>307352</w:t>
            </w:r>
            <w:r w:rsidRPr="00247621">
              <w:rPr>
                <w:b/>
                <w:sz w:val="16"/>
                <w:szCs w:val="16"/>
              </w:rPr>
              <w:t>, Курская област</w:t>
            </w:r>
            <w:r>
              <w:rPr>
                <w:b/>
                <w:sz w:val="16"/>
                <w:szCs w:val="16"/>
              </w:rPr>
              <w:t>ь, Рыльский район, с. Щекино</w:t>
            </w:r>
          </w:p>
        </w:tc>
      </w:tr>
    </w:tbl>
    <w:p w:rsidR="00E64F3D" w:rsidRDefault="00E64F3D" w:rsidP="00754CB4">
      <w:pPr>
        <w:pStyle w:val="ConsPlusNormal"/>
        <w:widowControl/>
        <w:ind w:firstLine="0"/>
        <w:jc w:val="both"/>
      </w:pPr>
    </w:p>
    <w:p w:rsidR="00E64F3D" w:rsidRDefault="00E64F3D" w:rsidP="00754CB4">
      <w:pPr>
        <w:pStyle w:val="ConsPlusNormal"/>
        <w:widowControl/>
        <w:ind w:firstLine="0"/>
        <w:jc w:val="both"/>
      </w:pPr>
    </w:p>
    <w:tbl>
      <w:tblPr>
        <w:tblW w:w="0" w:type="auto"/>
        <w:tblInd w:w="108" w:type="dxa"/>
        <w:tblLook w:val="0000"/>
      </w:tblPr>
      <w:tblGrid>
        <w:gridCol w:w="5410"/>
      </w:tblGrid>
      <w:tr w:rsidR="00E64F3D" w:rsidRPr="002B518E" w:rsidTr="005D562A">
        <w:trPr>
          <w:trHeight w:val="611"/>
        </w:trPr>
        <w:tc>
          <w:tcPr>
            <w:tcW w:w="5410" w:type="dxa"/>
          </w:tcPr>
          <w:p w:rsidR="00E64F3D" w:rsidRPr="00184513" w:rsidRDefault="00E64F3D" w:rsidP="00184513">
            <w:pPr>
              <w:pStyle w:val="ConsPlusNormal"/>
              <w:ind w:firstLine="0"/>
              <w:jc w:val="both"/>
              <w:rPr>
                <w:rFonts w:ascii="Times New Roman" w:hAnsi="Times New Roman" w:cs="Times New Roman"/>
                <w:b/>
                <w:sz w:val="26"/>
                <w:szCs w:val="26"/>
              </w:rPr>
            </w:pPr>
            <w:r w:rsidRPr="00184513">
              <w:rPr>
                <w:rFonts w:ascii="Times New Roman" w:hAnsi="Times New Roman" w:cs="Times New Roman"/>
                <w:b/>
                <w:bCs/>
                <w:sz w:val="26"/>
                <w:szCs w:val="26"/>
              </w:rPr>
              <w:t xml:space="preserve">Об утверждении </w:t>
            </w:r>
            <w:r w:rsidRPr="00184513">
              <w:rPr>
                <w:rFonts w:ascii="Times New Roman" w:hAnsi="Times New Roman" w:cs="Times New Roman"/>
                <w:b/>
                <w:sz w:val="26"/>
                <w:szCs w:val="26"/>
              </w:rPr>
              <w:t>Порядка разработки планов действий по предупреждению и ликвидации чрезвычайных ситуаций природного и техногенного характера</w:t>
            </w:r>
            <w:r w:rsidRPr="00184513">
              <w:rPr>
                <w:rFonts w:ascii="Times New Roman" w:hAnsi="Times New Roman" w:cs="Times New Roman"/>
                <w:b/>
                <w:bCs/>
                <w:sz w:val="26"/>
                <w:szCs w:val="26"/>
              </w:rPr>
              <w:t xml:space="preserve"> на территории муници</w:t>
            </w:r>
            <w:r>
              <w:rPr>
                <w:rFonts w:ascii="Times New Roman" w:hAnsi="Times New Roman" w:cs="Times New Roman"/>
                <w:b/>
                <w:bCs/>
                <w:sz w:val="26"/>
                <w:szCs w:val="26"/>
              </w:rPr>
              <w:t>пального образования «Щекинский</w:t>
            </w:r>
            <w:r w:rsidRPr="00184513">
              <w:rPr>
                <w:rFonts w:ascii="Times New Roman" w:hAnsi="Times New Roman" w:cs="Times New Roman"/>
                <w:b/>
                <w:bCs/>
                <w:sz w:val="26"/>
                <w:szCs w:val="26"/>
              </w:rPr>
              <w:t xml:space="preserve"> сельсовет» Рыльского района Курской области</w:t>
            </w:r>
          </w:p>
        </w:tc>
      </w:tr>
    </w:tbl>
    <w:p w:rsidR="00E64F3D" w:rsidRDefault="00E64F3D" w:rsidP="00184513">
      <w:pPr>
        <w:ind w:firstLine="709"/>
        <w:jc w:val="both"/>
        <w:rPr>
          <w:sz w:val="26"/>
          <w:szCs w:val="26"/>
        </w:rPr>
      </w:pPr>
    </w:p>
    <w:p w:rsidR="00E64F3D" w:rsidRDefault="00E64F3D" w:rsidP="00184513">
      <w:pPr>
        <w:ind w:firstLine="709"/>
        <w:jc w:val="both"/>
        <w:rPr>
          <w:sz w:val="26"/>
          <w:szCs w:val="26"/>
        </w:rPr>
      </w:pPr>
    </w:p>
    <w:p w:rsidR="00E64F3D" w:rsidRPr="00184513" w:rsidRDefault="00E64F3D" w:rsidP="00184513">
      <w:pPr>
        <w:ind w:firstLine="709"/>
        <w:jc w:val="both"/>
        <w:rPr>
          <w:sz w:val="26"/>
          <w:szCs w:val="26"/>
        </w:rPr>
      </w:pPr>
      <w:r w:rsidRPr="00B931A3">
        <w:rPr>
          <w:sz w:val="26"/>
          <w:szCs w:val="26"/>
        </w:rPr>
        <w:t xml:space="preserve">В соответствии с </w:t>
      </w:r>
      <w:hyperlink r:id="rId8" w:history="1">
        <w:r w:rsidRPr="00B931A3">
          <w:rPr>
            <w:sz w:val="26"/>
            <w:szCs w:val="26"/>
          </w:rPr>
          <w:t>Феде</w:t>
        </w:r>
        <w:r>
          <w:rPr>
            <w:sz w:val="26"/>
            <w:szCs w:val="26"/>
          </w:rPr>
          <w:t>ральным законом от 21.12.1994 №</w:t>
        </w:r>
        <w:r w:rsidRPr="00B931A3">
          <w:rPr>
            <w:sz w:val="26"/>
            <w:szCs w:val="26"/>
          </w:rPr>
          <w:t>68-ФЗ "О защите населения и территорий от чрезвычайных ситуаций природного и техногенного характера"</w:t>
        </w:r>
      </w:hyperlink>
      <w:r w:rsidRPr="00B931A3">
        <w:rPr>
          <w:sz w:val="26"/>
          <w:szCs w:val="26"/>
        </w:rPr>
        <w:t xml:space="preserve">, </w:t>
      </w:r>
      <w:hyperlink r:id="rId9" w:history="1">
        <w:r w:rsidRPr="00B931A3">
          <w:rPr>
            <w:sz w:val="26"/>
            <w:szCs w:val="26"/>
          </w:rPr>
          <w:t>постановлением Правительства Российской Федерации от 30.12.2003 N 794 "О единой государственной системе предупреждения и ликвидации чрезвычайных ситуаций"</w:t>
        </w:r>
      </w:hyperlink>
      <w:r w:rsidRPr="00B931A3">
        <w:rPr>
          <w:sz w:val="26"/>
          <w:szCs w:val="26"/>
        </w:rPr>
        <w:t xml:space="preserve">, Соглашением </w:t>
      </w:r>
      <w:r>
        <w:rPr>
          <w:sz w:val="26"/>
          <w:szCs w:val="26"/>
        </w:rPr>
        <w:t>о передаче органами местного самоуправления муниципального района «Рыльский район» Курской области осуществления части полномочий по решению вопросов местного значения органам местного самоуправления муниципального образования «Щекинский сельсовет» Рыльского района Курской области (в части о</w:t>
      </w:r>
      <w:r w:rsidRPr="00B931A3">
        <w:rPr>
          <w:sz w:val="26"/>
          <w:szCs w:val="26"/>
        </w:rPr>
        <w:t>существления полномочий в решении вопро</w:t>
      </w:r>
      <w:r>
        <w:rPr>
          <w:sz w:val="26"/>
          <w:szCs w:val="26"/>
        </w:rPr>
        <w:t xml:space="preserve">сов местного значения «Организация и осуществление мероприятий по территориальной обороне и гражданской обороне, </w:t>
      </w:r>
      <w:r w:rsidRPr="00B931A3">
        <w:rPr>
          <w:sz w:val="26"/>
          <w:szCs w:val="26"/>
        </w:rPr>
        <w:t>защит</w:t>
      </w:r>
      <w:r>
        <w:rPr>
          <w:sz w:val="26"/>
          <w:szCs w:val="26"/>
        </w:rPr>
        <w:t>е</w:t>
      </w:r>
      <w:r w:rsidRPr="00B931A3">
        <w:rPr>
          <w:sz w:val="26"/>
          <w:szCs w:val="26"/>
        </w:rPr>
        <w:t xml:space="preserve"> населения и территории</w:t>
      </w:r>
      <w:r>
        <w:rPr>
          <w:sz w:val="26"/>
          <w:szCs w:val="26"/>
        </w:rPr>
        <w:t xml:space="preserve"> поселения</w:t>
      </w:r>
      <w:r w:rsidRPr="00B931A3">
        <w:rPr>
          <w:sz w:val="26"/>
          <w:szCs w:val="26"/>
        </w:rPr>
        <w:t xml:space="preserve"> от чрезвычайных ситуаций природного и техногенного характера</w:t>
      </w:r>
      <w:r>
        <w:rPr>
          <w:sz w:val="26"/>
          <w:szCs w:val="26"/>
        </w:rPr>
        <w:t>» и «Создание, содержание и организация деятельности аварийно</w:t>
      </w:r>
      <w:r w:rsidRPr="00184513">
        <w:rPr>
          <w:sz w:val="26"/>
          <w:szCs w:val="26"/>
        </w:rPr>
        <w:t>-спасательных служб и (или) аварийно-спасательных формирований на территории поселения»), в целях повышения эффективности мероприятий по предупреждению и ликвидации чрезвычайных ситуаций, обеспечению пожарной безопасности, безопасности людей на водных объектах на территории муници</w:t>
      </w:r>
      <w:r>
        <w:rPr>
          <w:sz w:val="26"/>
          <w:szCs w:val="26"/>
        </w:rPr>
        <w:t>пального образования «Щекинский</w:t>
      </w:r>
      <w:r w:rsidRPr="00184513">
        <w:rPr>
          <w:sz w:val="26"/>
          <w:szCs w:val="26"/>
        </w:rPr>
        <w:t xml:space="preserve"> сельсовет» Рыльского района Курской об</w:t>
      </w:r>
      <w:r>
        <w:rPr>
          <w:sz w:val="26"/>
          <w:szCs w:val="26"/>
        </w:rPr>
        <w:t>ласти, Администрация Щекинского</w:t>
      </w:r>
      <w:r w:rsidRPr="00184513">
        <w:rPr>
          <w:sz w:val="26"/>
          <w:szCs w:val="26"/>
        </w:rPr>
        <w:t xml:space="preserve"> сельсовета Рыльского района ПОСТАНОВЛЯЕТ:</w:t>
      </w:r>
    </w:p>
    <w:p w:rsidR="00E64F3D" w:rsidRPr="00184513" w:rsidRDefault="00E64F3D" w:rsidP="00184513">
      <w:pPr>
        <w:pStyle w:val="ListParagraph"/>
        <w:numPr>
          <w:ilvl w:val="0"/>
          <w:numId w:val="2"/>
        </w:numPr>
        <w:ind w:left="0" w:firstLine="709"/>
        <w:jc w:val="both"/>
        <w:rPr>
          <w:sz w:val="26"/>
          <w:szCs w:val="26"/>
        </w:rPr>
      </w:pPr>
      <w:r w:rsidRPr="00184513">
        <w:rPr>
          <w:sz w:val="26"/>
          <w:szCs w:val="26"/>
        </w:rPr>
        <w:t>Утвердить прилагаемый Порядок разработки план</w:t>
      </w:r>
      <w:r>
        <w:rPr>
          <w:sz w:val="26"/>
          <w:szCs w:val="26"/>
        </w:rPr>
        <w:t>а</w:t>
      </w:r>
      <w:r w:rsidRPr="00184513">
        <w:rPr>
          <w:sz w:val="26"/>
          <w:szCs w:val="26"/>
        </w:rPr>
        <w:t xml:space="preserve"> действий по предупреждению и ликвидации чрезвычайных ситуаций природного и техногенного характера </w:t>
      </w:r>
      <w:r w:rsidRPr="00184513">
        <w:rPr>
          <w:bCs/>
          <w:sz w:val="26"/>
          <w:szCs w:val="26"/>
        </w:rPr>
        <w:t>на территории муници</w:t>
      </w:r>
      <w:r>
        <w:rPr>
          <w:bCs/>
          <w:sz w:val="26"/>
          <w:szCs w:val="26"/>
        </w:rPr>
        <w:t>пального образования «Щекинский</w:t>
      </w:r>
      <w:r w:rsidRPr="00184513">
        <w:rPr>
          <w:bCs/>
          <w:sz w:val="26"/>
          <w:szCs w:val="26"/>
        </w:rPr>
        <w:t xml:space="preserve"> сельсовет» Рыльского района Курской области</w:t>
      </w:r>
      <w:r w:rsidRPr="00184513">
        <w:rPr>
          <w:sz w:val="26"/>
          <w:szCs w:val="26"/>
        </w:rPr>
        <w:t>.</w:t>
      </w:r>
    </w:p>
    <w:p w:rsidR="00E64F3D" w:rsidRPr="00184513" w:rsidRDefault="00E64F3D" w:rsidP="00184513">
      <w:pPr>
        <w:pStyle w:val="ListParagraph"/>
        <w:numPr>
          <w:ilvl w:val="0"/>
          <w:numId w:val="2"/>
        </w:numPr>
        <w:ind w:left="0" w:firstLine="709"/>
        <w:jc w:val="both"/>
        <w:rPr>
          <w:sz w:val="26"/>
          <w:szCs w:val="26"/>
        </w:rPr>
      </w:pPr>
      <w:r w:rsidRPr="00184513">
        <w:rPr>
          <w:sz w:val="26"/>
          <w:szCs w:val="26"/>
        </w:rPr>
        <w:t>Настоящее постановление вступает в силу после его официального опубликования в установленном порядке.</w:t>
      </w:r>
    </w:p>
    <w:p w:rsidR="00E64F3D" w:rsidRDefault="00E64F3D" w:rsidP="00184513">
      <w:pPr>
        <w:jc w:val="both"/>
        <w:rPr>
          <w:b/>
          <w:bCs/>
          <w:sz w:val="28"/>
          <w:szCs w:val="28"/>
        </w:rPr>
      </w:pPr>
    </w:p>
    <w:p w:rsidR="00E64F3D" w:rsidRDefault="00E64F3D" w:rsidP="00184513">
      <w:pPr>
        <w:jc w:val="both"/>
        <w:rPr>
          <w:b/>
          <w:bCs/>
          <w:sz w:val="28"/>
          <w:szCs w:val="28"/>
        </w:rPr>
      </w:pPr>
    </w:p>
    <w:p w:rsidR="00E64F3D" w:rsidRPr="00A77742" w:rsidRDefault="00E64F3D" w:rsidP="00184513">
      <w:pPr>
        <w:jc w:val="both"/>
        <w:rPr>
          <w:b/>
          <w:bCs/>
          <w:sz w:val="28"/>
          <w:szCs w:val="28"/>
        </w:rPr>
      </w:pPr>
    </w:p>
    <w:p w:rsidR="00E64F3D" w:rsidRPr="00BF53AB" w:rsidRDefault="00E64F3D" w:rsidP="00184513">
      <w:pPr>
        <w:jc w:val="both"/>
        <w:rPr>
          <w:sz w:val="26"/>
          <w:szCs w:val="26"/>
        </w:rPr>
      </w:pPr>
      <w:r w:rsidRPr="00BF53AB">
        <w:rPr>
          <w:sz w:val="26"/>
          <w:szCs w:val="26"/>
        </w:rPr>
        <w:t xml:space="preserve">Глава </w:t>
      </w:r>
      <w:r>
        <w:rPr>
          <w:sz w:val="26"/>
          <w:szCs w:val="26"/>
        </w:rPr>
        <w:t>Щекинского</w:t>
      </w:r>
      <w:r w:rsidRPr="00BF53AB">
        <w:rPr>
          <w:sz w:val="26"/>
          <w:szCs w:val="26"/>
        </w:rPr>
        <w:t xml:space="preserve"> сельсовета</w:t>
      </w:r>
    </w:p>
    <w:p w:rsidR="00E64F3D" w:rsidRDefault="00E64F3D" w:rsidP="00184513">
      <w:pPr>
        <w:jc w:val="both"/>
        <w:rPr>
          <w:sz w:val="26"/>
          <w:szCs w:val="26"/>
        </w:rPr>
      </w:pPr>
      <w:r w:rsidRPr="00BF53AB">
        <w:rPr>
          <w:sz w:val="26"/>
          <w:szCs w:val="26"/>
        </w:rPr>
        <w:t xml:space="preserve">Рыльского района                                                              </w:t>
      </w:r>
      <w:r>
        <w:rPr>
          <w:sz w:val="26"/>
          <w:szCs w:val="26"/>
        </w:rPr>
        <w:t xml:space="preserve"> </w:t>
      </w:r>
      <w:r w:rsidRPr="00BF53AB">
        <w:rPr>
          <w:sz w:val="26"/>
          <w:szCs w:val="26"/>
        </w:rPr>
        <w:t xml:space="preserve">     </w:t>
      </w:r>
      <w:r>
        <w:rPr>
          <w:sz w:val="26"/>
          <w:szCs w:val="26"/>
        </w:rPr>
        <w:t xml:space="preserve">     </w:t>
      </w:r>
      <w:r w:rsidRPr="00BF53AB">
        <w:rPr>
          <w:sz w:val="26"/>
          <w:szCs w:val="26"/>
        </w:rPr>
        <w:t xml:space="preserve">          </w:t>
      </w:r>
      <w:r>
        <w:rPr>
          <w:sz w:val="26"/>
          <w:szCs w:val="26"/>
        </w:rPr>
        <w:t>А.Е.Пилипенко</w:t>
      </w:r>
    </w:p>
    <w:p w:rsidR="00E64F3D" w:rsidRDefault="00E64F3D" w:rsidP="00184513">
      <w:r>
        <w:br w:type="page"/>
      </w:r>
    </w:p>
    <w:p w:rsidR="00E64F3D" w:rsidRDefault="00E64F3D" w:rsidP="00184513">
      <w:pPr>
        <w:jc w:val="right"/>
        <w:rPr>
          <w:sz w:val="26"/>
          <w:szCs w:val="26"/>
        </w:rPr>
      </w:pPr>
      <w:r>
        <w:rPr>
          <w:sz w:val="26"/>
          <w:szCs w:val="26"/>
        </w:rPr>
        <w:t>Утвержден</w:t>
      </w:r>
    </w:p>
    <w:p w:rsidR="00E64F3D" w:rsidRDefault="00E64F3D" w:rsidP="00184513">
      <w:pPr>
        <w:jc w:val="right"/>
        <w:rPr>
          <w:sz w:val="26"/>
          <w:szCs w:val="26"/>
        </w:rPr>
      </w:pPr>
      <w:r>
        <w:rPr>
          <w:sz w:val="26"/>
          <w:szCs w:val="26"/>
        </w:rPr>
        <w:t xml:space="preserve">постановлением </w:t>
      </w:r>
    </w:p>
    <w:p w:rsidR="00E64F3D" w:rsidRDefault="00E64F3D" w:rsidP="00184513">
      <w:pPr>
        <w:jc w:val="right"/>
        <w:rPr>
          <w:sz w:val="26"/>
          <w:szCs w:val="26"/>
        </w:rPr>
      </w:pPr>
      <w:r>
        <w:rPr>
          <w:sz w:val="26"/>
          <w:szCs w:val="26"/>
        </w:rPr>
        <w:t xml:space="preserve">Администрации </w:t>
      </w:r>
    </w:p>
    <w:p w:rsidR="00E64F3D" w:rsidRDefault="00E64F3D" w:rsidP="00184513">
      <w:pPr>
        <w:jc w:val="right"/>
        <w:rPr>
          <w:sz w:val="26"/>
          <w:szCs w:val="26"/>
        </w:rPr>
      </w:pPr>
      <w:r>
        <w:rPr>
          <w:sz w:val="26"/>
          <w:szCs w:val="26"/>
        </w:rPr>
        <w:t>Щекинского сельсовета</w:t>
      </w:r>
    </w:p>
    <w:p w:rsidR="00E64F3D" w:rsidRDefault="00E64F3D" w:rsidP="00184513">
      <w:pPr>
        <w:jc w:val="right"/>
        <w:rPr>
          <w:sz w:val="26"/>
          <w:szCs w:val="26"/>
        </w:rPr>
      </w:pPr>
      <w:r>
        <w:rPr>
          <w:sz w:val="26"/>
          <w:szCs w:val="26"/>
        </w:rPr>
        <w:t>Рыльского района</w:t>
      </w:r>
    </w:p>
    <w:p w:rsidR="00E64F3D" w:rsidRDefault="00E64F3D" w:rsidP="00184513">
      <w:pPr>
        <w:jc w:val="right"/>
        <w:rPr>
          <w:sz w:val="26"/>
          <w:szCs w:val="26"/>
        </w:rPr>
      </w:pPr>
      <w:r>
        <w:rPr>
          <w:sz w:val="26"/>
          <w:szCs w:val="26"/>
        </w:rPr>
        <w:t>от 19.09.2019 № 1</w:t>
      </w:r>
      <w:bookmarkStart w:id="0" w:name="_GoBack"/>
      <w:bookmarkEnd w:id="0"/>
      <w:r>
        <w:rPr>
          <w:sz w:val="26"/>
          <w:szCs w:val="26"/>
        </w:rPr>
        <w:t>11</w:t>
      </w:r>
    </w:p>
    <w:p w:rsidR="00E64F3D" w:rsidRDefault="00E64F3D" w:rsidP="00184513">
      <w:pPr>
        <w:jc w:val="right"/>
        <w:rPr>
          <w:sz w:val="26"/>
          <w:szCs w:val="26"/>
        </w:rPr>
      </w:pPr>
    </w:p>
    <w:p w:rsidR="00E64F3D" w:rsidRDefault="00E64F3D" w:rsidP="00184513">
      <w:pPr>
        <w:jc w:val="right"/>
        <w:rPr>
          <w:sz w:val="26"/>
          <w:szCs w:val="26"/>
        </w:rPr>
      </w:pPr>
    </w:p>
    <w:p w:rsidR="00E64F3D" w:rsidRDefault="00E64F3D" w:rsidP="00184513">
      <w:pPr>
        <w:jc w:val="right"/>
        <w:rPr>
          <w:sz w:val="26"/>
          <w:szCs w:val="26"/>
        </w:rPr>
      </w:pPr>
    </w:p>
    <w:p w:rsidR="00E64F3D" w:rsidRDefault="00E64F3D" w:rsidP="00184513">
      <w:pPr>
        <w:jc w:val="right"/>
        <w:rPr>
          <w:sz w:val="26"/>
          <w:szCs w:val="26"/>
        </w:rPr>
      </w:pPr>
    </w:p>
    <w:p w:rsidR="00E64F3D" w:rsidRPr="00184513" w:rsidRDefault="00E64F3D" w:rsidP="00184513">
      <w:pPr>
        <w:jc w:val="center"/>
        <w:rPr>
          <w:b/>
          <w:sz w:val="26"/>
          <w:szCs w:val="26"/>
        </w:rPr>
      </w:pPr>
      <w:r w:rsidRPr="00184513">
        <w:rPr>
          <w:b/>
          <w:sz w:val="26"/>
          <w:szCs w:val="26"/>
        </w:rPr>
        <w:t>Порядок</w:t>
      </w:r>
    </w:p>
    <w:p w:rsidR="00E64F3D" w:rsidRDefault="00E64F3D" w:rsidP="00184513">
      <w:pPr>
        <w:jc w:val="center"/>
        <w:rPr>
          <w:b/>
          <w:bCs/>
          <w:sz w:val="26"/>
          <w:szCs w:val="26"/>
        </w:rPr>
      </w:pPr>
      <w:r w:rsidRPr="00184513">
        <w:rPr>
          <w:b/>
          <w:sz w:val="26"/>
          <w:szCs w:val="26"/>
        </w:rPr>
        <w:t xml:space="preserve">разработки планов действий по предупреждению и ликвидации чрезвычайных ситуаций природного и техногенного характера </w:t>
      </w:r>
      <w:r w:rsidRPr="00184513">
        <w:rPr>
          <w:b/>
          <w:bCs/>
          <w:sz w:val="26"/>
          <w:szCs w:val="26"/>
        </w:rPr>
        <w:t>на территории муници</w:t>
      </w:r>
      <w:r>
        <w:rPr>
          <w:b/>
          <w:bCs/>
          <w:sz w:val="26"/>
          <w:szCs w:val="26"/>
        </w:rPr>
        <w:t>пального образования «Щекинский</w:t>
      </w:r>
      <w:r w:rsidRPr="00184513">
        <w:rPr>
          <w:b/>
          <w:bCs/>
          <w:sz w:val="26"/>
          <w:szCs w:val="26"/>
        </w:rPr>
        <w:t xml:space="preserve"> сельсовет»</w:t>
      </w:r>
    </w:p>
    <w:p w:rsidR="00E64F3D" w:rsidRDefault="00E64F3D" w:rsidP="00184513">
      <w:pPr>
        <w:jc w:val="center"/>
        <w:rPr>
          <w:b/>
          <w:bCs/>
          <w:sz w:val="26"/>
          <w:szCs w:val="26"/>
        </w:rPr>
      </w:pPr>
      <w:r w:rsidRPr="00184513">
        <w:rPr>
          <w:b/>
          <w:bCs/>
          <w:sz w:val="26"/>
          <w:szCs w:val="26"/>
        </w:rPr>
        <w:t>Рыльского района Курской области</w:t>
      </w:r>
    </w:p>
    <w:p w:rsidR="00E64F3D" w:rsidRDefault="00E64F3D" w:rsidP="009E5F74">
      <w:pPr>
        <w:jc w:val="center"/>
        <w:rPr>
          <w:b/>
          <w:bCs/>
          <w:sz w:val="26"/>
          <w:szCs w:val="26"/>
        </w:rPr>
      </w:pPr>
    </w:p>
    <w:p w:rsidR="00E64F3D" w:rsidRDefault="00E64F3D" w:rsidP="009E5F74">
      <w:pPr>
        <w:jc w:val="center"/>
        <w:rPr>
          <w:b/>
          <w:bCs/>
          <w:sz w:val="26"/>
          <w:szCs w:val="26"/>
        </w:rPr>
      </w:pPr>
    </w:p>
    <w:p w:rsidR="00E64F3D" w:rsidRPr="009E5F74" w:rsidRDefault="00E64F3D" w:rsidP="009E5F74">
      <w:pPr>
        <w:jc w:val="center"/>
        <w:rPr>
          <w:b/>
          <w:bCs/>
        </w:rPr>
      </w:pPr>
    </w:p>
    <w:p w:rsidR="00E64F3D" w:rsidRPr="009E5F74" w:rsidRDefault="00E64F3D" w:rsidP="009E5F74">
      <w:pPr>
        <w:ind w:firstLine="709"/>
        <w:jc w:val="center"/>
        <w:outlineLvl w:val="2"/>
        <w:rPr>
          <w:b/>
          <w:bCs/>
        </w:rPr>
      </w:pPr>
      <w:r w:rsidRPr="009E5F74">
        <w:rPr>
          <w:b/>
          <w:bCs/>
        </w:rPr>
        <w:t>I. Общие положения</w:t>
      </w:r>
    </w:p>
    <w:p w:rsidR="00E64F3D" w:rsidRPr="009E5F74" w:rsidRDefault="00E64F3D" w:rsidP="009E5F74">
      <w:pPr>
        <w:ind w:firstLine="709"/>
        <w:jc w:val="both"/>
      </w:pPr>
      <w:r w:rsidRPr="009E5F74">
        <w:t xml:space="preserve">1. Настоящий Порядок разработки планов действий по предупреждению и ликвидации чрезвычайных ситуаций </w:t>
      </w:r>
      <w:r>
        <w:t>на территории муниципального образования «Щекинский сельсовет» Рыльского района Курской области</w:t>
      </w:r>
      <w:r w:rsidRPr="009E5F74">
        <w:t xml:space="preserve"> (далее - Порядок) определяет единые требования к разработке, согласованию, утверждению и корректировке планов действий по предупреждению и ликвидации чрезвычайных ситуаций природного и техногенного характера на территории </w:t>
      </w:r>
      <w:r>
        <w:t>муниципального образования «Щекинский сельсовет» Рыльского района Курской области</w:t>
      </w:r>
      <w:r w:rsidRPr="009E5F74">
        <w:t xml:space="preserve"> (далее - план действий).</w:t>
      </w:r>
    </w:p>
    <w:p w:rsidR="00E64F3D" w:rsidRPr="009E5F74" w:rsidRDefault="00E64F3D" w:rsidP="009E5F74">
      <w:pPr>
        <w:ind w:firstLine="709"/>
        <w:jc w:val="both"/>
      </w:pPr>
      <w:r w:rsidRPr="009E5F74">
        <w:t>2. План действий определя</w:t>
      </w:r>
      <w:r>
        <w:t>е</w:t>
      </w:r>
      <w:r w:rsidRPr="009E5F74">
        <w:t>т объем, организацию, порядок, способы и сроки выполнения мероприятий по предупреждению и ликвидации чрезвычайных ситуаций, снижению их негативных последствия, а также по защите населения, территорий, материальных ценностей и проведению аварийно-спасательных и других неотложных работ при возникновении чрезвычайных ситуаций, привлекаемые силы и средства для этого.</w:t>
      </w:r>
    </w:p>
    <w:p w:rsidR="00E64F3D" w:rsidRPr="009E5F74" w:rsidRDefault="00E64F3D" w:rsidP="009E5F74">
      <w:pPr>
        <w:ind w:firstLine="709"/>
        <w:jc w:val="both"/>
      </w:pPr>
      <w:r w:rsidRPr="009E5F74">
        <w:t>План действия отража</w:t>
      </w:r>
      <w:r>
        <w:t>е</w:t>
      </w:r>
      <w:r w:rsidRPr="009E5F74">
        <w:t>т мероприятия, направленные на выполнение задач по предупреждению и ликвидации чрезвычайных ситуаций природного и техногенного характера.</w:t>
      </w:r>
    </w:p>
    <w:p w:rsidR="00E64F3D" w:rsidRPr="009E5F74" w:rsidRDefault="00E64F3D" w:rsidP="009E5F74">
      <w:pPr>
        <w:ind w:left="709"/>
        <w:jc w:val="both"/>
      </w:pPr>
    </w:p>
    <w:p w:rsidR="00E64F3D" w:rsidRDefault="00E64F3D" w:rsidP="009E5F74">
      <w:pPr>
        <w:ind w:firstLine="709"/>
        <w:jc w:val="center"/>
        <w:outlineLvl w:val="2"/>
        <w:rPr>
          <w:b/>
          <w:bCs/>
        </w:rPr>
      </w:pPr>
      <w:r w:rsidRPr="009E5F74">
        <w:rPr>
          <w:b/>
          <w:bCs/>
        </w:rPr>
        <w:t>II. Организация разработки, согласования и утверждения планов действий по предупреждению и ликвидации чрезвычайных ситуаций</w:t>
      </w:r>
    </w:p>
    <w:p w:rsidR="00E64F3D" w:rsidRPr="009E5F74" w:rsidRDefault="00E64F3D" w:rsidP="009E5F74">
      <w:pPr>
        <w:ind w:firstLine="709"/>
        <w:jc w:val="center"/>
        <w:outlineLvl w:val="2"/>
        <w:rPr>
          <w:b/>
          <w:bCs/>
        </w:rPr>
      </w:pPr>
      <w:r>
        <w:rPr>
          <w:b/>
          <w:bCs/>
        </w:rPr>
        <w:t>п</w:t>
      </w:r>
      <w:r w:rsidRPr="009E5F74">
        <w:rPr>
          <w:b/>
          <w:bCs/>
        </w:rPr>
        <w:t>риродного</w:t>
      </w:r>
      <w:r>
        <w:rPr>
          <w:b/>
          <w:bCs/>
        </w:rPr>
        <w:t xml:space="preserve"> </w:t>
      </w:r>
      <w:r w:rsidRPr="009E5F74">
        <w:rPr>
          <w:b/>
          <w:bCs/>
        </w:rPr>
        <w:t xml:space="preserve">и техногенного характера </w:t>
      </w:r>
    </w:p>
    <w:p w:rsidR="00E64F3D" w:rsidRPr="009E5F74" w:rsidRDefault="00E64F3D" w:rsidP="009E5F74">
      <w:pPr>
        <w:ind w:firstLine="709"/>
        <w:jc w:val="both"/>
      </w:pPr>
      <w:r>
        <w:t>3</w:t>
      </w:r>
      <w:r w:rsidRPr="009E5F74">
        <w:t xml:space="preserve">. Разработку плана действий по предупреждению и ликвидации чрезвычайных ситуаций природного и техногенного характера </w:t>
      </w:r>
      <w:r>
        <w:t xml:space="preserve">на территории муниципального образования «Щекинский сельсовет» Рыльского района Курской области </w:t>
      </w:r>
      <w:r w:rsidRPr="009E5F74">
        <w:t xml:space="preserve">осуществляет </w:t>
      </w:r>
      <w:r>
        <w:t xml:space="preserve">Администрация Щекинского сельсовета Рыльского района </w:t>
      </w:r>
      <w:r w:rsidRPr="009E5F74">
        <w:t xml:space="preserve">(далее - </w:t>
      </w:r>
      <w:r>
        <w:t>Администрация</w:t>
      </w:r>
      <w:r w:rsidRPr="009E5F74">
        <w:t xml:space="preserve">) во взаимодействии с федеральными органами исполнительной власти, исполнительными органами государственной власти </w:t>
      </w:r>
      <w:r>
        <w:t>Курской</w:t>
      </w:r>
      <w:r w:rsidRPr="009E5F74">
        <w:t xml:space="preserve"> области, государственными органами </w:t>
      </w:r>
      <w:r>
        <w:t>Курской</w:t>
      </w:r>
      <w:r w:rsidRPr="009E5F74">
        <w:t xml:space="preserve"> области и государственными учреждениями </w:t>
      </w:r>
      <w:r>
        <w:t>Курской</w:t>
      </w:r>
      <w:r w:rsidRPr="009E5F74">
        <w:t xml:space="preserve"> области</w:t>
      </w:r>
      <w:r>
        <w:t>, Администрацией Рыльского района Курской области и ее структурными подразделениями</w:t>
      </w:r>
      <w:r w:rsidRPr="009E5F74">
        <w:t>.</w:t>
      </w:r>
    </w:p>
    <w:p w:rsidR="00E64F3D" w:rsidRPr="009E5F74" w:rsidRDefault="00E64F3D" w:rsidP="009E5F74">
      <w:pPr>
        <w:ind w:firstLine="709"/>
        <w:jc w:val="both"/>
      </w:pPr>
      <w:r>
        <w:t>4</w:t>
      </w:r>
      <w:r w:rsidRPr="009E5F74">
        <w:t>. Разработка план</w:t>
      </w:r>
      <w:r>
        <w:t>а</w:t>
      </w:r>
      <w:r w:rsidRPr="009E5F74">
        <w:t xml:space="preserve"> действий выполняется в три этапа. </w:t>
      </w:r>
    </w:p>
    <w:p w:rsidR="00E64F3D" w:rsidRPr="009E5F74" w:rsidRDefault="00E64F3D" w:rsidP="009E5F74">
      <w:pPr>
        <w:ind w:firstLine="709"/>
        <w:jc w:val="both"/>
      </w:pPr>
      <w:r w:rsidRPr="009E5F74">
        <w:t>1) на первом этапе осуществляется:</w:t>
      </w:r>
    </w:p>
    <w:p w:rsidR="00E64F3D" w:rsidRPr="009E5F74" w:rsidRDefault="00E64F3D" w:rsidP="009E5F74">
      <w:pPr>
        <w:ind w:firstLine="709"/>
        <w:jc w:val="both"/>
      </w:pPr>
      <w:r w:rsidRPr="009E5F74">
        <w:t>а) изучение и анализ нормативных правовых актов по организации и осуществлению мероприятий в области защиты населения и территорий от чрезвычайных ситуаций;</w:t>
      </w:r>
    </w:p>
    <w:p w:rsidR="00E64F3D" w:rsidRPr="009E5F74" w:rsidRDefault="00E64F3D" w:rsidP="009E5F74">
      <w:pPr>
        <w:ind w:firstLine="709"/>
        <w:jc w:val="both"/>
      </w:pPr>
      <w:r w:rsidRPr="009E5F74">
        <w:t>б) сбор и обобщение данных:</w:t>
      </w:r>
    </w:p>
    <w:p w:rsidR="00E64F3D" w:rsidRPr="009E5F74" w:rsidRDefault="00E64F3D" w:rsidP="009E5F74">
      <w:pPr>
        <w:ind w:firstLine="709"/>
        <w:jc w:val="both"/>
      </w:pPr>
      <w:r w:rsidRPr="009E5F74">
        <w:t>выявление объектов и территорий, представляющих опасность для населения;</w:t>
      </w:r>
    </w:p>
    <w:p w:rsidR="00E64F3D" w:rsidRPr="009E5F74" w:rsidRDefault="00E64F3D" w:rsidP="009E5F74">
      <w:pPr>
        <w:ind w:firstLine="709"/>
        <w:jc w:val="both"/>
      </w:pPr>
      <w:r w:rsidRPr="009E5F74">
        <w:t>проведение анализа по многолетним статистическим наблюдениям характера и видов чрезвычайных ситуаций, которые имели место на территории (объекте), величин ущерба, сроков выполнения мероприятий ликвидации чрезвычайных ситуаций, привлекаемых сил и средств для ликвидации их последствий;</w:t>
      </w:r>
    </w:p>
    <w:p w:rsidR="00E64F3D" w:rsidRPr="009E5F74" w:rsidRDefault="00E64F3D" w:rsidP="009E5F74">
      <w:pPr>
        <w:ind w:firstLine="709"/>
        <w:jc w:val="both"/>
      </w:pPr>
      <w:r w:rsidRPr="009E5F74">
        <w:t>получение сведений о территории и численности населения, которое может оказаться в зонах чрезвычайных ситуаций (пожаров, взрывов, затоплений, загрязнения радиоактивными веществами, заражение химическими и биологическими веществами и др.);</w:t>
      </w:r>
    </w:p>
    <w:p w:rsidR="00E64F3D" w:rsidRPr="009E5F74" w:rsidRDefault="00E64F3D" w:rsidP="009E5F74">
      <w:pPr>
        <w:ind w:firstLine="709"/>
        <w:jc w:val="both"/>
      </w:pPr>
      <w:r w:rsidRPr="009E5F74">
        <w:t>получение сведений о наличии технических средств, необходимых для проведения эвакуационных мероприятий;</w:t>
      </w:r>
    </w:p>
    <w:p w:rsidR="00E64F3D" w:rsidRPr="009E5F74" w:rsidRDefault="00E64F3D" w:rsidP="009E5F74">
      <w:pPr>
        <w:ind w:firstLine="709"/>
        <w:jc w:val="both"/>
      </w:pPr>
      <w:r w:rsidRPr="009E5F74">
        <w:t xml:space="preserve">в) составление календарного плана по разработке плана действий; </w:t>
      </w:r>
    </w:p>
    <w:p w:rsidR="00E64F3D" w:rsidRPr="009E5F74" w:rsidRDefault="00E64F3D" w:rsidP="009E5F74">
      <w:pPr>
        <w:ind w:firstLine="709"/>
        <w:jc w:val="both"/>
      </w:pPr>
      <w:r w:rsidRPr="009E5F74">
        <w:t>2) на втором этапе осуществляется:</w:t>
      </w:r>
    </w:p>
    <w:p w:rsidR="00E64F3D" w:rsidRPr="009E5F74" w:rsidRDefault="00E64F3D" w:rsidP="009E5F74">
      <w:pPr>
        <w:ind w:firstLine="709"/>
        <w:jc w:val="both"/>
      </w:pPr>
      <w:r w:rsidRPr="009E5F74">
        <w:t>а) практическая разработка и оформление плана действий;</w:t>
      </w:r>
    </w:p>
    <w:p w:rsidR="00E64F3D" w:rsidRPr="009E5F74" w:rsidRDefault="00E64F3D" w:rsidP="009E5F74">
      <w:pPr>
        <w:ind w:firstLine="709"/>
        <w:jc w:val="both"/>
      </w:pPr>
      <w:r w:rsidRPr="009E5F74">
        <w:t>б) определение прогнозируемых сценариев развития чрезвычайных ситуаций, в том числе определяются:</w:t>
      </w:r>
    </w:p>
    <w:p w:rsidR="00E64F3D" w:rsidRPr="009E5F74" w:rsidRDefault="00E64F3D" w:rsidP="009E5F74">
      <w:pPr>
        <w:ind w:firstLine="709"/>
        <w:jc w:val="both"/>
      </w:pPr>
      <w:r w:rsidRPr="009E5F74">
        <w:t>возможные зоны радиоактивного загрязнения, химического и бактериологического заражения, зоны катастрофического затопления, пожаров, взрывов, в том числе циклических (сезонных) явлений;</w:t>
      </w:r>
    </w:p>
    <w:p w:rsidR="00E64F3D" w:rsidRPr="009E5F74" w:rsidRDefault="00E64F3D" w:rsidP="009E5F74">
      <w:pPr>
        <w:ind w:firstLine="709"/>
        <w:jc w:val="both"/>
      </w:pPr>
      <w:r w:rsidRPr="009E5F74">
        <w:t>численность населения, объекты экономики, которые могут оказаться в зоне действия поражающих факторов;</w:t>
      </w:r>
    </w:p>
    <w:p w:rsidR="00E64F3D" w:rsidRPr="009E5F74" w:rsidRDefault="00E64F3D" w:rsidP="009E5F74">
      <w:pPr>
        <w:ind w:firstLine="709"/>
        <w:jc w:val="both"/>
      </w:pPr>
      <w:r w:rsidRPr="009E5F74">
        <w:t>возможный причиненный ущерб (потери населения, материальный ущерб);</w:t>
      </w:r>
    </w:p>
    <w:p w:rsidR="00E64F3D" w:rsidRPr="009E5F74" w:rsidRDefault="00E64F3D" w:rsidP="009E5F74">
      <w:pPr>
        <w:ind w:firstLine="709"/>
        <w:jc w:val="both"/>
      </w:pPr>
      <w:r w:rsidRPr="009E5F74">
        <w:t>предстоящие мероприятия по ликвидации чрезвычайной ситуации и ее последствий, объемы предстоящих мероприятий;</w:t>
      </w:r>
    </w:p>
    <w:p w:rsidR="00E64F3D" w:rsidRPr="009E5F74" w:rsidRDefault="00E64F3D" w:rsidP="009E5F74">
      <w:pPr>
        <w:ind w:firstLine="709"/>
        <w:jc w:val="both"/>
      </w:pPr>
      <w:r w:rsidRPr="009E5F74">
        <w:t>силы, средства, привлекаемые к ликвидации чрезвычайной ситуации, и порядок выполнения ими мероприятий при угрозе и возникновении чрезвычайных ситуаций;</w:t>
      </w:r>
    </w:p>
    <w:p w:rsidR="00E64F3D" w:rsidRPr="009E5F74" w:rsidRDefault="00E64F3D" w:rsidP="009E5F74">
      <w:pPr>
        <w:ind w:firstLine="709"/>
        <w:jc w:val="both"/>
      </w:pPr>
      <w:r w:rsidRPr="009E5F74">
        <w:t>в) подписание план</w:t>
      </w:r>
      <w:r>
        <w:t>а</w:t>
      </w:r>
      <w:r w:rsidRPr="009E5F74">
        <w:t xml:space="preserve"> действий:</w:t>
      </w:r>
    </w:p>
    <w:p w:rsidR="00E64F3D" w:rsidRPr="009E5F74" w:rsidRDefault="00E64F3D" w:rsidP="009E5F74">
      <w:pPr>
        <w:ind w:firstLine="709"/>
        <w:jc w:val="both"/>
      </w:pPr>
      <w:r w:rsidRPr="009E5F74">
        <w:t xml:space="preserve">план действий по предупреждению и ликвидации чрезвычайных ситуаций природного и техногенного характера </w:t>
      </w:r>
      <w:r>
        <w:t xml:space="preserve">на территории муниципального образования «Щекинский сельсовет» Рыльского района Курской области </w:t>
      </w:r>
      <w:r w:rsidRPr="009E5F74">
        <w:t xml:space="preserve">подписывает </w:t>
      </w:r>
      <w:r>
        <w:t>Глава Щекинского сельсовета Рыльского района</w:t>
      </w:r>
      <w:r w:rsidRPr="009E5F74">
        <w:t>;</w:t>
      </w:r>
    </w:p>
    <w:p w:rsidR="00E64F3D" w:rsidRPr="009E5F74" w:rsidRDefault="00E64F3D" w:rsidP="009E5F74">
      <w:pPr>
        <w:ind w:firstLine="709"/>
        <w:jc w:val="both"/>
      </w:pPr>
      <w:r w:rsidRPr="009E5F74">
        <w:t>г) согласование планов действий:</w:t>
      </w:r>
    </w:p>
    <w:p w:rsidR="00E64F3D" w:rsidRPr="0094286D" w:rsidRDefault="00E64F3D" w:rsidP="009E5F74">
      <w:pPr>
        <w:ind w:firstLine="709"/>
        <w:jc w:val="both"/>
      </w:pPr>
      <w:r w:rsidRPr="009E5F74">
        <w:t xml:space="preserve">план действий по предупреждению и ликвидации чрезвычайных ситуаций природного и техногенного характера </w:t>
      </w:r>
      <w:r>
        <w:t xml:space="preserve">на территории муниципального образования «Щекинский сельсовет» Рыльского района Курской области </w:t>
      </w:r>
      <w:r w:rsidRPr="009E5F74">
        <w:t xml:space="preserve">согласовывается начальником </w:t>
      </w:r>
      <w:r>
        <w:t xml:space="preserve">отдела </w:t>
      </w:r>
      <w:r w:rsidRPr="0094286D">
        <w:rPr>
          <w:color w:val="000000"/>
        </w:rPr>
        <w:t>ГО и ЧС Администрации Рыльского района Курской области</w:t>
      </w:r>
      <w:r w:rsidRPr="0094286D">
        <w:t>;</w:t>
      </w:r>
    </w:p>
    <w:p w:rsidR="00E64F3D" w:rsidRPr="009E5F74" w:rsidRDefault="00E64F3D" w:rsidP="009E5F74">
      <w:pPr>
        <w:ind w:firstLine="709"/>
        <w:jc w:val="both"/>
      </w:pPr>
      <w:r w:rsidRPr="009E5F74">
        <w:t>3) на третьем этапе осуществляется утверждение планов действий:</w:t>
      </w:r>
    </w:p>
    <w:p w:rsidR="00E64F3D" w:rsidRPr="009E5F74" w:rsidRDefault="00E64F3D" w:rsidP="0094286D">
      <w:pPr>
        <w:ind w:firstLine="709"/>
        <w:jc w:val="both"/>
      </w:pPr>
      <w:r w:rsidRPr="009E5F74">
        <w:t xml:space="preserve">план действий по предупреждению и ликвидации чрезвычайных ситуаций природного и техногенного характера </w:t>
      </w:r>
      <w:r>
        <w:t xml:space="preserve">на территории муниципального образования «Щекинский сельсовет» Рыльского района Курской области </w:t>
      </w:r>
      <w:r w:rsidRPr="009E5F74">
        <w:t xml:space="preserve">утверждается </w:t>
      </w:r>
      <w:r>
        <w:t>постановлением Администрации Щекинского сельсовета Рыльского района</w:t>
      </w:r>
      <w:r w:rsidRPr="009E5F74">
        <w:t>.</w:t>
      </w:r>
    </w:p>
    <w:p w:rsidR="00E64F3D" w:rsidRPr="009E5F74" w:rsidRDefault="00E64F3D" w:rsidP="009E5F74">
      <w:pPr>
        <w:ind w:firstLine="709"/>
        <w:jc w:val="both"/>
      </w:pPr>
      <w:r>
        <w:t>5</w:t>
      </w:r>
      <w:r w:rsidRPr="009E5F74">
        <w:t>. Согласование планов действий осуществляется должностными лицами, указанных в пункт</w:t>
      </w:r>
      <w:r>
        <w:t>е 4</w:t>
      </w:r>
      <w:r w:rsidRPr="009E5F74">
        <w:t xml:space="preserve"> настоящего Порядка, в течении 30 дней со дня представления всех экземпляров план</w:t>
      </w:r>
      <w:r>
        <w:t>а</w:t>
      </w:r>
      <w:r w:rsidRPr="009E5F74">
        <w:t xml:space="preserve"> действий для согласования.</w:t>
      </w:r>
    </w:p>
    <w:p w:rsidR="00E64F3D" w:rsidRPr="009E5F74" w:rsidRDefault="00E64F3D" w:rsidP="009E5F74">
      <w:pPr>
        <w:ind w:firstLine="709"/>
        <w:jc w:val="both"/>
      </w:pPr>
      <w:r w:rsidRPr="009E5F74">
        <w:t>В случае принятия согласующим органом решения об отказе в согласовании плана действий заявителю предоставляются мотивированные замечания и предложения по их доработке.</w:t>
      </w:r>
    </w:p>
    <w:p w:rsidR="00E64F3D" w:rsidRPr="009E5F74" w:rsidRDefault="00E64F3D" w:rsidP="009E5F74">
      <w:pPr>
        <w:ind w:firstLine="709"/>
        <w:jc w:val="both"/>
      </w:pPr>
      <w:r w:rsidRPr="009E5F74">
        <w:t>Несогласованны</w:t>
      </w:r>
      <w:r>
        <w:t>й</w:t>
      </w:r>
      <w:r w:rsidRPr="009E5F74">
        <w:t xml:space="preserve"> план действий в течении 30 дней после получения замечаний и предложений по доработке подлежат доработке и направлению на повторное согласование.</w:t>
      </w:r>
    </w:p>
    <w:p w:rsidR="00E64F3D" w:rsidRPr="009E5F74" w:rsidRDefault="00E64F3D" w:rsidP="009E5F74">
      <w:pPr>
        <w:ind w:firstLine="709"/>
        <w:jc w:val="both"/>
      </w:pPr>
      <w:r>
        <w:t>6</w:t>
      </w:r>
      <w:r w:rsidRPr="009E5F74">
        <w:t>. План действий подлеж</w:t>
      </w:r>
      <w:r>
        <w:t>и</w:t>
      </w:r>
      <w:r w:rsidRPr="009E5F74">
        <w:t xml:space="preserve">т утверждению в течение 10 рабочих дней со дня </w:t>
      </w:r>
      <w:r>
        <w:t>его</w:t>
      </w:r>
      <w:r w:rsidRPr="009E5F74">
        <w:t xml:space="preserve"> согласования.</w:t>
      </w:r>
    </w:p>
    <w:p w:rsidR="00E64F3D" w:rsidRDefault="00E64F3D" w:rsidP="00A77E97">
      <w:pPr>
        <w:ind w:firstLine="709"/>
        <w:jc w:val="center"/>
        <w:outlineLvl w:val="2"/>
        <w:rPr>
          <w:b/>
          <w:bCs/>
        </w:rPr>
      </w:pPr>
      <w:r w:rsidRPr="009E5F74">
        <w:rPr>
          <w:b/>
          <w:bCs/>
        </w:rPr>
        <w:t>III. Структура план</w:t>
      </w:r>
      <w:r>
        <w:rPr>
          <w:b/>
          <w:bCs/>
        </w:rPr>
        <w:t>а</w:t>
      </w:r>
      <w:r w:rsidRPr="009E5F74">
        <w:rPr>
          <w:b/>
          <w:bCs/>
        </w:rPr>
        <w:t xml:space="preserve"> действий </w:t>
      </w:r>
    </w:p>
    <w:p w:rsidR="00E64F3D" w:rsidRPr="009E5F74" w:rsidRDefault="00E64F3D" w:rsidP="00A77E97">
      <w:pPr>
        <w:ind w:firstLine="709"/>
        <w:jc w:val="both"/>
        <w:outlineLvl w:val="2"/>
      </w:pPr>
      <w:r w:rsidRPr="009E5F74">
        <w:t>11. План действий состо</w:t>
      </w:r>
      <w:r>
        <w:t>и</w:t>
      </w:r>
      <w:r w:rsidRPr="009E5F74">
        <w:t>т из основной текстовой части, приложений и графических материалов</w:t>
      </w:r>
      <w:r>
        <w:t>,</w:t>
      </w:r>
      <w:r w:rsidRPr="009E5F74">
        <w:t xml:space="preserve"> оформленных на карте.</w:t>
      </w:r>
      <w:r>
        <w:t xml:space="preserve"> </w:t>
      </w:r>
    </w:p>
    <w:p w:rsidR="00E64F3D" w:rsidRPr="009E5F74" w:rsidRDefault="00E64F3D" w:rsidP="009E5F74">
      <w:pPr>
        <w:ind w:firstLine="709"/>
        <w:jc w:val="both"/>
      </w:pPr>
      <w:r w:rsidRPr="009E5F74">
        <w:t xml:space="preserve">12. План действий по предупреждению и ликвидации чрезвычайных ситуаций природного и техногенного характера </w:t>
      </w:r>
      <w:r>
        <w:t xml:space="preserve">на территории муниципального образования «Щекинский сельсовет» Рыльского района Курской области </w:t>
      </w:r>
      <w:r w:rsidRPr="009E5F74">
        <w:t>состоит из 2-х разделов и 11 приложений:</w:t>
      </w:r>
    </w:p>
    <w:p w:rsidR="00E64F3D" w:rsidRPr="009E5F74" w:rsidRDefault="00E64F3D" w:rsidP="009E5F74">
      <w:pPr>
        <w:ind w:firstLine="709"/>
        <w:jc w:val="both"/>
      </w:pPr>
      <w:r w:rsidRPr="009E5F74">
        <w:t>1) раздел I "Краткая географическая, социально-экономическая характеристика и оценка возможной обстановки";</w:t>
      </w:r>
    </w:p>
    <w:p w:rsidR="00E64F3D" w:rsidRPr="009E5F74" w:rsidRDefault="00E64F3D" w:rsidP="009E5F74">
      <w:pPr>
        <w:ind w:firstLine="709"/>
        <w:jc w:val="both"/>
      </w:pPr>
      <w:r w:rsidRPr="009E5F74">
        <w:t>2) раздел II "Мероприятия при угрозе и возникновении крупных производственных аварий, катастроф и стихийных бедствий";</w:t>
      </w:r>
    </w:p>
    <w:p w:rsidR="00E64F3D" w:rsidRPr="009E5F74" w:rsidRDefault="00E64F3D" w:rsidP="009E5F74">
      <w:pPr>
        <w:ind w:firstLine="709"/>
        <w:jc w:val="both"/>
      </w:pPr>
      <w:r w:rsidRPr="009E5F74">
        <w:t>3) перечень приложений к плану действий:</w:t>
      </w:r>
    </w:p>
    <w:p w:rsidR="00E64F3D" w:rsidRPr="009E5F74" w:rsidRDefault="00E64F3D" w:rsidP="009E5F74">
      <w:pPr>
        <w:ind w:firstLine="709"/>
        <w:jc w:val="both"/>
      </w:pPr>
      <w:r w:rsidRPr="009E5F74">
        <w:t>а) возможная обстановка при возникновении чрезвычайных ситуаций (с графическими материалами, оформленными на карте);</w:t>
      </w:r>
    </w:p>
    <w:p w:rsidR="00E64F3D" w:rsidRPr="009E5F74" w:rsidRDefault="00E64F3D" w:rsidP="009E5F74">
      <w:pPr>
        <w:ind w:firstLine="709"/>
        <w:jc w:val="both"/>
      </w:pPr>
      <w:r w:rsidRPr="009E5F74">
        <w:t>б) календарный план основных мероприятий при угрозе и возникновении чрезвычайных ситуаций;</w:t>
      </w:r>
    </w:p>
    <w:p w:rsidR="00E64F3D" w:rsidRPr="009E5F74" w:rsidRDefault="00E64F3D" w:rsidP="009E5F74">
      <w:pPr>
        <w:ind w:firstLine="709"/>
        <w:jc w:val="both"/>
      </w:pPr>
      <w:r w:rsidRPr="009E5F74">
        <w:t>в) решение комиссии по предупреждению и ликвидации чрезвычайных ситуаций и обеспечению пожарной безопасности на ликвидацию чрезвычайных ситуаций (с графическими материалами оформленных на карте);</w:t>
      </w:r>
    </w:p>
    <w:p w:rsidR="00E64F3D" w:rsidRPr="009E5F74" w:rsidRDefault="00E64F3D" w:rsidP="009E5F74">
      <w:pPr>
        <w:ind w:firstLine="709"/>
        <w:jc w:val="both"/>
      </w:pPr>
      <w:r w:rsidRPr="009E5F74">
        <w:t>г) расчет сил и средств, привлекаемых для выполнения мероприятий при угрозе и возникновении чрезвычайных ситуаций;</w:t>
      </w:r>
    </w:p>
    <w:p w:rsidR="00E64F3D" w:rsidRPr="009E5F74" w:rsidRDefault="00E64F3D" w:rsidP="009E5F74">
      <w:pPr>
        <w:ind w:firstLine="709"/>
        <w:jc w:val="both"/>
      </w:pPr>
      <w:r w:rsidRPr="009E5F74">
        <w:t>д) организация управления, оповещения и связи при угрозе и возникновении чрезвычайных ситуаций;</w:t>
      </w:r>
    </w:p>
    <w:p w:rsidR="00E64F3D" w:rsidRPr="009E5F74" w:rsidRDefault="00E64F3D" w:rsidP="009E5F74">
      <w:pPr>
        <w:ind w:firstLine="709"/>
        <w:jc w:val="both"/>
      </w:pPr>
      <w:r w:rsidRPr="009E5F74">
        <w:t>е) порядок проведения мероприятий по эвакуации населения при угрозе и возникновении чрезвычайных ситуаций;</w:t>
      </w:r>
    </w:p>
    <w:p w:rsidR="00E64F3D" w:rsidRPr="009E5F74" w:rsidRDefault="00E64F3D" w:rsidP="009E5F74">
      <w:pPr>
        <w:ind w:firstLine="709"/>
        <w:jc w:val="both"/>
      </w:pPr>
      <w:r w:rsidRPr="009E5F74">
        <w:t xml:space="preserve">ж) планы по смягчению рисков и реагированию на чрезвычайные ситуации в период половодья на территории </w:t>
      </w:r>
      <w:r>
        <w:t>муниципального образования «Щекинский сельсовет» Рыльского района Курской области</w:t>
      </w:r>
      <w:r w:rsidRPr="009E5F74">
        <w:t>;</w:t>
      </w:r>
    </w:p>
    <w:p w:rsidR="00E64F3D" w:rsidRPr="009E5F74" w:rsidRDefault="00E64F3D" w:rsidP="009E5F74">
      <w:pPr>
        <w:ind w:firstLine="709"/>
        <w:jc w:val="both"/>
      </w:pPr>
      <w:r w:rsidRPr="009E5F74">
        <w:t xml:space="preserve">з) планы предупреждения и ликвидации возможных чрезвычайных ситуаций в пожароопасный период на территории </w:t>
      </w:r>
      <w:r>
        <w:t>муниципального образования «Щекинский сельсовет» Рыльского района Курской области</w:t>
      </w:r>
      <w:r w:rsidRPr="009E5F74">
        <w:t>;</w:t>
      </w:r>
    </w:p>
    <w:p w:rsidR="00E64F3D" w:rsidRPr="009E5F74" w:rsidRDefault="00E64F3D" w:rsidP="009E5F74">
      <w:pPr>
        <w:ind w:firstLine="709"/>
        <w:jc w:val="both"/>
      </w:pPr>
      <w:r w:rsidRPr="009E5F74">
        <w:t xml:space="preserve">и) планы предупреждения и ликвидации возможных чрезвычайных ситуаций в зимний период на территории </w:t>
      </w:r>
      <w:r>
        <w:t>муниципального образования «Щекинский сельсовет» Рыльского района Курской области</w:t>
      </w:r>
      <w:r w:rsidRPr="009E5F74">
        <w:t>;</w:t>
      </w:r>
    </w:p>
    <w:p w:rsidR="00E64F3D" w:rsidRPr="009E5F74" w:rsidRDefault="00E64F3D" w:rsidP="009E5F74">
      <w:pPr>
        <w:ind w:firstLine="709"/>
        <w:jc w:val="both"/>
      </w:pPr>
      <w:r w:rsidRPr="009E5F74">
        <w:t xml:space="preserve">к) планы по предупреждению и ликвидации возможных чрезвычайных ситуаций на водных объектах в зимний период на территории </w:t>
      </w:r>
      <w:r>
        <w:t>муниципального образования «Щекинский сельсовет» Рыльского района Курской области</w:t>
      </w:r>
      <w:r w:rsidRPr="009E5F74">
        <w:t>;</w:t>
      </w:r>
    </w:p>
    <w:p w:rsidR="00E64F3D" w:rsidRPr="009E5F74" w:rsidRDefault="00E64F3D" w:rsidP="009E5F74">
      <w:pPr>
        <w:ind w:firstLine="709"/>
        <w:jc w:val="both"/>
      </w:pPr>
      <w:r w:rsidRPr="009E5F74">
        <w:t>л) перечень организаций, которые могут привлекаться к работам по восстановлению территорий, пострадавших от чрезвычайных ситуаций и стихийных бедствий (аварий, катастроф и т.п.).</w:t>
      </w:r>
    </w:p>
    <w:p w:rsidR="00E64F3D" w:rsidRDefault="00E64F3D" w:rsidP="009E5F74">
      <w:pPr>
        <w:ind w:firstLine="709"/>
        <w:jc w:val="both"/>
        <w:outlineLvl w:val="2"/>
        <w:rPr>
          <w:b/>
          <w:bCs/>
        </w:rPr>
      </w:pPr>
    </w:p>
    <w:p w:rsidR="00E64F3D" w:rsidRPr="009E5F74" w:rsidRDefault="00E64F3D" w:rsidP="00E955B9">
      <w:pPr>
        <w:ind w:firstLine="709"/>
        <w:jc w:val="center"/>
        <w:outlineLvl w:val="2"/>
        <w:rPr>
          <w:b/>
          <w:bCs/>
        </w:rPr>
      </w:pPr>
      <w:r w:rsidRPr="009E5F74">
        <w:rPr>
          <w:b/>
          <w:bCs/>
        </w:rPr>
        <w:t>IV. Введ</w:t>
      </w:r>
      <w:r>
        <w:rPr>
          <w:b/>
          <w:bCs/>
        </w:rPr>
        <w:t>ение в действие планов действий</w:t>
      </w:r>
    </w:p>
    <w:p w:rsidR="00E64F3D" w:rsidRDefault="00E64F3D" w:rsidP="009E5F74">
      <w:pPr>
        <w:ind w:firstLine="709"/>
        <w:jc w:val="both"/>
      </w:pPr>
      <w:r w:rsidRPr="009E5F74">
        <w:t>15. План действий ввод</w:t>
      </w:r>
      <w:r>
        <w:t>и</w:t>
      </w:r>
      <w:r w:rsidRPr="009E5F74">
        <w:t xml:space="preserve">тся в действие при введении режима </w:t>
      </w:r>
      <w:r>
        <w:t>«</w:t>
      </w:r>
      <w:r w:rsidRPr="009E5F74">
        <w:t>повышенная готовность</w:t>
      </w:r>
      <w:r>
        <w:t>»</w:t>
      </w:r>
      <w:r w:rsidRPr="009E5F74">
        <w:t xml:space="preserve"> или </w:t>
      </w:r>
      <w:r>
        <w:t>«</w:t>
      </w:r>
      <w:r w:rsidRPr="009E5F74">
        <w:t>чрезвычайная ситуация</w:t>
      </w:r>
      <w:r>
        <w:t>»</w:t>
      </w:r>
      <w:r w:rsidRPr="009E5F74">
        <w:t xml:space="preserve"> для органов управления и сил предупреждения и ликвидации чрезвычайных ситуаций</w:t>
      </w:r>
      <w:r>
        <w:t xml:space="preserve"> Щекинского сельсовета Рыльского района</w:t>
      </w:r>
      <w:r w:rsidRPr="009E5F74">
        <w:t>.</w:t>
      </w:r>
    </w:p>
    <w:p w:rsidR="00E64F3D" w:rsidRPr="009E5F74" w:rsidRDefault="00E64F3D" w:rsidP="009E5F74">
      <w:pPr>
        <w:ind w:firstLine="709"/>
        <w:jc w:val="both"/>
      </w:pPr>
    </w:p>
    <w:p w:rsidR="00E64F3D" w:rsidRDefault="00E64F3D" w:rsidP="00E955B9">
      <w:pPr>
        <w:ind w:firstLine="709"/>
        <w:jc w:val="center"/>
        <w:outlineLvl w:val="2"/>
        <w:rPr>
          <w:b/>
          <w:bCs/>
        </w:rPr>
      </w:pPr>
      <w:r w:rsidRPr="009E5F74">
        <w:rPr>
          <w:b/>
          <w:bCs/>
        </w:rPr>
        <w:t>V. Сроки действия и периодичность корректировки план</w:t>
      </w:r>
      <w:r>
        <w:rPr>
          <w:b/>
          <w:bCs/>
        </w:rPr>
        <w:t>а</w:t>
      </w:r>
      <w:r w:rsidRPr="009E5F74">
        <w:rPr>
          <w:b/>
          <w:bCs/>
        </w:rPr>
        <w:t xml:space="preserve"> действий </w:t>
      </w:r>
    </w:p>
    <w:p w:rsidR="00E64F3D" w:rsidRPr="009E5F74" w:rsidRDefault="00E64F3D" w:rsidP="00E955B9">
      <w:pPr>
        <w:ind w:firstLine="709"/>
        <w:jc w:val="both"/>
        <w:outlineLvl w:val="2"/>
      </w:pPr>
      <w:r w:rsidRPr="009E5F74">
        <w:t>16. План действий разрабатыва</w:t>
      </w:r>
      <w:r>
        <w:t>е</w:t>
      </w:r>
      <w:r w:rsidRPr="009E5F74">
        <w:t>тся на 5 лет и начина</w:t>
      </w:r>
      <w:r>
        <w:t>ет действовать со дня его</w:t>
      </w:r>
      <w:r w:rsidRPr="009E5F74">
        <w:t xml:space="preserve"> утверждения.</w:t>
      </w:r>
    </w:p>
    <w:p w:rsidR="00E64F3D" w:rsidRPr="009E5F74" w:rsidRDefault="00E64F3D" w:rsidP="009E5F74">
      <w:pPr>
        <w:ind w:firstLine="709"/>
        <w:jc w:val="both"/>
      </w:pPr>
      <w:r w:rsidRPr="009E5F74">
        <w:t>По истечении 5 лет со дня утверждения план действий утрачива</w:t>
      </w:r>
      <w:r>
        <w:t>е</w:t>
      </w:r>
      <w:r w:rsidRPr="009E5F74">
        <w:t>т силу и разрабатыва</w:t>
      </w:r>
      <w:r>
        <w:t>е</w:t>
      </w:r>
      <w:r w:rsidRPr="009E5F74">
        <w:t>тся новы</w:t>
      </w:r>
      <w:r>
        <w:t>й</w:t>
      </w:r>
      <w:r w:rsidRPr="009E5F74">
        <w:t xml:space="preserve"> план действий в соответствии с настоящим Порядком.</w:t>
      </w:r>
    </w:p>
    <w:p w:rsidR="00E64F3D" w:rsidRPr="009E5F74" w:rsidRDefault="00E64F3D" w:rsidP="009E5F74">
      <w:pPr>
        <w:ind w:firstLine="709"/>
        <w:jc w:val="both"/>
      </w:pPr>
      <w:r w:rsidRPr="009E5F74">
        <w:t>17. Разработка нов</w:t>
      </w:r>
      <w:r>
        <w:t>ого</w:t>
      </w:r>
      <w:r w:rsidRPr="009E5F74">
        <w:t xml:space="preserve"> план</w:t>
      </w:r>
      <w:r>
        <w:t>а</w:t>
      </w:r>
      <w:r w:rsidRPr="009E5F74">
        <w:t xml:space="preserve"> действий начинается не менее чем за 30 дней до окончания сроков действия предыдущ</w:t>
      </w:r>
      <w:r>
        <w:t xml:space="preserve">его </w:t>
      </w:r>
      <w:r w:rsidRPr="009E5F74">
        <w:t>план</w:t>
      </w:r>
      <w:r>
        <w:t>а</w:t>
      </w:r>
      <w:r w:rsidRPr="009E5F74">
        <w:t xml:space="preserve"> действий.</w:t>
      </w:r>
    </w:p>
    <w:p w:rsidR="00E64F3D" w:rsidRPr="009E5F74" w:rsidRDefault="00E64F3D" w:rsidP="009E5F74">
      <w:pPr>
        <w:ind w:firstLine="709"/>
        <w:jc w:val="both"/>
      </w:pPr>
      <w:r w:rsidRPr="009E5F74">
        <w:t>18. Корректировка план</w:t>
      </w:r>
      <w:r>
        <w:t>а</w:t>
      </w:r>
      <w:r w:rsidRPr="009E5F74">
        <w:t xml:space="preserve"> действий производится не реже одного раза в год к 1 марта по состоянию на 1 января текущего года, а также при угрозе возникновения чрезвычайных ситуаций или в случаях:</w:t>
      </w:r>
    </w:p>
    <w:p w:rsidR="00E64F3D" w:rsidRPr="009E5F74" w:rsidRDefault="00E64F3D" w:rsidP="009E5F74">
      <w:pPr>
        <w:ind w:firstLine="709"/>
        <w:jc w:val="both"/>
      </w:pPr>
      <w:r w:rsidRPr="009E5F74">
        <w:t>изменения организационно-штатной структуры;</w:t>
      </w:r>
    </w:p>
    <w:p w:rsidR="00E64F3D" w:rsidRPr="009E5F74" w:rsidRDefault="00E64F3D" w:rsidP="009E5F74">
      <w:pPr>
        <w:ind w:firstLine="709"/>
        <w:jc w:val="both"/>
      </w:pPr>
      <w:r w:rsidRPr="009E5F74">
        <w:t>реконструкции, технического перевооружения, ввода новых или закрытия старых опасных производственных объектов (технологий) и/или потенциально опасных и опасных объектов;</w:t>
      </w:r>
    </w:p>
    <w:p w:rsidR="00E64F3D" w:rsidRPr="009E5F74" w:rsidRDefault="00E64F3D" w:rsidP="009E5F74">
      <w:pPr>
        <w:ind w:firstLine="709"/>
        <w:jc w:val="both"/>
      </w:pPr>
      <w:r w:rsidRPr="009E5F74">
        <w:t>на основании актов технического расследования причин возникших аварий Федеральной службы по экологическому, технологическому и атомному надзору, в случае, выявления новых факторов риска возникновения чрезвычайных ситуаций;</w:t>
      </w:r>
    </w:p>
    <w:p w:rsidR="00E64F3D" w:rsidRPr="009E5F74" w:rsidRDefault="00E64F3D" w:rsidP="009E5F74">
      <w:pPr>
        <w:ind w:firstLine="709"/>
        <w:jc w:val="both"/>
      </w:pPr>
      <w:r w:rsidRPr="009E5F74">
        <w:t xml:space="preserve">по результатам учений и тренировок с органами управления, силами и средствами </w:t>
      </w:r>
      <w:r>
        <w:t>Курской</w:t>
      </w:r>
      <w:r w:rsidRPr="009E5F74">
        <w:t xml:space="preserve"> областной системы предупреждения и ликвидации чрезвычайных ситуаций;</w:t>
      </w:r>
    </w:p>
    <w:p w:rsidR="00E64F3D" w:rsidRPr="009E5F74" w:rsidRDefault="00E64F3D" w:rsidP="009E5F74">
      <w:pPr>
        <w:ind w:firstLine="709"/>
        <w:jc w:val="both"/>
      </w:pPr>
      <w:r w:rsidRPr="009E5F74">
        <w:t xml:space="preserve">по предписаниям Главного управления МЧС России по </w:t>
      </w:r>
      <w:r>
        <w:t>Курской</w:t>
      </w:r>
      <w:r w:rsidRPr="009E5F74">
        <w:t xml:space="preserve"> области в случае выявления несоответствия сведений, содержащихся в плане действий информации, полученной в ходе осуществления федерального и регионального государственного надзора.</w:t>
      </w:r>
    </w:p>
    <w:p w:rsidR="00E64F3D" w:rsidRPr="009E5F74" w:rsidRDefault="00E64F3D" w:rsidP="009E5F74">
      <w:pPr>
        <w:ind w:firstLine="709"/>
        <w:jc w:val="both"/>
      </w:pPr>
      <w:r w:rsidRPr="009E5F74">
        <w:t>19. Корректировка план</w:t>
      </w:r>
      <w:r>
        <w:t>а</w:t>
      </w:r>
      <w:r w:rsidRPr="009E5F74">
        <w:t xml:space="preserve"> действий производится в том же порядке, как его разработка и утверждение.</w:t>
      </w:r>
    </w:p>
    <w:p w:rsidR="00E64F3D" w:rsidRPr="009E5F74" w:rsidRDefault="00E64F3D" w:rsidP="009E5F74">
      <w:pPr>
        <w:ind w:firstLine="709"/>
        <w:jc w:val="both"/>
      </w:pPr>
      <w:r w:rsidRPr="009E5F74">
        <w:t>При корректировке вносятся изменения во все экземпляры соответствующих планов действий.</w:t>
      </w:r>
    </w:p>
    <w:p w:rsidR="00E64F3D" w:rsidRPr="009E5F74" w:rsidRDefault="00E64F3D" w:rsidP="009E5F74">
      <w:pPr>
        <w:ind w:firstLine="709"/>
        <w:jc w:val="both"/>
      </w:pPr>
      <w:r w:rsidRPr="009E5F74">
        <w:t>20. План действий разрабатыва</w:t>
      </w:r>
      <w:r>
        <w:t>е</w:t>
      </w:r>
      <w:r w:rsidRPr="009E5F74">
        <w:t>тся в 3-х экземплярах.</w:t>
      </w:r>
    </w:p>
    <w:sectPr w:rsidR="00E64F3D" w:rsidRPr="009E5F74" w:rsidSect="00BF53AB">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4F3D" w:rsidRDefault="00E64F3D" w:rsidP="00BF53AB">
      <w:r>
        <w:separator/>
      </w:r>
    </w:p>
  </w:endnote>
  <w:endnote w:type="continuationSeparator" w:id="0">
    <w:p w:rsidR="00E64F3D" w:rsidRDefault="00E64F3D" w:rsidP="00BF5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4F3D" w:rsidRDefault="00E64F3D" w:rsidP="00BF53AB">
      <w:r>
        <w:separator/>
      </w:r>
    </w:p>
  </w:footnote>
  <w:footnote w:type="continuationSeparator" w:id="0">
    <w:p w:rsidR="00E64F3D" w:rsidRDefault="00E64F3D" w:rsidP="00BF53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F3D" w:rsidRDefault="00E64F3D" w:rsidP="00184513">
    <w:pPr>
      <w:pStyle w:val="Header"/>
      <w:jc w:val="right"/>
    </w:pPr>
    <w:fldSimple w:instr="PAGE   \* MERGEFORMAT">
      <w:r>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8714C"/>
    <w:multiLevelType w:val="hybridMultilevel"/>
    <w:tmpl w:val="AEBAA696"/>
    <w:lvl w:ilvl="0" w:tplc="EE0E2102">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1A4036A"/>
    <w:multiLevelType w:val="hybridMultilevel"/>
    <w:tmpl w:val="DED08A10"/>
    <w:lvl w:ilvl="0" w:tplc="4FB09E42">
      <w:start w:val="1"/>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20B9"/>
    <w:rsid w:val="00003783"/>
    <w:rsid w:val="000314A6"/>
    <w:rsid w:val="000B3618"/>
    <w:rsid w:val="000B383F"/>
    <w:rsid w:val="000E2119"/>
    <w:rsid w:val="0012751B"/>
    <w:rsid w:val="001316E4"/>
    <w:rsid w:val="00134C82"/>
    <w:rsid w:val="00135404"/>
    <w:rsid w:val="00144B9C"/>
    <w:rsid w:val="00184513"/>
    <w:rsid w:val="00193721"/>
    <w:rsid w:val="00193BAD"/>
    <w:rsid w:val="001D231C"/>
    <w:rsid w:val="001D6EF8"/>
    <w:rsid w:val="00213556"/>
    <w:rsid w:val="00247621"/>
    <w:rsid w:val="002700C7"/>
    <w:rsid w:val="00275D8C"/>
    <w:rsid w:val="00280A36"/>
    <w:rsid w:val="002929E3"/>
    <w:rsid w:val="002B518E"/>
    <w:rsid w:val="002C65A0"/>
    <w:rsid w:val="002C7421"/>
    <w:rsid w:val="002D11ED"/>
    <w:rsid w:val="002E563B"/>
    <w:rsid w:val="00312BDC"/>
    <w:rsid w:val="00322EC8"/>
    <w:rsid w:val="00417179"/>
    <w:rsid w:val="0044657F"/>
    <w:rsid w:val="00452067"/>
    <w:rsid w:val="0046219F"/>
    <w:rsid w:val="004A7EFE"/>
    <w:rsid w:val="00521D39"/>
    <w:rsid w:val="00583D0D"/>
    <w:rsid w:val="005B07CD"/>
    <w:rsid w:val="005D562A"/>
    <w:rsid w:val="005E45D4"/>
    <w:rsid w:val="005E703D"/>
    <w:rsid w:val="00621932"/>
    <w:rsid w:val="00631BC3"/>
    <w:rsid w:val="00690A94"/>
    <w:rsid w:val="00691D86"/>
    <w:rsid w:val="0069502A"/>
    <w:rsid w:val="00695FF9"/>
    <w:rsid w:val="006C53DE"/>
    <w:rsid w:val="006D5D5D"/>
    <w:rsid w:val="0071119A"/>
    <w:rsid w:val="00717DD7"/>
    <w:rsid w:val="00723AB4"/>
    <w:rsid w:val="00732D46"/>
    <w:rsid w:val="0074493A"/>
    <w:rsid w:val="00754CB4"/>
    <w:rsid w:val="00774E5B"/>
    <w:rsid w:val="007F0A1A"/>
    <w:rsid w:val="00831098"/>
    <w:rsid w:val="00834381"/>
    <w:rsid w:val="00871299"/>
    <w:rsid w:val="0088043E"/>
    <w:rsid w:val="008A7306"/>
    <w:rsid w:val="00913C46"/>
    <w:rsid w:val="0094286D"/>
    <w:rsid w:val="00974B56"/>
    <w:rsid w:val="009950B6"/>
    <w:rsid w:val="009E503B"/>
    <w:rsid w:val="009E5F74"/>
    <w:rsid w:val="00A43CBD"/>
    <w:rsid w:val="00A77742"/>
    <w:rsid w:val="00A77E97"/>
    <w:rsid w:val="00B54A06"/>
    <w:rsid w:val="00B65E90"/>
    <w:rsid w:val="00B81C4C"/>
    <w:rsid w:val="00B931A3"/>
    <w:rsid w:val="00BA0971"/>
    <w:rsid w:val="00BC4B11"/>
    <w:rsid w:val="00BF53AB"/>
    <w:rsid w:val="00C25CAA"/>
    <w:rsid w:val="00C420B9"/>
    <w:rsid w:val="00C47CF2"/>
    <w:rsid w:val="00CB548D"/>
    <w:rsid w:val="00D252EE"/>
    <w:rsid w:val="00D629FF"/>
    <w:rsid w:val="00D6373B"/>
    <w:rsid w:val="00DD1458"/>
    <w:rsid w:val="00E26381"/>
    <w:rsid w:val="00E36167"/>
    <w:rsid w:val="00E64F3D"/>
    <w:rsid w:val="00E955B9"/>
    <w:rsid w:val="00EA7FF2"/>
    <w:rsid w:val="00EC2F18"/>
    <w:rsid w:val="00F13989"/>
    <w:rsid w:val="00F32945"/>
    <w:rsid w:val="00F4247D"/>
    <w:rsid w:val="00F758B5"/>
    <w:rsid w:val="00F8041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0B9"/>
    <w:rPr>
      <w:sz w:val="24"/>
      <w:szCs w:val="24"/>
    </w:rPr>
  </w:style>
  <w:style w:type="paragraph" w:styleId="Heading2">
    <w:name w:val="heading 2"/>
    <w:basedOn w:val="Normal"/>
    <w:next w:val="Normal"/>
    <w:link w:val="Heading2Char"/>
    <w:uiPriority w:val="99"/>
    <w:qFormat/>
    <w:rsid w:val="00C420B9"/>
    <w:pPr>
      <w:keepNext/>
      <w:jc w:val="center"/>
      <w:outlineLvl w:val="1"/>
    </w:pPr>
    <w:rPr>
      <w:sz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361D5"/>
    <w:rPr>
      <w:rFonts w:asciiTheme="majorHAnsi" w:eastAsiaTheme="majorEastAsia" w:hAnsiTheme="majorHAnsi" w:cstheme="majorBidi"/>
      <w:b/>
      <w:bCs/>
      <w:i/>
      <w:iCs/>
      <w:sz w:val="28"/>
      <w:szCs w:val="28"/>
    </w:rPr>
  </w:style>
  <w:style w:type="paragraph" w:customStyle="1" w:styleId="ConsPlusNormal">
    <w:name w:val="ConsPlusNormal"/>
    <w:uiPriority w:val="99"/>
    <w:rsid w:val="00754CB4"/>
    <w:pPr>
      <w:widowControl w:val="0"/>
      <w:autoSpaceDE w:val="0"/>
      <w:autoSpaceDN w:val="0"/>
      <w:adjustRightInd w:val="0"/>
      <w:ind w:firstLine="720"/>
    </w:pPr>
    <w:rPr>
      <w:rFonts w:ascii="Arial" w:hAnsi="Arial" w:cs="Arial"/>
      <w:sz w:val="20"/>
      <w:szCs w:val="20"/>
    </w:rPr>
  </w:style>
  <w:style w:type="table" w:styleId="TableGrid">
    <w:name w:val="Table Grid"/>
    <w:basedOn w:val="TableNormal"/>
    <w:uiPriority w:val="99"/>
    <w:rsid w:val="00754CB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F53AB"/>
    <w:pPr>
      <w:tabs>
        <w:tab w:val="center" w:pos="4677"/>
        <w:tab w:val="right" w:pos="9355"/>
      </w:tabs>
    </w:pPr>
  </w:style>
  <w:style w:type="character" w:customStyle="1" w:styleId="HeaderChar">
    <w:name w:val="Header Char"/>
    <w:basedOn w:val="DefaultParagraphFont"/>
    <w:link w:val="Header"/>
    <w:uiPriority w:val="99"/>
    <w:locked/>
    <w:rsid w:val="00BF53AB"/>
    <w:rPr>
      <w:sz w:val="24"/>
    </w:rPr>
  </w:style>
  <w:style w:type="paragraph" w:styleId="Footer">
    <w:name w:val="footer"/>
    <w:basedOn w:val="Normal"/>
    <w:link w:val="FooterChar"/>
    <w:uiPriority w:val="99"/>
    <w:rsid w:val="00BF53AB"/>
    <w:pPr>
      <w:tabs>
        <w:tab w:val="center" w:pos="4677"/>
        <w:tab w:val="right" w:pos="9355"/>
      </w:tabs>
    </w:pPr>
  </w:style>
  <w:style w:type="character" w:customStyle="1" w:styleId="FooterChar">
    <w:name w:val="Footer Char"/>
    <w:basedOn w:val="DefaultParagraphFont"/>
    <w:link w:val="Footer"/>
    <w:uiPriority w:val="99"/>
    <w:locked/>
    <w:rsid w:val="00BF53AB"/>
    <w:rPr>
      <w:sz w:val="24"/>
    </w:rPr>
  </w:style>
  <w:style w:type="paragraph" w:customStyle="1" w:styleId="a">
    <w:name w:val="Знак"/>
    <w:basedOn w:val="Normal"/>
    <w:uiPriority w:val="99"/>
    <w:rsid w:val="00E26381"/>
    <w:pPr>
      <w:spacing w:after="160" w:line="240" w:lineRule="exact"/>
    </w:pPr>
    <w:rPr>
      <w:rFonts w:ascii="Verdana" w:hAnsi="Verdana" w:cs="Verdana"/>
      <w:sz w:val="20"/>
      <w:szCs w:val="20"/>
      <w:lang w:val="en-US" w:eastAsia="en-US"/>
    </w:rPr>
  </w:style>
  <w:style w:type="paragraph" w:styleId="BodyText">
    <w:name w:val="Body Text"/>
    <w:basedOn w:val="Normal"/>
    <w:link w:val="BodyTextChar"/>
    <w:uiPriority w:val="99"/>
    <w:rsid w:val="005D562A"/>
    <w:rPr>
      <w:sz w:val="28"/>
      <w:szCs w:val="20"/>
    </w:rPr>
  </w:style>
  <w:style w:type="character" w:customStyle="1" w:styleId="BodyTextChar">
    <w:name w:val="Body Text Char"/>
    <w:basedOn w:val="DefaultParagraphFont"/>
    <w:link w:val="BodyText"/>
    <w:uiPriority w:val="99"/>
    <w:locked/>
    <w:rsid w:val="005D562A"/>
    <w:rPr>
      <w:rFonts w:cs="Times New Roman"/>
      <w:sz w:val="28"/>
    </w:rPr>
  </w:style>
  <w:style w:type="paragraph" w:styleId="BalloonText">
    <w:name w:val="Balloon Text"/>
    <w:basedOn w:val="Normal"/>
    <w:link w:val="BalloonTextChar"/>
    <w:uiPriority w:val="99"/>
    <w:semiHidden/>
    <w:rsid w:val="00F758B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758B5"/>
    <w:rPr>
      <w:rFonts w:ascii="Segoe UI" w:hAnsi="Segoe UI" w:cs="Segoe UI"/>
      <w:sz w:val="18"/>
      <w:szCs w:val="18"/>
    </w:rPr>
  </w:style>
  <w:style w:type="paragraph" w:styleId="ListParagraph">
    <w:name w:val="List Paragraph"/>
    <w:basedOn w:val="Normal"/>
    <w:uiPriority w:val="99"/>
    <w:qFormat/>
    <w:rsid w:val="00184513"/>
    <w:pPr>
      <w:ind w:left="720"/>
      <w:contextualSpacing/>
    </w:pPr>
  </w:style>
</w:styles>
</file>

<file path=word/webSettings.xml><?xml version="1.0" encoding="utf-8"?>
<w:webSettings xmlns:r="http://schemas.openxmlformats.org/officeDocument/2006/relationships" xmlns:w="http://schemas.openxmlformats.org/wordprocessingml/2006/main">
  <w:divs>
    <w:div w:id="19176708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993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ocs.cntd.ru/document/901884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189</TotalTime>
  <Pages>6</Pages>
  <Words>1826</Words>
  <Characters>10414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 CELERON</dc:creator>
  <cp:keywords/>
  <dc:description/>
  <cp:lastModifiedBy>User</cp:lastModifiedBy>
  <cp:revision>10</cp:revision>
  <cp:lastPrinted>2019-09-04T12:31:00Z</cp:lastPrinted>
  <dcterms:created xsi:type="dcterms:W3CDTF">2019-09-04T06:51:00Z</dcterms:created>
  <dcterms:modified xsi:type="dcterms:W3CDTF">2019-09-19T10:54:00Z</dcterms:modified>
</cp:coreProperties>
</file>