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2F1" w:rsidRDefault="000F12F1" w:rsidP="00307D7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0;margin-top:-36pt;width:99.75pt;height:91.4pt;z-index:-251658240;visibility:visible;mso-position-horizontal:center">
            <v:imagedata r:id="rId7" o:title="" gain="74473f" blacklevel="-1966f" grayscale="t"/>
            <w10:wrap type="square"/>
          </v:shape>
        </w:pict>
      </w:r>
    </w:p>
    <w:p w:rsidR="000F12F1" w:rsidRDefault="000F12F1" w:rsidP="00307D74">
      <w:pPr>
        <w:pStyle w:val="Heading2"/>
      </w:pPr>
    </w:p>
    <w:p w:rsidR="000F12F1" w:rsidRDefault="000F12F1" w:rsidP="00307D74">
      <w:pPr>
        <w:pStyle w:val="Heading2"/>
      </w:pPr>
    </w:p>
    <w:p w:rsidR="000F12F1" w:rsidRDefault="000F12F1" w:rsidP="00307D74">
      <w:pPr>
        <w:pStyle w:val="Heading2"/>
      </w:pPr>
    </w:p>
    <w:p w:rsidR="000F12F1" w:rsidRPr="00E36167" w:rsidRDefault="000F12F1" w:rsidP="00307D74">
      <w:pPr>
        <w:pStyle w:val="Heading2"/>
        <w:rPr>
          <w:b/>
          <w:sz w:val="34"/>
          <w:szCs w:val="34"/>
        </w:rPr>
      </w:pPr>
      <w:r w:rsidRPr="00E36167">
        <w:rPr>
          <w:b/>
          <w:sz w:val="34"/>
          <w:szCs w:val="34"/>
        </w:rPr>
        <w:t>АДМИНИСТРАЦИЯ</w:t>
      </w:r>
    </w:p>
    <w:p w:rsidR="000F12F1" w:rsidRDefault="000F12F1" w:rsidP="00307D74">
      <w:pPr>
        <w:pStyle w:val="Heading2"/>
        <w:rPr>
          <w:b/>
          <w:sz w:val="34"/>
          <w:szCs w:val="34"/>
        </w:rPr>
      </w:pPr>
      <w:r>
        <w:rPr>
          <w:b/>
          <w:sz w:val="34"/>
          <w:szCs w:val="34"/>
        </w:rPr>
        <w:t>ЩЕКИНСКОГО</w:t>
      </w:r>
      <w:r w:rsidRPr="00E36167">
        <w:rPr>
          <w:b/>
          <w:sz w:val="34"/>
          <w:szCs w:val="34"/>
        </w:rPr>
        <w:t xml:space="preserve"> СЕЛЬСОВЕТА </w:t>
      </w:r>
    </w:p>
    <w:p w:rsidR="000F12F1" w:rsidRPr="00E36167" w:rsidRDefault="000F12F1" w:rsidP="00307D74">
      <w:pPr>
        <w:pStyle w:val="Heading2"/>
        <w:rPr>
          <w:b/>
        </w:rPr>
      </w:pPr>
      <w:r w:rsidRPr="00E36167">
        <w:rPr>
          <w:b/>
          <w:sz w:val="34"/>
          <w:szCs w:val="34"/>
        </w:rPr>
        <w:t>РЫЛЬСКОГО РАЙОНА</w:t>
      </w:r>
    </w:p>
    <w:p w:rsidR="000F12F1" w:rsidRPr="007F0A1A" w:rsidRDefault="000F12F1" w:rsidP="007F0A1A">
      <w:pPr>
        <w:rPr>
          <w:sz w:val="18"/>
          <w:szCs w:val="18"/>
        </w:rPr>
      </w:pPr>
    </w:p>
    <w:p w:rsidR="000F12F1" w:rsidRPr="005B2940" w:rsidRDefault="000F12F1" w:rsidP="005B2940">
      <w:pPr>
        <w:jc w:val="center"/>
        <w:rPr>
          <w:b/>
          <w:sz w:val="52"/>
          <w:szCs w:val="52"/>
        </w:rPr>
      </w:pPr>
      <w:r w:rsidRPr="008A7306">
        <w:rPr>
          <w:sz w:val="52"/>
          <w:szCs w:val="52"/>
        </w:rPr>
        <w:t>П О С Т А Н О В Л Е Н И Е</w:t>
      </w:r>
    </w:p>
    <w:p w:rsidR="000F12F1" w:rsidRDefault="000F12F1" w:rsidP="00307D74"/>
    <w:tbl>
      <w:tblPr>
        <w:tblW w:w="0" w:type="auto"/>
        <w:tblLook w:val="01E0"/>
      </w:tblPr>
      <w:tblGrid>
        <w:gridCol w:w="502"/>
        <w:gridCol w:w="2168"/>
        <w:gridCol w:w="506"/>
        <w:gridCol w:w="1857"/>
      </w:tblGrid>
      <w:tr w:rsidR="000F12F1" w:rsidTr="005B2940">
        <w:trPr>
          <w:trHeight w:val="236"/>
        </w:trPr>
        <w:tc>
          <w:tcPr>
            <w:tcW w:w="502" w:type="dxa"/>
          </w:tcPr>
          <w:p w:rsidR="000F12F1" w:rsidRDefault="000F12F1" w:rsidP="00307D74">
            <w:r>
              <w:t>от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:rsidR="000F12F1" w:rsidRPr="0039152A" w:rsidRDefault="000F12F1" w:rsidP="003E2FAF">
            <w:pPr>
              <w:rPr>
                <w:b/>
              </w:rPr>
            </w:pPr>
            <w:r>
              <w:rPr>
                <w:b/>
              </w:rPr>
              <w:t>19.09</w:t>
            </w:r>
            <w:r w:rsidRPr="0039152A">
              <w:rPr>
                <w:b/>
              </w:rPr>
              <w:t>.2019г</w:t>
            </w:r>
          </w:p>
        </w:tc>
        <w:tc>
          <w:tcPr>
            <w:tcW w:w="506" w:type="dxa"/>
          </w:tcPr>
          <w:p w:rsidR="000F12F1" w:rsidRPr="0039152A" w:rsidRDefault="000F12F1" w:rsidP="00307D74">
            <w:pPr>
              <w:rPr>
                <w:b/>
              </w:rPr>
            </w:pPr>
            <w:r w:rsidRPr="0039152A">
              <w:rPr>
                <w:b/>
              </w:rPr>
              <w:t>№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0F12F1" w:rsidRPr="0039152A" w:rsidRDefault="000F12F1" w:rsidP="00975C1F">
            <w:pPr>
              <w:rPr>
                <w:b/>
              </w:rPr>
            </w:pPr>
            <w:r>
              <w:rPr>
                <w:b/>
              </w:rPr>
              <w:t>110</w:t>
            </w:r>
          </w:p>
        </w:tc>
      </w:tr>
      <w:tr w:rsidR="000F12F1" w:rsidRPr="007E2419" w:rsidTr="00B65552">
        <w:trPr>
          <w:trHeight w:val="243"/>
        </w:trPr>
        <w:tc>
          <w:tcPr>
            <w:tcW w:w="5033" w:type="dxa"/>
            <w:gridSpan w:val="4"/>
          </w:tcPr>
          <w:p w:rsidR="000F12F1" w:rsidRPr="007E2419" w:rsidRDefault="000F12F1" w:rsidP="00307D7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307352</w:t>
            </w:r>
            <w:r w:rsidRPr="007E2419">
              <w:rPr>
                <w:b/>
                <w:sz w:val="16"/>
                <w:szCs w:val="16"/>
              </w:rPr>
              <w:t>, Курская област</w:t>
            </w:r>
            <w:r>
              <w:rPr>
                <w:b/>
                <w:sz w:val="16"/>
                <w:szCs w:val="16"/>
              </w:rPr>
              <w:t>ь, Рыльский район, с. Щекино</w:t>
            </w:r>
          </w:p>
        </w:tc>
      </w:tr>
    </w:tbl>
    <w:p w:rsidR="000F12F1" w:rsidRDefault="000F12F1" w:rsidP="00127BFA">
      <w:pPr>
        <w:spacing w:line="276" w:lineRule="auto"/>
        <w:rPr>
          <w:b/>
          <w:bCs/>
          <w:sz w:val="27"/>
          <w:szCs w:val="27"/>
        </w:rPr>
      </w:pPr>
    </w:p>
    <w:tbl>
      <w:tblPr>
        <w:tblW w:w="0" w:type="auto"/>
        <w:tblInd w:w="108" w:type="dxa"/>
        <w:tblLook w:val="00A0"/>
      </w:tblPr>
      <w:tblGrid>
        <w:gridCol w:w="4820"/>
      </w:tblGrid>
      <w:tr w:rsidR="000F12F1" w:rsidRPr="007B23AA" w:rsidTr="00E86C51">
        <w:tc>
          <w:tcPr>
            <w:tcW w:w="4820" w:type="dxa"/>
          </w:tcPr>
          <w:p w:rsidR="000F12F1" w:rsidRPr="00E86C51" w:rsidRDefault="000F12F1" w:rsidP="00E86C51">
            <w:pPr>
              <w:jc w:val="both"/>
              <w:rPr>
                <w:b/>
                <w:bCs/>
                <w:sz w:val="26"/>
                <w:szCs w:val="26"/>
              </w:rPr>
            </w:pPr>
            <w:r w:rsidRPr="00E86C51">
              <w:rPr>
                <w:b/>
                <w:sz w:val="26"/>
                <w:szCs w:val="26"/>
              </w:rPr>
              <w:t>Об утверждении Порядка принятия решений об отнесении возникших чрезвычайных ситуаций к чрезвычайным ситуациям муниципального характера</w:t>
            </w:r>
          </w:p>
        </w:tc>
      </w:tr>
    </w:tbl>
    <w:p w:rsidR="000F12F1" w:rsidRPr="007B23AA" w:rsidRDefault="000F12F1" w:rsidP="00127BFA">
      <w:pPr>
        <w:spacing w:line="276" w:lineRule="auto"/>
        <w:rPr>
          <w:b/>
          <w:bCs/>
          <w:sz w:val="26"/>
          <w:szCs w:val="26"/>
        </w:rPr>
      </w:pPr>
    </w:p>
    <w:p w:rsidR="000F12F1" w:rsidRPr="007B23AA" w:rsidRDefault="000F12F1" w:rsidP="00127BFA">
      <w:pPr>
        <w:spacing w:line="276" w:lineRule="auto"/>
        <w:rPr>
          <w:b/>
          <w:bCs/>
          <w:sz w:val="26"/>
          <w:szCs w:val="26"/>
        </w:rPr>
      </w:pPr>
    </w:p>
    <w:p w:rsidR="000F12F1" w:rsidRPr="007B23AA" w:rsidRDefault="000F12F1" w:rsidP="00F2693C">
      <w:pPr>
        <w:ind w:firstLine="709"/>
        <w:jc w:val="both"/>
        <w:rPr>
          <w:sz w:val="26"/>
          <w:szCs w:val="26"/>
        </w:rPr>
      </w:pPr>
      <w:r w:rsidRPr="007B23AA">
        <w:rPr>
          <w:sz w:val="26"/>
          <w:szCs w:val="26"/>
        </w:rPr>
        <w:t xml:space="preserve">Руководствуясь Федеральным законом от 21.12.1994 N 68-ФЗ «О защите населения и территорий от чрезвычайных ситуаций природного и техногенного характера», Администрация </w:t>
      </w:r>
      <w:r>
        <w:rPr>
          <w:sz w:val="26"/>
          <w:szCs w:val="26"/>
        </w:rPr>
        <w:t>Щекинского</w:t>
      </w:r>
      <w:r w:rsidRPr="007B23AA">
        <w:rPr>
          <w:sz w:val="26"/>
          <w:szCs w:val="26"/>
        </w:rPr>
        <w:t xml:space="preserve"> сельсовета Рыльского района ПОСТАНОВЛЯЕТ:</w:t>
      </w:r>
    </w:p>
    <w:p w:rsidR="000F12F1" w:rsidRPr="007B23AA" w:rsidRDefault="000F12F1" w:rsidP="00F269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23AA">
        <w:rPr>
          <w:rFonts w:ascii="Times New Roman" w:hAnsi="Times New Roman" w:cs="Times New Roman"/>
          <w:sz w:val="26"/>
          <w:szCs w:val="26"/>
        </w:rPr>
        <w:t>1. Утвердить прилагаемый Порядок принятия решений об отнесении возникших чрезвычайных ситуаций к чрезвычайным ситуациям муниципального характера.</w:t>
      </w:r>
    </w:p>
    <w:p w:rsidR="000F12F1" w:rsidRPr="007B23AA" w:rsidRDefault="000F12F1" w:rsidP="00B84D28">
      <w:pPr>
        <w:ind w:firstLine="709"/>
        <w:jc w:val="both"/>
        <w:rPr>
          <w:sz w:val="26"/>
          <w:szCs w:val="26"/>
        </w:rPr>
      </w:pPr>
      <w:r w:rsidRPr="007B23AA">
        <w:rPr>
          <w:sz w:val="26"/>
          <w:szCs w:val="26"/>
        </w:rPr>
        <w:t>2. Настоящее постановление вступает в силу после его официального опубликования в установленном порядке.</w:t>
      </w:r>
    </w:p>
    <w:p w:rsidR="000F12F1" w:rsidRPr="007B23AA" w:rsidRDefault="000F12F1" w:rsidP="003F2A83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0F12F1" w:rsidRPr="007B23AA" w:rsidRDefault="000F12F1" w:rsidP="007557A5">
      <w:pPr>
        <w:jc w:val="both"/>
        <w:rPr>
          <w:bCs/>
          <w:sz w:val="26"/>
          <w:szCs w:val="26"/>
        </w:rPr>
      </w:pPr>
    </w:p>
    <w:p w:rsidR="000F12F1" w:rsidRPr="007B23AA" w:rsidRDefault="000F12F1" w:rsidP="007557A5">
      <w:pPr>
        <w:keepNext/>
        <w:widowControl w:val="0"/>
        <w:autoSpaceDE w:val="0"/>
        <w:autoSpaceDN w:val="0"/>
        <w:adjustRightInd w:val="0"/>
        <w:jc w:val="both"/>
        <w:outlineLvl w:val="5"/>
        <w:rPr>
          <w:sz w:val="26"/>
          <w:szCs w:val="26"/>
        </w:rPr>
      </w:pPr>
    </w:p>
    <w:p w:rsidR="000F12F1" w:rsidRPr="007B23AA" w:rsidRDefault="000F12F1" w:rsidP="007557A5">
      <w:pPr>
        <w:keepNext/>
        <w:widowControl w:val="0"/>
        <w:autoSpaceDE w:val="0"/>
        <w:autoSpaceDN w:val="0"/>
        <w:adjustRightInd w:val="0"/>
        <w:jc w:val="both"/>
        <w:outlineLvl w:val="5"/>
        <w:rPr>
          <w:sz w:val="26"/>
          <w:szCs w:val="26"/>
        </w:rPr>
      </w:pPr>
      <w:r w:rsidRPr="007B23AA">
        <w:rPr>
          <w:sz w:val="26"/>
          <w:szCs w:val="26"/>
        </w:rPr>
        <w:t xml:space="preserve">Глава </w:t>
      </w:r>
      <w:r>
        <w:rPr>
          <w:sz w:val="26"/>
          <w:szCs w:val="26"/>
        </w:rPr>
        <w:t>Щекинского</w:t>
      </w:r>
      <w:r w:rsidRPr="007B23AA">
        <w:rPr>
          <w:sz w:val="26"/>
          <w:szCs w:val="26"/>
        </w:rPr>
        <w:t xml:space="preserve"> сельсовета</w:t>
      </w:r>
    </w:p>
    <w:p w:rsidR="000F12F1" w:rsidRDefault="000F12F1" w:rsidP="007557A5">
      <w:pPr>
        <w:keepNext/>
        <w:widowControl w:val="0"/>
        <w:autoSpaceDE w:val="0"/>
        <w:autoSpaceDN w:val="0"/>
        <w:adjustRightInd w:val="0"/>
        <w:jc w:val="both"/>
        <w:outlineLvl w:val="5"/>
        <w:rPr>
          <w:sz w:val="27"/>
          <w:szCs w:val="27"/>
        </w:rPr>
      </w:pPr>
      <w:r w:rsidRPr="007B23AA">
        <w:rPr>
          <w:sz w:val="26"/>
          <w:szCs w:val="26"/>
        </w:rPr>
        <w:t xml:space="preserve">Рыльского района </w:t>
      </w:r>
      <w:r w:rsidRPr="007B23AA">
        <w:rPr>
          <w:sz w:val="26"/>
          <w:szCs w:val="26"/>
        </w:rPr>
        <w:tab/>
        <w:t xml:space="preserve">                                                         </w:t>
      </w:r>
      <w:r>
        <w:rPr>
          <w:sz w:val="26"/>
          <w:szCs w:val="26"/>
        </w:rPr>
        <w:t xml:space="preserve">                      </w:t>
      </w:r>
      <w:r w:rsidRPr="007B23AA">
        <w:rPr>
          <w:sz w:val="26"/>
          <w:szCs w:val="26"/>
        </w:rPr>
        <w:t xml:space="preserve">     </w:t>
      </w:r>
      <w:r>
        <w:rPr>
          <w:sz w:val="26"/>
          <w:szCs w:val="26"/>
        </w:rPr>
        <w:t>А.Е.Пилипенко</w:t>
      </w:r>
      <w:r w:rsidRPr="00127BFA">
        <w:rPr>
          <w:sz w:val="27"/>
          <w:szCs w:val="27"/>
        </w:rPr>
        <w:tab/>
      </w:r>
    </w:p>
    <w:p w:rsidR="000F12F1" w:rsidRDefault="000F12F1">
      <w:pPr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0F12F1" w:rsidRPr="00C75647" w:rsidRDefault="000F12F1" w:rsidP="00864A73">
      <w:pPr>
        <w:keepNext/>
        <w:widowControl w:val="0"/>
        <w:autoSpaceDE w:val="0"/>
        <w:autoSpaceDN w:val="0"/>
        <w:adjustRightInd w:val="0"/>
        <w:jc w:val="right"/>
        <w:outlineLvl w:val="5"/>
        <w:rPr>
          <w:sz w:val="26"/>
          <w:szCs w:val="26"/>
        </w:rPr>
      </w:pPr>
      <w:r w:rsidRPr="00C75647">
        <w:rPr>
          <w:sz w:val="26"/>
          <w:szCs w:val="26"/>
        </w:rPr>
        <w:t>Утвержден</w:t>
      </w:r>
    </w:p>
    <w:p w:rsidR="000F12F1" w:rsidRPr="00C75647" w:rsidRDefault="000F12F1" w:rsidP="00864A73">
      <w:pPr>
        <w:keepNext/>
        <w:widowControl w:val="0"/>
        <w:autoSpaceDE w:val="0"/>
        <w:autoSpaceDN w:val="0"/>
        <w:adjustRightInd w:val="0"/>
        <w:jc w:val="right"/>
        <w:outlineLvl w:val="5"/>
        <w:rPr>
          <w:sz w:val="26"/>
          <w:szCs w:val="26"/>
        </w:rPr>
      </w:pPr>
      <w:r w:rsidRPr="00C75647">
        <w:rPr>
          <w:sz w:val="26"/>
          <w:szCs w:val="26"/>
        </w:rPr>
        <w:t>постановлением</w:t>
      </w:r>
    </w:p>
    <w:p w:rsidR="000F12F1" w:rsidRDefault="000F12F1" w:rsidP="00864A73">
      <w:pPr>
        <w:keepNext/>
        <w:widowControl w:val="0"/>
        <w:autoSpaceDE w:val="0"/>
        <w:autoSpaceDN w:val="0"/>
        <w:adjustRightInd w:val="0"/>
        <w:jc w:val="right"/>
        <w:outlineLvl w:val="5"/>
        <w:rPr>
          <w:sz w:val="26"/>
          <w:szCs w:val="26"/>
        </w:rPr>
      </w:pPr>
      <w:r w:rsidRPr="00C75647">
        <w:rPr>
          <w:sz w:val="26"/>
          <w:szCs w:val="26"/>
        </w:rPr>
        <w:t xml:space="preserve">Администрации </w:t>
      </w:r>
    </w:p>
    <w:p w:rsidR="000F12F1" w:rsidRPr="00C75647" w:rsidRDefault="000F12F1" w:rsidP="00864A73">
      <w:pPr>
        <w:keepNext/>
        <w:widowControl w:val="0"/>
        <w:autoSpaceDE w:val="0"/>
        <w:autoSpaceDN w:val="0"/>
        <w:adjustRightInd w:val="0"/>
        <w:jc w:val="right"/>
        <w:outlineLvl w:val="5"/>
        <w:rPr>
          <w:sz w:val="26"/>
          <w:szCs w:val="26"/>
        </w:rPr>
      </w:pPr>
      <w:r>
        <w:rPr>
          <w:sz w:val="26"/>
          <w:szCs w:val="26"/>
        </w:rPr>
        <w:t>Щекинского</w:t>
      </w:r>
      <w:r w:rsidRPr="00C75647">
        <w:rPr>
          <w:sz w:val="26"/>
          <w:szCs w:val="26"/>
        </w:rPr>
        <w:t xml:space="preserve"> сельсовета</w:t>
      </w:r>
    </w:p>
    <w:p w:rsidR="000F12F1" w:rsidRPr="00C75647" w:rsidRDefault="000F12F1" w:rsidP="00864A73">
      <w:pPr>
        <w:keepNext/>
        <w:widowControl w:val="0"/>
        <w:autoSpaceDE w:val="0"/>
        <w:autoSpaceDN w:val="0"/>
        <w:adjustRightInd w:val="0"/>
        <w:jc w:val="right"/>
        <w:outlineLvl w:val="5"/>
        <w:rPr>
          <w:sz w:val="26"/>
          <w:szCs w:val="26"/>
        </w:rPr>
      </w:pPr>
      <w:r w:rsidRPr="00C75647">
        <w:rPr>
          <w:sz w:val="26"/>
          <w:szCs w:val="26"/>
        </w:rPr>
        <w:t>Рыльского района</w:t>
      </w:r>
    </w:p>
    <w:p w:rsidR="000F12F1" w:rsidRPr="00C75647" w:rsidRDefault="000F12F1" w:rsidP="00864A73">
      <w:pPr>
        <w:keepNext/>
        <w:widowControl w:val="0"/>
        <w:autoSpaceDE w:val="0"/>
        <w:autoSpaceDN w:val="0"/>
        <w:adjustRightInd w:val="0"/>
        <w:jc w:val="right"/>
        <w:outlineLvl w:val="5"/>
        <w:rPr>
          <w:sz w:val="26"/>
          <w:szCs w:val="26"/>
        </w:rPr>
      </w:pPr>
      <w:r>
        <w:rPr>
          <w:sz w:val="26"/>
          <w:szCs w:val="26"/>
        </w:rPr>
        <w:t>от 19</w:t>
      </w:r>
      <w:r w:rsidRPr="00C75647">
        <w:rPr>
          <w:sz w:val="26"/>
          <w:szCs w:val="26"/>
        </w:rPr>
        <w:t xml:space="preserve">.09.2019 № </w:t>
      </w:r>
      <w:r>
        <w:rPr>
          <w:sz w:val="26"/>
          <w:szCs w:val="26"/>
        </w:rPr>
        <w:t>1</w:t>
      </w:r>
      <w:bookmarkStart w:id="0" w:name="_GoBack"/>
      <w:bookmarkEnd w:id="0"/>
      <w:r>
        <w:rPr>
          <w:sz w:val="26"/>
          <w:szCs w:val="26"/>
        </w:rPr>
        <w:t>10</w:t>
      </w:r>
    </w:p>
    <w:p w:rsidR="000F12F1" w:rsidRPr="00C75647" w:rsidRDefault="000F12F1" w:rsidP="00864A73">
      <w:pPr>
        <w:keepNext/>
        <w:widowControl w:val="0"/>
        <w:autoSpaceDE w:val="0"/>
        <w:autoSpaceDN w:val="0"/>
        <w:adjustRightInd w:val="0"/>
        <w:jc w:val="right"/>
        <w:outlineLvl w:val="5"/>
        <w:rPr>
          <w:sz w:val="26"/>
          <w:szCs w:val="26"/>
        </w:rPr>
      </w:pPr>
    </w:p>
    <w:p w:rsidR="000F12F1" w:rsidRPr="00C75647" w:rsidRDefault="000F12F1" w:rsidP="00864A73">
      <w:pPr>
        <w:keepNext/>
        <w:widowControl w:val="0"/>
        <w:autoSpaceDE w:val="0"/>
        <w:autoSpaceDN w:val="0"/>
        <w:adjustRightInd w:val="0"/>
        <w:jc w:val="right"/>
        <w:outlineLvl w:val="5"/>
        <w:rPr>
          <w:sz w:val="26"/>
          <w:szCs w:val="26"/>
        </w:rPr>
      </w:pPr>
    </w:p>
    <w:p w:rsidR="000F12F1" w:rsidRPr="00C75647" w:rsidRDefault="000F12F1" w:rsidP="00864A73">
      <w:pPr>
        <w:keepNext/>
        <w:widowControl w:val="0"/>
        <w:autoSpaceDE w:val="0"/>
        <w:autoSpaceDN w:val="0"/>
        <w:adjustRightInd w:val="0"/>
        <w:jc w:val="center"/>
        <w:outlineLvl w:val="5"/>
        <w:rPr>
          <w:b/>
          <w:sz w:val="26"/>
          <w:szCs w:val="26"/>
        </w:rPr>
      </w:pPr>
      <w:r w:rsidRPr="00C75647">
        <w:rPr>
          <w:b/>
          <w:sz w:val="26"/>
          <w:szCs w:val="26"/>
        </w:rPr>
        <w:t>Порядок</w:t>
      </w:r>
    </w:p>
    <w:p w:rsidR="000F12F1" w:rsidRPr="00C75647" w:rsidRDefault="000F12F1" w:rsidP="00864A73">
      <w:pPr>
        <w:keepNext/>
        <w:widowControl w:val="0"/>
        <w:autoSpaceDE w:val="0"/>
        <w:autoSpaceDN w:val="0"/>
        <w:adjustRightInd w:val="0"/>
        <w:jc w:val="center"/>
        <w:outlineLvl w:val="5"/>
        <w:rPr>
          <w:b/>
          <w:sz w:val="26"/>
          <w:szCs w:val="26"/>
        </w:rPr>
      </w:pPr>
      <w:r w:rsidRPr="00C75647">
        <w:rPr>
          <w:b/>
          <w:sz w:val="26"/>
          <w:szCs w:val="26"/>
        </w:rPr>
        <w:t xml:space="preserve">принятия решений об отнесении возникших чрезвычайных ситуаций к чрезвычайным ситуациям муниципального характера </w:t>
      </w:r>
    </w:p>
    <w:p w:rsidR="000F12F1" w:rsidRPr="00C75647" w:rsidRDefault="000F12F1" w:rsidP="00864A73">
      <w:pPr>
        <w:keepNext/>
        <w:widowControl w:val="0"/>
        <w:autoSpaceDE w:val="0"/>
        <w:autoSpaceDN w:val="0"/>
        <w:adjustRightInd w:val="0"/>
        <w:jc w:val="center"/>
        <w:outlineLvl w:val="5"/>
        <w:rPr>
          <w:b/>
          <w:sz w:val="26"/>
          <w:szCs w:val="26"/>
        </w:rPr>
      </w:pPr>
    </w:p>
    <w:p w:rsidR="000F12F1" w:rsidRPr="00C75647" w:rsidRDefault="000F12F1" w:rsidP="00864A73">
      <w:pPr>
        <w:keepNext/>
        <w:widowControl w:val="0"/>
        <w:autoSpaceDE w:val="0"/>
        <w:autoSpaceDN w:val="0"/>
        <w:adjustRightInd w:val="0"/>
        <w:jc w:val="center"/>
        <w:outlineLvl w:val="5"/>
        <w:rPr>
          <w:b/>
          <w:sz w:val="26"/>
          <w:szCs w:val="26"/>
        </w:rPr>
      </w:pPr>
    </w:p>
    <w:p w:rsidR="000F12F1" w:rsidRPr="00C75647" w:rsidRDefault="000F12F1" w:rsidP="005971ED">
      <w:pPr>
        <w:keepNext/>
        <w:widowControl w:val="0"/>
        <w:autoSpaceDE w:val="0"/>
        <w:autoSpaceDN w:val="0"/>
        <w:adjustRightInd w:val="0"/>
        <w:ind w:firstLine="709"/>
        <w:jc w:val="both"/>
        <w:outlineLvl w:val="5"/>
        <w:rPr>
          <w:sz w:val="26"/>
          <w:szCs w:val="26"/>
        </w:rPr>
      </w:pPr>
      <w:r w:rsidRPr="00C75647">
        <w:rPr>
          <w:sz w:val="26"/>
          <w:szCs w:val="26"/>
        </w:rPr>
        <w:t>Настоящий Порядок принятия решений об отнесении возникших чрезвычайных ситуаций к чрезвычайным ситуациям муниципального характера разработан в соответствии с Федеральным законом от 21.12.1994 N 68-ФЗ «О защите населения и территорий от чрезвычайных ситуаций природного и техногенного характера».</w:t>
      </w:r>
    </w:p>
    <w:p w:rsidR="000F12F1" w:rsidRPr="00C75647" w:rsidRDefault="000F12F1" w:rsidP="005971ED">
      <w:pPr>
        <w:pStyle w:val="NormalWeb"/>
        <w:spacing w:before="0" w:beforeAutospacing="0" w:after="0" w:afterAutospacing="0"/>
        <w:ind w:right="150" w:firstLine="709"/>
        <w:jc w:val="both"/>
        <w:rPr>
          <w:sz w:val="26"/>
          <w:szCs w:val="26"/>
        </w:rPr>
      </w:pPr>
      <w:r w:rsidRPr="00C75647">
        <w:rPr>
          <w:sz w:val="26"/>
          <w:szCs w:val="26"/>
        </w:rPr>
        <w:t>Показателями масштаба распространения чрезвычайной ситуации являются:</w:t>
      </w:r>
    </w:p>
    <w:p w:rsidR="000F12F1" w:rsidRPr="00C75647" w:rsidRDefault="000F12F1" w:rsidP="005971ED">
      <w:pPr>
        <w:pStyle w:val="NormalWeb"/>
        <w:spacing w:before="0" w:beforeAutospacing="0" w:after="0" w:afterAutospacing="0"/>
        <w:ind w:right="150" w:firstLine="709"/>
        <w:jc w:val="both"/>
        <w:rPr>
          <w:sz w:val="26"/>
          <w:szCs w:val="26"/>
        </w:rPr>
      </w:pPr>
      <w:r w:rsidRPr="00C75647">
        <w:rPr>
          <w:sz w:val="26"/>
          <w:szCs w:val="26"/>
        </w:rPr>
        <w:t>- размеры территории, непосредственно подвергшейся воздействию поражающих факторов;</w:t>
      </w:r>
    </w:p>
    <w:p w:rsidR="000F12F1" w:rsidRPr="00C75647" w:rsidRDefault="000F12F1" w:rsidP="005971ED">
      <w:pPr>
        <w:pStyle w:val="NormalWeb"/>
        <w:spacing w:before="0" w:beforeAutospacing="0" w:after="0" w:afterAutospacing="0"/>
        <w:ind w:right="150" w:firstLine="709"/>
        <w:jc w:val="both"/>
        <w:rPr>
          <w:sz w:val="26"/>
          <w:szCs w:val="26"/>
        </w:rPr>
      </w:pPr>
      <w:r w:rsidRPr="00C75647">
        <w:rPr>
          <w:sz w:val="26"/>
          <w:szCs w:val="26"/>
        </w:rPr>
        <w:t>- возможные косвенные последствия, которые могут представлять собой тяжелые нарушения организационных, экономических, социальных и других важных связей, действовавших на значительных расстояниях.</w:t>
      </w:r>
    </w:p>
    <w:p w:rsidR="000F12F1" w:rsidRPr="00C75647" w:rsidRDefault="000F12F1" w:rsidP="005971ED">
      <w:pPr>
        <w:pStyle w:val="Heading1"/>
        <w:shd w:val="clear" w:color="auto" w:fill="FFFFFF"/>
        <w:spacing w:before="0"/>
        <w:ind w:firstLine="709"/>
        <w:jc w:val="both"/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</w:rPr>
      </w:pPr>
      <w:r w:rsidRPr="00C75647">
        <w:rPr>
          <w:rFonts w:ascii="Times New Roman" w:hAnsi="Times New Roman"/>
          <w:b w:val="0"/>
          <w:iCs/>
          <w:color w:val="auto"/>
          <w:sz w:val="26"/>
          <w:szCs w:val="26"/>
          <w:shd w:val="clear" w:color="auto" w:fill="FFFFFF"/>
        </w:rPr>
        <w:t>К чрезвычайной ситуации муниципального характера относят чрезвычайную ситуацию</w:t>
      </w:r>
      <w:r w:rsidRPr="00C75647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</w:rPr>
        <w:t>, в результате которой зона чрезвычайной ситуации не выходит за пределы территории муниципального образования, при этом количество пострадавших составляет не более 50 человек либо размер материального ущерба составляет не более 5 млн. рублей, а также с учетом того, что данная чрезвычайная ситуация не может быть отнесена к чрезвычайной ситуации локального характера.</w:t>
      </w:r>
    </w:p>
    <w:p w:rsidR="000F12F1" w:rsidRPr="00C75647" w:rsidRDefault="000F12F1" w:rsidP="00C75647">
      <w:pPr>
        <w:ind w:firstLine="540"/>
        <w:jc w:val="both"/>
        <w:rPr>
          <w:sz w:val="26"/>
          <w:szCs w:val="26"/>
        </w:rPr>
      </w:pPr>
      <w:r w:rsidRPr="00C75647">
        <w:rPr>
          <w:sz w:val="26"/>
          <w:szCs w:val="26"/>
        </w:rPr>
        <w:t>В случае возникновения чрезвычайной ситуации на территории муници</w:t>
      </w:r>
      <w:r>
        <w:rPr>
          <w:sz w:val="26"/>
          <w:szCs w:val="26"/>
        </w:rPr>
        <w:t>пального образования «Щекинский</w:t>
      </w:r>
      <w:r w:rsidRPr="00C75647">
        <w:rPr>
          <w:sz w:val="26"/>
          <w:szCs w:val="26"/>
        </w:rPr>
        <w:t xml:space="preserve"> сельсовет» Рыльского района Курской области председатель комиссии по предупреждению и ликвидации чрезвычайных ситуаций и обеспечению пожарной безопасности созывает экстренное совещание всех членов комиссии, на котором большинством голосов принимается решение об отнесении чрезвычайной ситуации к ситуации муниципального характера. В случае принятия комиссией решения о возникновении чрезвычайной ситуации муниципальн</w:t>
      </w:r>
      <w:r>
        <w:rPr>
          <w:sz w:val="26"/>
          <w:szCs w:val="26"/>
        </w:rPr>
        <w:t>ого характера, Глава Щекинского</w:t>
      </w:r>
      <w:r w:rsidRPr="00C75647">
        <w:rPr>
          <w:sz w:val="26"/>
          <w:szCs w:val="26"/>
        </w:rPr>
        <w:t xml:space="preserve"> сельсовета Рыльского района в день принятия указанного решения издает постано</w:t>
      </w:r>
      <w:r>
        <w:rPr>
          <w:sz w:val="26"/>
          <w:szCs w:val="26"/>
        </w:rPr>
        <w:t>вление Администрации Щекинского</w:t>
      </w:r>
      <w:r w:rsidRPr="00C75647">
        <w:rPr>
          <w:sz w:val="26"/>
          <w:szCs w:val="26"/>
        </w:rPr>
        <w:t xml:space="preserve"> сельсовета Рыльского района о введении режима чрезвычайной ситуации и установлении местного уровня реагирования, привлечении к ее ликвидации сил и средств организаций и органов мес</w:t>
      </w:r>
      <w:r>
        <w:rPr>
          <w:sz w:val="26"/>
          <w:szCs w:val="26"/>
        </w:rPr>
        <w:t>тного самоуправления Щекинского</w:t>
      </w:r>
      <w:r w:rsidRPr="00C75647">
        <w:rPr>
          <w:sz w:val="26"/>
          <w:szCs w:val="26"/>
        </w:rPr>
        <w:t xml:space="preserve"> сельсовета Рыльского района Курской области.</w:t>
      </w:r>
      <w:r>
        <w:rPr>
          <w:sz w:val="26"/>
          <w:szCs w:val="26"/>
        </w:rPr>
        <w:t xml:space="preserve"> </w:t>
      </w:r>
      <w:r w:rsidRPr="00C75647">
        <w:rPr>
          <w:sz w:val="26"/>
          <w:szCs w:val="26"/>
        </w:rPr>
        <w:t>Режим чрезвычайной ситуации действует до отмены</w:t>
      </w:r>
      <w:r>
        <w:rPr>
          <w:sz w:val="26"/>
          <w:szCs w:val="26"/>
        </w:rPr>
        <w:t xml:space="preserve"> постановления Главы Щекинского</w:t>
      </w:r>
      <w:r w:rsidRPr="00C75647">
        <w:rPr>
          <w:sz w:val="26"/>
          <w:szCs w:val="26"/>
        </w:rPr>
        <w:t xml:space="preserve"> сельсовета Рыльского района о введении указанного режима.</w:t>
      </w:r>
    </w:p>
    <w:p w:rsidR="000F12F1" w:rsidRPr="00C75647" w:rsidRDefault="000F12F1">
      <w:pPr>
        <w:ind w:firstLine="540"/>
        <w:jc w:val="both"/>
        <w:rPr>
          <w:sz w:val="26"/>
          <w:szCs w:val="26"/>
        </w:rPr>
      </w:pPr>
    </w:p>
    <w:sectPr w:rsidR="000F12F1" w:rsidRPr="00C75647" w:rsidSect="0039152A">
      <w:headerReference w:type="even" r:id="rId8"/>
      <w:headerReference w:type="default" r:id="rId9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2F1" w:rsidRDefault="000F12F1">
      <w:r>
        <w:separator/>
      </w:r>
    </w:p>
  </w:endnote>
  <w:endnote w:type="continuationSeparator" w:id="0">
    <w:p w:rsidR="000F12F1" w:rsidRDefault="000F1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2F1" w:rsidRDefault="000F12F1">
      <w:r>
        <w:separator/>
      </w:r>
    </w:p>
  </w:footnote>
  <w:footnote w:type="continuationSeparator" w:id="0">
    <w:p w:rsidR="000F12F1" w:rsidRDefault="000F1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2F1" w:rsidRDefault="000F12F1" w:rsidP="00F63B3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12F1" w:rsidRDefault="000F12F1" w:rsidP="002F1859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2F1" w:rsidRDefault="000F12F1" w:rsidP="00F63B3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F12F1" w:rsidRDefault="000F12F1" w:rsidP="002F1859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D6384"/>
    <w:multiLevelType w:val="hybridMultilevel"/>
    <w:tmpl w:val="1158D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644E4"/>
    <w:multiLevelType w:val="hybridMultilevel"/>
    <w:tmpl w:val="660EB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7D74"/>
    <w:rsid w:val="000227F7"/>
    <w:rsid w:val="00033026"/>
    <w:rsid w:val="00086744"/>
    <w:rsid w:val="000955E3"/>
    <w:rsid w:val="000A3CC0"/>
    <w:rsid w:val="000A4DC8"/>
    <w:rsid w:val="000A77F5"/>
    <w:rsid w:val="000C07F8"/>
    <w:rsid w:val="000E3C6E"/>
    <w:rsid w:val="000E793B"/>
    <w:rsid w:val="000F0C34"/>
    <w:rsid w:val="000F12F1"/>
    <w:rsid w:val="001018B3"/>
    <w:rsid w:val="00127BFA"/>
    <w:rsid w:val="001318A1"/>
    <w:rsid w:val="0014641F"/>
    <w:rsid w:val="00153431"/>
    <w:rsid w:val="00153D06"/>
    <w:rsid w:val="00153FC9"/>
    <w:rsid w:val="0016529F"/>
    <w:rsid w:val="00174273"/>
    <w:rsid w:val="00174683"/>
    <w:rsid w:val="00181FB9"/>
    <w:rsid w:val="001A243D"/>
    <w:rsid w:val="001A7938"/>
    <w:rsid w:val="001B57EF"/>
    <w:rsid w:val="001D6347"/>
    <w:rsid w:val="001E222B"/>
    <w:rsid w:val="001F37B6"/>
    <w:rsid w:val="0021002A"/>
    <w:rsid w:val="0021053C"/>
    <w:rsid w:val="00213D75"/>
    <w:rsid w:val="00221223"/>
    <w:rsid w:val="00221F8D"/>
    <w:rsid w:val="00260836"/>
    <w:rsid w:val="00272942"/>
    <w:rsid w:val="00294C03"/>
    <w:rsid w:val="002A3EAD"/>
    <w:rsid w:val="002A6F54"/>
    <w:rsid w:val="002D204C"/>
    <w:rsid w:val="002E0DFE"/>
    <w:rsid w:val="002E4D98"/>
    <w:rsid w:val="002E6076"/>
    <w:rsid w:val="002F1859"/>
    <w:rsid w:val="00307D74"/>
    <w:rsid w:val="00330BC9"/>
    <w:rsid w:val="003402A1"/>
    <w:rsid w:val="00343CAB"/>
    <w:rsid w:val="00347D70"/>
    <w:rsid w:val="00387448"/>
    <w:rsid w:val="0039152A"/>
    <w:rsid w:val="00393A3A"/>
    <w:rsid w:val="003955B4"/>
    <w:rsid w:val="003A2CCD"/>
    <w:rsid w:val="003C387D"/>
    <w:rsid w:val="003E2FAF"/>
    <w:rsid w:val="003E5E44"/>
    <w:rsid w:val="003F2A83"/>
    <w:rsid w:val="003F4EF4"/>
    <w:rsid w:val="0040451C"/>
    <w:rsid w:val="00420C99"/>
    <w:rsid w:val="00432A14"/>
    <w:rsid w:val="00434376"/>
    <w:rsid w:val="00437D94"/>
    <w:rsid w:val="00442CC9"/>
    <w:rsid w:val="004534D2"/>
    <w:rsid w:val="00457923"/>
    <w:rsid w:val="004735D8"/>
    <w:rsid w:val="0049318A"/>
    <w:rsid w:val="004A1EA1"/>
    <w:rsid w:val="004A2238"/>
    <w:rsid w:val="004A7EFE"/>
    <w:rsid w:val="004B0BD0"/>
    <w:rsid w:val="004C5592"/>
    <w:rsid w:val="004D03B2"/>
    <w:rsid w:val="004D5070"/>
    <w:rsid w:val="004D5926"/>
    <w:rsid w:val="004D65E1"/>
    <w:rsid w:val="004E0FD8"/>
    <w:rsid w:val="00540D8C"/>
    <w:rsid w:val="00544639"/>
    <w:rsid w:val="005452FF"/>
    <w:rsid w:val="00564C4C"/>
    <w:rsid w:val="005755F2"/>
    <w:rsid w:val="00583D0D"/>
    <w:rsid w:val="005971ED"/>
    <w:rsid w:val="005B2940"/>
    <w:rsid w:val="005D3599"/>
    <w:rsid w:val="005D70B9"/>
    <w:rsid w:val="005E1197"/>
    <w:rsid w:val="005E3499"/>
    <w:rsid w:val="00603167"/>
    <w:rsid w:val="00603B7F"/>
    <w:rsid w:val="00606C33"/>
    <w:rsid w:val="00607A33"/>
    <w:rsid w:val="00631BC3"/>
    <w:rsid w:val="00642368"/>
    <w:rsid w:val="006446A9"/>
    <w:rsid w:val="0065756D"/>
    <w:rsid w:val="0066605E"/>
    <w:rsid w:val="00680482"/>
    <w:rsid w:val="00682310"/>
    <w:rsid w:val="00690A16"/>
    <w:rsid w:val="0069484B"/>
    <w:rsid w:val="00695061"/>
    <w:rsid w:val="006C4F43"/>
    <w:rsid w:val="006D1EBE"/>
    <w:rsid w:val="006E2022"/>
    <w:rsid w:val="006F169B"/>
    <w:rsid w:val="006F6568"/>
    <w:rsid w:val="0070023F"/>
    <w:rsid w:val="00724A31"/>
    <w:rsid w:val="00727DDC"/>
    <w:rsid w:val="007503C5"/>
    <w:rsid w:val="00753215"/>
    <w:rsid w:val="007557A5"/>
    <w:rsid w:val="00756765"/>
    <w:rsid w:val="0077611C"/>
    <w:rsid w:val="007979C0"/>
    <w:rsid w:val="007B177C"/>
    <w:rsid w:val="007B23AA"/>
    <w:rsid w:val="007B5F53"/>
    <w:rsid w:val="007C264E"/>
    <w:rsid w:val="007E160E"/>
    <w:rsid w:val="007E2419"/>
    <w:rsid w:val="007E336E"/>
    <w:rsid w:val="007F0A1A"/>
    <w:rsid w:val="00813180"/>
    <w:rsid w:val="00823C12"/>
    <w:rsid w:val="00852BBB"/>
    <w:rsid w:val="00861CE3"/>
    <w:rsid w:val="00864A73"/>
    <w:rsid w:val="0087402B"/>
    <w:rsid w:val="00876F20"/>
    <w:rsid w:val="0088043E"/>
    <w:rsid w:val="00882686"/>
    <w:rsid w:val="0089277D"/>
    <w:rsid w:val="008A5DBB"/>
    <w:rsid w:val="008A7306"/>
    <w:rsid w:val="008B281E"/>
    <w:rsid w:val="008B6E8E"/>
    <w:rsid w:val="008D1E3F"/>
    <w:rsid w:val="008D4013"/>
    <w:rsid w:val="008E1588"/>
    <w:rsid w:val="008F0623"/>
    <w:rsid w:val="00910D30"/>
    <w:rsid w:val="00914DDD"/>
    <w:rsid w:val="00915C69"/>
    <w:rsid w:val="00920EDD"/>
    <w:rsid w:val="0093163C"/>
    <w:rsid w:val="009426A6"/>
    <w:rsid w:val="00943550"/>
    <w:rsid w:val="00952A48"/>
    <w:rsid w:val="00962B07"/>
    <w:rsid w:val="00962BE9"/>
    <w:rsid w:val="009650A2"/>
    <w:rsid w:val="009650AD"/>
    <w:rsid w:val="00975C1F"/>
    <w:rsid w:val="00975E91"/>
    <w:rsid w:val="00993E73"/>
    <w:rsid w:val="009D378F"/>
    <w:rsid w:val="009E03C2"/>
    <w:rsid w:val="009E55C6"/>
    <w:rsid w:val="009F036A"/>
    <w:rsid w:val="009F7144"/>
    <w:rsid w:val="00A00EE0"/>
    <w:rsid w:val="00A113E1"/>
    <w:rsid w:val="00A325F2"/>
    <w:rsid w:val="00A35044"/>
    <w:rsid w:val="00A53F50"/>
    <w:rsid w:val="00A773F5"/>
    <w:rsid w:val="00A91B6A"/>
    <w:rsid w:val="00AB11AB"/>
    <w:rsid w:val="00AB338C"/>
    <w:rsid w:val="00AB5728"/>
    <w:rsid w:val="00AC0C04"/>
    <w:rsid w:val="00AC5AD7"/>
    <w:rsid w:val="00AD33B1"/>
    <w:rsid w:val="00AE7AD3"/>
    <w:rsid w:val="00AF17DB"/>
    <w:rsid w:val="00B112FC"/>
    <w:rsid w:val="00B63ACE"/>
    <w:rsid w:val="00B65552"/>
    <w:rsid w:val="00B83FED"/>
    <w:rsid w:val="00B84D28"/>
    <w:rsid w:val="00B85BB8"/>
    <w:rsid w:val="00B933AC"/>
    <w:rsid w:val="00BA0971"/>
    <w:rsid w:val="00BA407C"/>
    <w:rsid w:val="00BB5E4A"/>
    <w:rsid w:val="00BD2369"/>
    <w:rsid w:val="00BD53BB"/>
    <w:rsid w:val="00BE44EE"/>
    <w:rsid w:val="00BF0293"/>
    <w:rsid w:val="00C10C6F"/>
    <w:rsid w:val="00C16695"/>
    <w:rsid w:val="00C32C26"/>
    <w:rsid w:val="00C46ECD"/>
    <w:rsid w:val="00C720DF"/>
    <w:rsid w:val="00C75647"/>
    <w:rsid w:val="00C83D9E"/>
    <w:rsid w:val="00C93BE6"/>
    <w:rsid w:val="00C96AC1"/>
    <w:rsid w:val="00CA0A5D"/>
    <w:rsid w:val="00CA7C8C"/>
    <w:rsid w:val="00CC18E7"/>
    <w:rsid w:val="00CD2356"/>
    <w:rsid w:val="00CE1C73"/>
    <w:rsid w:val="00CF02E2"/>
    <w:rsid w:val="00CF0B35"/>
    <w:rsid w:val="00CF38F0"/>
    <w:rsid w:val="00D2050A"/>
    <w:rsid w:val="00D24239"/>
    <w:rsid w:val="00D25EA8"/>
    <w:rsid w:val="00D33353"/>
    <w:rsid w:val="00D55D71"/>
    <w:rsid w:val="00D714B2"/>
    <w:rsid w:val="00D81600"/>
    <w:rsid w:val="00D85A21"/>
    <w:rsid w:val="00DA1FAA"/>
    <w:rsid w:val="00DA2BAC"/>
    <w:rsid w:val="00DA4F3B"/>
    <w:rsid w:val="00DB3BC1"/>
    <w:rsid w:val="00DC052B"/>
    <w:rsid w:val="00DE1EF5"/>
    <w:rsid w:val="00DF44B4"/>
    <w:rsid w:val="00E0165A"/>
    <w:rsid w:val="00E100C1"/>
    <w:rsid w:val="00E2654A"/>
    <w:rsid w:val="00E31775"/>
    <w:rsid w:val="00E35C13"/>
    <w:rsid w:val="00E36167"/>
    <w:rsid w:val="00E438B4"/>
    <w:rsid w:val="00E444CE"/>
    <w:rsid w:val="00E74462"/>
    <w:rsid w:val="00E850D3"/>
    <w:rsid w:val="00E86C51"/>
    <w:rsid w:val="00EA1510"/>
    <w:rsid w:val="00EC64AE"/>
    <w:rsid w:val="00ED178D"/>
    <w:rsid w:val="00ED7C6F"/>
    <w:rsid w:val="00EE2369"/>
    <w:rsid w:val="00EE48C6"/>
    <w:rsid w:val="00EE5DC4"/>
    <w:rsid w:val="00EF4CDC"/>
    <w:rsid w:val="00F15DBB"/>
    <w:rsid w:val="00F163E0"/>
    <w:rsid w:val="00F22ECC"/>
    <w:rsid w:val="00F2693C"/>
    <w:rsid w:val="00F306DA"/>
    <w:rsid w:val="00F57856"/>
    <w:rsid w:val="00F63B3E"/>
    <w:rsid w:val="00F740C9"/>
    <w:rsid w:val="00F80205"/>
    <w:rsid w:val="00F85CB2"/>
    <w:rsid w:val="00F95295"/>
    <w:rsid w:val="00FD3A8E"/>
    <w:rsid w:val="00FE1FBC"/>
    <w:rsid w:val="00FE6638"/>
    <w:rsid w:val="00FE746C"/>
    <w:rsid w:val="00FE7716"/>
    <w:rsid w:val="00FF5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D7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955E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7D74"/>
    <w:pPr>
      <w:keepNext/>
      <w:jc w:val="center"/>
      <w:outlineLvl w:val="1"/>
    </w:pPr>
    <w:rPr>
      <w:sz w:val="3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438B4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55E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4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438B4"/>
    <w:rPr>
      <w:rFonts w:ascii="Cambria" w:hAnsi="Cambria" w:cs="Times New Roman"/>
      <w:i/>
      <w:iCs/>
      <w:color w:val="243F60"/>
      <w:sz w:val="24"/>
      <w:szCs w:val="24"/>
    </w:rPr>
  </w:style>
  <w:style w:type="paragraph" w:customStyle="1" w:styleId="ConsPlusNormal">
    <w:name w:val="ConsPlusNormal"/>
    <w:uiPriority w:val="99"/>
    <w:rsid w:val="00307D7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BD2369"/>
    <w:pPr>
      <w:ind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6542E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2F18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542E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2F1859"/>
    <w:rPr>
      <w:rFonts w:cs="Times New Roman"/>
    </w:rPr>
  </w:style>
  <w:style w:type="table" w:styleId="TableGrid">
    <w:name w:val="Table Grid"/>
    <w:basedOn w:val="TableNormal"/>
    <w:uiPriority w:val="99"/>
    <w:rsid w:val="00C83D9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F37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42E"/>
    <w:rPr>
      <w:sz w:val="0"/>
      <w:szCs w:val="0"/>
    </w:rPr>
  </w:style>
  <w:style w:type="paragraph" w:customStyle="1" w:styleId="ConsPlusNonformat">
    <w:name w:val="ConsPlusNonformat"/>
    <w:uiPriority w:val="99"/>
    <w:rsid w:val="002E607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E444CE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CA0A5D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ListParagraph">
    <w:name w:val="List Paragraph"/>
    <w:basedOn w:val="Normal"/>
    <w:uiPriority w:val="99"/>
    <w:qFormat/>
    <w:rsid w:val="00BD53BB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864A7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69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490</Words>
  <Characters>2796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 CELERON</dc:creator>
  <cp:keywords/>
  <dc:description/>
  <cp:lastModifiedBy>User</cp:lastModifiedBy>
  <cp:revision>8</cp:revision>
  <cp:lastPrinted>2019-09-19T10:39:00Z</cp:lastPrinted>
  <dcterms:created xsi:type="dcterms:W3CDTF">2019-09-02T09:22:00Z</dcterms:created>
  <dcterms:modified xsi:type="dcterms:W3CDTF">2019-09-19T10:42:00Z</dcterms:modified>
</cp:coreProperties>
</file>