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054" w:rsidRDefault="00BD3054" w:rsidP="000026AC">
      <w:pPr>
        <w:spacing w:after="0" w:line="240" w:lineRule="auto"/>
        <w:ind w:firstLine="709"/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D3054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D3054" w:rsidRPr="00546D2B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46D2B">
        <w:rPr>
          <w:rFonts w:ascii="Arial" w:hAnsi="Arial" w:cs="Arial"/>
          <w:b/>
          <w:sz w:val="32"/>
          <w:szCs w:val="32"/>
        </w:rPr>
        <w:t>АДМИНИСТРАЦИЯ</w:t>
      </w:r>
    </w:p>
    <w:p w:rsidR="00BD3054" w:rsidRPr="00546D2B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ЩЕКИНСКОГО</w:t>
      </w:r>
      <w:r w:rsidRPr="00546D2B">
        <w:rPr>
          <w:rFonts w:ascii="Arial" w:hAnsi="Arial" w:cs="Arial"/>
          <w:b/>
          <w:sz w:val="32"/>
          <w:szCs w:val="32"/>
        </w:rPr>
        <w:t xml:space="preserve"> СЕЛЬСОВЕТА</w:t>
      </w:r>
    </w:p>
    <w:p w:rsidR="00BD3054" w:rsidRPr="00546D2B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46D2B">
        <w:rPr>
          <w:rFonts w:ascii="Arial" w:hAnsi="Arial" w:cs="Arial"/>
          <w:b/>
          <w:sz w:val="32"/>
          <w:szCs w:val="32"/>
        </w:rPr>
        <w:t>РЫЛЬСКОГО РАЙОНА</w:t>
      </w:r>
    </w:p>
    <w:p w:rsidR="00BD3054" w:rsidRPr="00546D2B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D3054" w:rsidRPr="00546D2B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46D2B">
        <w:rPr>
          <w:rFonts w:ascii="Arial" w:hAnsi="Arial" w:cs="Arial"/>
          <w:b/>
          <w:sz w:val="32"/>
          <w:szCs w:val="32"/>
        </w:rPr>
        <w:t>ПОСТАНОВЛЕНИЕ</w:t>
      </w:r>
    </w:p>
    <w:p w:rsidR="00BD3054" w:rsidRPr="00546D2B" w:rsidRDefault="00BD3054" w:rsidP="00546D2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46D2B">
        <w:rPr>
          <w:rFonts w:ascii="Arial" w:hAnsi="Arial" w:cs="Arial"/>
          <w:b/>
          <w:sz w:val="32"/>
          <w:szCs w:val="32"/>
        </w:rPr>
        <w:t xml:space="preserve">От                          г. № </w:t>
      </w:r>
    </w:p>
    <w:p w:rsidR="00BD3054" w:rsidRDefault="00BD3054" w:rsidP="00546D2B">
      <w:pPr>
        <w:pStyle w:val="Default"/>
        <w:rPr>
          <w:rFonts w:ascii="Arial" w:hAnsi="Arial" w:cs="Arial"/>
        </w:rPr>
      </w:pPr>
    </w:p>
    <w:p w:rsidR="00BD3054" w:rsidRPr="00546D2B" w:rsidRDefault="00BD3054" w:rsidP="00546D2B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  <w:r w:rsidRPr="00546D2B">
        <w:rPr>
          <w:rFonts w:ascii="Arial" w:hAnsi="Arial" w:cs="Arial"/>
          <w:b/>
          <w:sz w:val="32"/>
          <w:szCs w:val="32"/>
        </w:rPr>
        <w:t xml:space="preserve">Об утверждении порядка и графика составления проекта бюджета </w:t>
      </w:r>
      <w:r>
        <w:rPr>
          <w:rFonts w:ascii="Arial" w:hAnsi="Arial" w:cs="Arial"/>
          <w:b/>
          <w:sz w:val="32"/>
          <w:szCs w:val="32"/>
        </w:rPr>
        <w:t>Щекинского</w:t>
      </w:r>
      <w:r w:rsidRPr="00546D2B">
        <w:rPr>
          <w:rFonts w:ascii="Arial" w:hAnsi="Arial" w:cs="Arial"/>
          <w:b/>
          <w:sz w:val="32"/>
          <w:szCs w:val="32"/>
        </w:rPr>
        <w:t xml:space="preserve"> сельсовета Рыльского района Курской области на очередной финансовый год (очередной финансовый год и плановый период)</w:t>
      </w: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5353E7">
      <w:pPr>
        <w:pStyle w:val="Default"/>
        <w:ind w:firstLine="709"/>
        <w:jc w:val="both"/>
        <w:rPr>
          <w:rFonts w:ascii="Arial" w:hAnsi="Arial" w:cs="Arial"/>
        </w:rPr>
      </w:pPr>
      <w:r w:rsidRPr="00546D2B">
        <w:rPr>
          <w:rFonts w:ascii="Arial" w:hAnsi="Arial" w:cs="Arial"/>
        </w:rPr>
        <w:t>В соответствии со статьями 169 и 184 Бюджетного кодекса Российской Федерации, Положением о бюджетном процессе в муниципальном образовании «</w:t>
      </w:r>
      <w:r>
        <w:rPr>
          <w:rFonts w:ascii="Arial" w:hAnsi="Arial" w:cs="Arial"/>
        </w:rPr>
        <w:t>Щекинский</w:t>
      </w:r>
      <w:r w:rsidRPr="00546D2B">
        <w:rPr>
          <w:rFonts w:ascii="Arial" w:hAnsi="Arial" w:cs="Arial"/>
        </w:rPr>
        <w:t xml:space="preserve"> сельсовет» Рыльского района Курской области, утвержденным решением Собранием депутатов </w:t>
      </w:r>
      <w:r>
        <w:rPr>
          <w:rFonts w:ascii="Arial" w:hAnsi="Arial" w:cs="Arial"/>
        </w:rPr>
        <w:t>Щекинского</w:t>
      </w:r>
      <w:r w:rsidRPr="00546D2B">
        <w:rPr>
          <w:rFonts w:ascii="Arial" w:hAnsi="Arial" w:cs="Arial"/>
        </w:rPr>
        <w:t xml:space="preserve"> сельсовета Рыльского района от </w:t>
      </w:r>
      <w:r w:rsidRPr="005D6D70">
        <w:rPr>
          <w:rFonts w:ascii="Arial" w:hAnsi="Arial" w:cs="Arial"/>
        </w:rPr>
        <w:t xml:space="preserve">07.04.2008г № 20 </w:t>
      </w:r>
      <w:r w:rsidRPr="00546D2B">
        <w:rPr>
          <w:rFonts w:ascii="Arial" w:hAnsi="Arial" w:cs="Arial"/>
        </w:rPr>
        <w:t xml:space="preserve"> (с изменениями и дополнениями), на основании Устава муниципального образования «</w:t>
      </w:r>
      <w:r>
        <w:rPr>
          <w:rFonts w:ascii="Arial" w:hAnsi="Arial" w:cs="Arial"/>
        </w:rPr>
        <w:t>Щекинский</w:t>
      </w:r>
      <w:r w:rsidRPr="00546D2B">
        <w:rPr>
          <w:rFonts w:ascii="Arial" w:hAnsi="Arial" w:cs="Arial"/>
        </w:rPr>
        <w:t xml:space="preserve"> сельсовет» Рыльского района Курской области</w:t>
      </w:r>
      <w:r>
        <w:rPr>
          <w:rFonts w:ascii="Arial" w:hAnsi="Arial" w:cs="Arial"/>
        </w:rPr>
        <w:t>, Администрация</w:t>
      </w:r>
      <w:r w:rsidRPr="00546D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Щекинского</w:t>
      </w:r>
      <w:r w:rsidRPr="00546D2B">
        <w:rPr>
          <w:rFonts w:ascii="Arial" w:hAnsi="Arial" w:cs="Arial"/>
        </w:rPr>
        <w:t xml:space="preserve"> сельсовета Рыльского района</w:t>
      </w:r>
      <w:r>
        <w:rPr>
          <w:rFonts w:ascii="Arial" w:hAnsi="Arial" w:cs="Arial"/>
        </w:rPr>
        <w:t xml:space="preserve"> постановляет</w:t>
      </w:r>
      <w:r w:rsidRPr="00F96105">
        <w:rPr>
          <w:rFonts w:ascii="Arial" w:hAnsi="Arial" w:cs="Arial"/>
        </w:rPr>
        <w:t xml:space="preserve">: </w:t>
      </w:r>
    </w:p>
    <w:p w:rsidR="00BD3054" w:rsidRPr="00F96105" w:rsidRDefault="00BD3054" w:rsidP="005353E7">
      <w:pPr>
        <w:pStyle w:val="Default"/>
        <w:ind w:firstLine="709"/>
        <w:jc w:val="both"/>
        <w:rPr>
          <w:rFonts w:ascii="Arial" w:hAnsi="Arial" w:cs="Arial"/>
        </w:rPr>
      </w:pPr>
      <w:r w:rsidRPr="00F96105">
        <w:rPr>
          <w:rFonts w:ascii="Arial" w:hAnsi="Arial" w:cs="Arial"/>
        </w:rPr>
        <w:t xml:space="preserve">1. Утвердить Порядок составления проекта бюджета </w:t>
      </w:r>
      <w:r>
        <w:rPr>
          <w:rFonts w:ascii="Arial" w:hAnsi="Arial" w:cs="Arial"/>
        </w:rPr>
        <w:t>Щекинского</w:t>
      </w:r>
      <w:r w:rsidRPr="00F96105">
        <w:rPr>
          <w:rFonts w:ascii="Arial" w:hAnsi="Arial" w:cs="Arial"/>
        </w:rPr>
        <w:t xml:space="preserve"> сельсовета Рыльского района Курской области на очередной финансовый год (очередной год и плановый период) (приложение № 1).</w:t>
      </w:r>
    </w:p>
    <w:p w:rsidR="00BD3054" w:rsidRPr="00F96105" w:rsidRDefault="00BD3054" w:rsidP="00546D2B">
      <w:pPr>
        <w:pStyle w:val="Default"/>
        <w:ind w:firstLine="709"/>
        <w:jc w:val="both"/>
        <w:rPr>
          <w:rFonts w:ascii="Arial" w:hAnsi="Arial" w:cs="Arial"/>
        </w:rPr>
      </w:pPr>
      <w:r w:rsidRPr="00F96105">
        <w:rPr>
          <w:rFonts w:ascii="Arial" w:hAnsi="Arial" w:cs="Arial"/>
        </w:rPr>
        <w:t xml:space="preserve"> 2. Утвердить График составления проекта бюджета </w:t>
      </w:r>
      <w:r>
        <w:rPr>
          <w:rFonts w:ascii="Arial" w:hAnsi="Arial" w:cs="Arial"/>
        </w:rPr>
        <w:t>Щекинского</w:t>
      </w:r>
      <w:r w:rsidRPr="00F96105">
        <w:rPr>
          <w:rFonts w:ascii="Arial" w:hAnsi="Arial" w:cs="Arial"/>
        </w:rPr>
        <w:t xml:space="preserve"> сельсовета Рыльского района Курской области на очередной финансовый год (очередной год и плановый период) (приложение № 2). </w:t>
      </w:r>
    </w:p>
    <w:p w:rsidR="00BD3054" w:rsidRPr="00F96105" w:rsidRDefault="00BD3054" w:rsidP="00F9610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6105">
        <w:rPr>
          <w:rFonts w:ascii="Arial" w:hAnsi="Arial" w:cs="Arial"/>
          <w:sz w:val="24"/>
          <w:szCs w:val="24"/>
        </w:rPr>
        <w:t xml:space="preserve">3. Опубликовать настоящее постановление на официальном сайте Администрации </w:t>
      </w:r>
      <w:r>
        <w:rPr>
          <w:rFonts w:ascii="Arial" w:hAnsi="Arial" w:cs="Arial"/>
          <w:sz w:val="24"/>
          <w:szCs w:val="24"/>
        </w:rPr>
        <w:t>Щекинского</w:t>
      </w:r>
      <w:r w:rsidRPr="00F96105">
        <w:rPr>
          <w:rFonts w:ascii="Arial" w:hAnsi="Arial" w:cs="Arial"/>
          <w:sz w:val="24"/>
          <w:szCs w:val="24"/>
        </w:rPr>
        <w:t xml:space="preserve"> сельсовета Рыльского района в сети Интернет (</w:t>
      </w:r>
      <w:r w:rsidRPr="005353E7">
        <w:rPr>
          <w:rFonts w:ascii="Arial" w:hAnsi="Arial" w:cs="Arial"/>
          <w:sz w:val="24"/>
          <w:szCs w:val="24"/>
        </w:rPr>
        <w:t>http://admchekino.ru/</w:t>
      </w:r>
      <w:r w:rsidRPr="00F96105">
        <w:rPr>
          <w:rFonts w:ascii="Arial" w:hAnsi="Arial" w:cs="Arial"/>
          <w:sz w:val="24"/>
          <w:szCs w:val="24"/>
        </w:rPr>
        <w:t>)</w:t>
      </w:r>
    </w:p>
    <w:p w:rsidR="00BD3054" w:rsidRPr="00F96105" w:rsidRDefault="00BD3054" w:rsidP="00F9610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6105">
        <w:rPr>
          <w:rFonts w:ascii="Arial" w:hAnsi="Arial" w:cs="Arial"/>
          <w:sz w:val="24"/>
          <w:szCs w:val="24"/>
        </w:rPr>
        <w:t>4. Настоящее постановление вступает в силу после его обнародования (опубликования) в установленном порядке.</w:t>
      </w:r>
    </w:p>
    <w:p w:rsidR="00BD3054" w:rsidRPr="00F96105" w:rsidRDefault="00BD3054" w:rsidP="00F9610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Pr="00890194" w:rsidRDefault="00BD3054" w:rsidP="00F96105">
      <w:pPr>
        <w:tabs>
          <w:tab w:val="center" w:pos="467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Pr="008901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Щекинского</w:t>
      </w:r>
      <w:r w:rsidRPr="00890194">
        <w:rPr>
          <w:rFonts w:ascii="Arial" w:hAnsi="Arial" w:cs="Arial"/>
          <w:sz w:val="24"/>
          <w:szCs w:val="24"/>
        </w:rPr>
        <w:t xml:space="preserve"> сельсовета                     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890194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   </w:t>
      </w:r>
    </w:p>
    <w:p w:rsidR="00BD3054" w:rsidRPr="00890194" w:rsidRDefault="00BD3054" w:rsidP="00F96105">
      <w:pPr>
        <w:pStyle w:val="NormalWeb"/>
        <w:shd w:val="clear" w:color="auto" w:fill="FFFFFF"/>
        <w:spacing w:before="0" w:beforeAutospacing="0" w:after="285" w:afterAutospacing="0" w:line="301" w:lineRule="atLeast"/>
        <w:rPr>
          <w:rFonts w:ascii="Arial" w:hAnsi="Arial" w:cs="Arial"/>
        </w:rPr>
      </w:pPr>
      <w:r>
        <w:rPr>
          <w:rFonts w:ascii="Arial" w:hAnsi="Arial" w:cs="Arial"/>
        </w:rPr>
        <w:t>Рыльского района                                                                             А.Е.Пилипенко</w:t>
      </w: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F96105">
      <w:pPr>
        <w:pStyle w:val="Defaul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  <w:r>
        <w:rPr>
          <w:rFonts w:ascii="Arial" w:hAnsi="Arial" w:cs="Arial"/>
        </w:rPr>
        <w:t>Приложение № 1</w:t>
      </w:r>
    </w:p>
    <w:p w:rsidR="00BD3054" w:rsidRPr="00395DC1" w:rsidRDefault="00BD3054" w:rsidP="00395DC1">
      <w:pPr>
        <w:pStyle w:val="Default"/>
        <w:jc w:val="right"/>
        <w:rPr>
          <w:rFonts w:ascii="Arial" w:hAnsi="Arial" w:cs="Arial"/>
        </w:rPr>
      </w:pPr>
      <w:r w:rsidRPr="00395DC1">
        <w:rPr>
          <w:rFonts w:ascii="Arial" w:hAnsi="Arial" w:cs="Arial"/>
        </w:rPr>
        <w:t>Утвержден</w:t>
      </w:r>
    </w:p>
    <w:p w:rsidR="00BD3054" w:rsidRPr="00395DC1" w:rsidRDefault="00BD3054" w:rsidP="00395DC1">
      <w:pPr>
        <w:pStyle w:val="Default"/>
        <w:jc w:val="right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395DC1">
        <w:rPr>
          <w:rFonts w:ascii="Arial" w:hAnsi="Arial" w:cs="Arial"/>
        </w:rPr>
        <w:t xml:space="preserve">остановлением Администрации </w:t>
      </w:r>
    </w:p>
    <w:p w:rsidR="00BD3054" w:rsidRPr="00395DC1" w:rsidRDefault="00BD3054" w:rsidP="00395DC1">
      <w:pPr>
        <w:pStyle w:val="Default"/>
        <w:jc w:val="right"/>
        <w:rPr>
          <w:rFonts w:ascii="Arial" w:hAnsi="Arial" w:cs="Arial"/>
        </w:rPr>
      </w:pPr>
      <w:r>
        <w:rPr>
          <w:rFonts w:ascii="Arial" w:hAnsi="Arial" w:cs="Arial"/>
        </w:rPr>
        <w:t>Щекинского</w:t>
      </w:r>
      <w:r w:rsidRPr="00395DC1">
        <w:rPr>
          <w:rFonts w:ascii="Arial" w:hAnsi="Arial" w:cs="Arial"/>
        </w:rPr>
        <w:t xml:space="preserve"> сельсовета</w:t>
      </w:r>
    </w:p>
    <w:p w:rsidR="00BD3054" w:rsidRPr="00395DC1" w:rsidRDefault="00BD3054" w:rsidP="00395DC1">
      <w:pPr>
        <w:pStyle w:val="Default"/>
        <w:jc w:val="right"/>
        <w:rPr>
          <w:rFonts w:ascii="Arial" w:hAnsi="Arial" w:cs="Arial"/>
        </w:rPr>
      </w:pPr>
      <w:r w:rsidRPr="00395DC1">
        <w:rPr>
          <w:rFonts w:ascii="Arial" w:hAnsi="Arial" w:cs="Arial"/>
        </w:rPr>
        <w:t>Рыльского района</w:t>
      </w: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  <w:r w:rsidRPr="00395DC1">
        <w:rPr>
          <w:rFonts w:ascii="Arial" w:hAnsi="Arial" w:cs="Arial"/>
        </w:rPr>
        <w:t xml:space="preserve">От       №     </w:t>
      </w:r>
    </w:p>
    <w:p w:rsidR="00BD3054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Pr="00395DC1" w:rsidRDefault="00BD3054" w:rsidP="00395DC1">
      <w:pPr>
        <w:pStyle w:val="Default"/>
        <w:jc w:val="right"/>
        <w:rPr>
          <w:rFonts w:ascii="Arial" w:hAnsi="Arial" w:cs="Arial"/>
        </w:rPr>
      </w:pPr>
    </w:p>
    <w:p w:rsidR="00BD3054" w:rsidRDefault="00BD3054" w:rsidP="007E1482">
      <w:pPr>
        <w:pStyle w:val="Default"/>
        <w:rPr>
          <w:color w:val="auto"/>
        </w:rPr>
      </w:pPr>
    </w:p>
    <w:p w:rsidR="00BD3054" w:rsidRPr="00395DC1" w:rsidRDefault="00BD3054" w:rsidP="00395DC1">
      <w:pPr>
        <w:pStyle w:val="Default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95DC1">
        <w:rPr>
          <w:rFonts w:ascii="Arial" w:hAnsi="Arial" w:cs="Arial"/>
          <w:b/>
          <w:color w:val="auto"/>
          <w:sz w:val="32"/>
          <w:szCs w:val="32"/>
        </w:rPr>
        <w:t xml:space="preserve"> Порядок составления проекта бюджета </w:t>
      </w:r>
      <w:r>
        <w:rPr>
          <w:rFonts w:ascii="Arial" w:hAnsi="Arial" w:cs="Arial"/>
          <w:b/>
          <w:color w:val="auto"/>
          <w:sz w:val="32"/>
          <w:szCs w:val="32"/>
        </w:rPr>
        <w:t>Щекинского</w:t>
      </w:r>
      <w:r w:rsidRPr="00395DC1">
        <w:rPr>
          <w:rFonts w:ascii="Arial" w:hAnsi="Arial" w:cs="Arial"/>
          <w:b/>
          <w:color w:val="auto"/>
          <w:sz w:val="32"/>
          <w:szCs w:val="32"/>
        </w:rPr>
        <w:t xml:space="preserve"> сельсовета Рыльского района Курской области на очередной финансовый год (очередной финансовый год и плановый период)</w:t>
      </w:r>
    </w:p>
    <w:p w:rsidR="00BD3054" w:rsidRDefault="00BD3054" w:rsidP="00395DC1">
      <w:pPr>
        <w:pStyle w:val="Default"/>
        <w:jc w:val="center"/>
        <w:rPr>
          <w:color w:val="auto"/>
          <w:sz w:val="28"/>
          <w:szCs w:val="28"/>
        </w:rPr>
      </w:pPr>
    </w:p>
    <w:p w:rsidR="00BD3054" w:rsidRPr="00395DC1" w:rsidRDefault="00BD3054" w:rsidP="00395DC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395DC1">
        <w:rPr>
          <w:rFonts w:ascii="Arial" w:hAnsi="Arial" w:cs="Arial"/>
          <w:color w:val="auto"/>
        </w:rPr>
        <w:t xml:space="preserve">Настоящий Порядок устанавливает правила составления проекта бюджета </w:t>
      </w:r>
      <w:r>
        <w:rPr>
          <w:rFonts w:ascii="Arial" w:hAnsi="Arial" w:cs="Arial"/>
          <w:color w:val="auto"/>
        </w:rPr>
        <w:t>Щекинского</w:t>
      </w:r>
      <w:r w:rsidRPr="00395DC1">
        <w:rPr>
          <w:rFonts w:ascii="Arial" w:hAnsi="Arial" w:cs="Arial"/>
          <w:color w:val="auto"/>
        </w:rPr>
        <w:t xml:space="preserve"> сельсовета Рыльского района Курской области на очередной финансовый год (очередной финансовый год и плановый период) и подготовки необходимых для этого документов и материалов.</w:t>
      </w:r>
    </w:p>
    <w:p w:rsidR="00BD3054" w:rsidRDefault="00BD3054" w:rsidP="007E1482">
      <w:pPr>
        <w:pStyle w:val="Default"/>
        <w:rPr>
          <w:color w:val="auto"/>
          <w:sz w:val="28"/>
          <w:szCs w:val="28"/>
        </w:rPr>
      </w:pPr>
    </w:p>
    <w:p w:rsidR="00BD3054" w:rsidRPr="00395DC1" w:rsidRDefault="00BD3054" w:rsidP="00395DC1">
      <w:pPr>
        <w:pStyle w:val="Default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395DC1">
        <w:rPr>
          <w:rFonts w:ascii="Arial" w:hAnsi="Arial" w:cs="Arial"/>
          <w:b/>
          <w:color w:val="auto"/>
          <w:sz w:val="30"/>
          <w:szCs w:val="30"/>
        </w:rPr>
        <w:t>I. Основные положения</w:t>
      </w:r>
    </w:p>
    <w:p w:rsidR="00BD3054" w:rsidRDefault="00BD3054" w:rsidP="007E1482">
      <w:pPr>
        <w:pStyle w:val="Default"/>
        <w:rPr>
          <w:color w:val="auto"/>
          <w:sz w:val="28"/>
          <w:szCs w:val="28"/>
        </w:rPr>
      </w:pPr>
    </w:p>
    <w:p w:rsidR="00BD3054" w:rsidRPr="00395DC1" w:rsidRDefault="00BD3054" w:rsidP="00395DC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395DC1">
        <w:rPr>
          <w:rFonts w:ascii="Arial" w:hAnsi="Arial" w:cs="Arial"/>
          <w:color w:val="auto"/>
        </w:rPr>
        <w:t xml:space="preserve">I. Правовыми актами Администрации </w:t>
      </w:r>
      <w:r>
        <w:rPr>
          <w:rFonts w:ascii="Arial" w:hAnsi="Arial" w:cs="Arial"/>
          <w:color w:val="auto"/>
        </w:rPr>
        <w:t>Щекинского</w:t>
      </w:r>
      <w:r w:rsidRPr="00395DC1">
        <w:rPr>
          <w:rFonts w:ascii="Arial" w:hAnsi="Arial" w:cs="Arial"/>
          <w:color w:val="auto"/>
        </w:rPr>
        <w:t xml:space="preserve"> сельсовета Рыльского района при составлении проекта бюджета </w:t>
      </w:r>
      <w:r>
        <w:rPr>
          <w:rFonts w:ascii="Arial" w:hAnsi="Arial" w:cs="Arial"/>
          <w:color w:val="auto"/>
        </w:rPr>
        <w:t>Щекинского</w:t>
      </w:r>
      <w:r w:rsidRPr="00395DC1">
        <w:rPr>
          <w:rFonts w:ascii="Arial" w:hAnsi="Arial" w:cs="Arial"/>
          <w:color w:val="auto"/>
        </w:rPr>
        <w:t xml:space="preserve"> сельсовета Рыльского района Курской области (далее - проект бюджета сельсовета) утверждаются:</w:t>
      </w:r>
    </w:p>
    <w:p w:rsidR="00BD3054" w:rsidRPr="00395DC1" w:rsidRDefault="00BD3054" w:rsidP="00395DC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395DC1">
        <w:rPr>
          <w:rFonts w:ascii="Arial" w:hAnsi="Arial" w:cs="Arial"/>
          <w:color w:val="auto"/>
        </w:rPr>
        <w:t xml:space="preserve">а) прогноз социально-экономического развития </w:t>
      </w:r>
      <w:r>
        <w:rPr>
          <w:rFonts w:ascii="Arial" w:hAnsi="Arial" w:cs="Arial"/>
          <w:color w:val="auto"/>
        </w:rPr>
        <w:t>Щекинского</w:t>
      </w:r>
      <w:r w:rsidRPr="00395DC1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395DC1" w:rsidRDefault="00BD3054" w:rsidP="00395DC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395DC1">
        <w:rPr>
          <w:rFonts w:ascii="Arial" w:hAnsi="Arial" w:cs="Arial"/>
          <w:color w:val="auto"/>
        </w:rPr>
        <w:t xml:space="preserve">б) основные направления бюджетной и налоговой политики </w:t>
      </w:r>
      <w:r>
        <w:rPr>
          <w:rFonts w:ascii="Arial" w:hAnsi="Arial" w:cs="Arial"/>
          <w:color w:val="auto"/>
        </w:rPr>
        <w:t>Щекинского</w:t>
      </w:r>
      <w:r w:rsidRPr="00395DC1">
        <w:rPr>
          <w:rFonts w:ascii="Arial" w:hAnsi="Arial" w:cs="Arial"/>
          <w:color w:val="auto"/>
        </w:rPr>
        <w:t xml:space="preserve"> сельсовета Рыльского района на очередной финансовый год (очередной финансовый год и плановый период);</w:t>
      </w:r>
    </w:p>
    <w:p w:rsidR="00BD3054" w:rsidRDefault="00BD3054" w:rsidP="00395DC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395DC1">
        <w:rPr>
          <w:rFonts w:ascii="Arial" w:hAnsi="Arial" w:cs="Arial"/>
          <w:color w:val="auto"/>
        </w:rPr>
        <w:t xml:space="preserve">в) изменения в утвержденные муниципальные программы, реализуемые за счет средств бюджета </w:t>
      </w:r>
      <w:r>
        <w:rPr>
          <w:rFonts w:ascii="Arial" w:hAnsi="Arial" w:cs="Arial"/>
          <w:color w:val="auto"/>
        </w:rPr>
        <w:t>Щекинского</w:t>
      </w:r>
      <w:r w:rsidRPr="00395DC1">
        <w:rPr>
          <w:rFonts w:ascii="Arial" w:hAnsi="Arial" w:cs="Arial"/>
          <w:color w:val="auto"/>
        </w:rPr>
        <w:t xml:space="preserve"> сельсовета Рыльского района Курской области.</w:t>
      </w:r>
    </w:p>
    <w:p w:rsidR="00BD3054" w:rsidRPr="00395DC1" w:rsidRDefault="00BD3054" w:rsidP="00395DC1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Pr="00395DC1" w:rsidRDefault="00BD3054" w:rsidP="00395DC1">
      <w:pPr>
        <w:pStyle w:val="Default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395DC1">
        <w:rPr>
          <w:rFonts w:ascii="Arial" w:hAnsi="Arial" w:cs="Arial"/>
          <w:b/>
          <w:color w:val="auto"/>
          <w:sz w:val="30"/>
          <w:szCs w:val="30"/>
        </w:rPr>
        <w:t xml:space="preserve">II. Полномочия начальника отдела по финансово-экономическим вопросам Администрации </w:t>
      </w:r>
      <w:r>
        <w:rPr>
          <w:rFonts w:ascii="Arial" w:hAnsi="Arial" w:cs="Arial"/>
          <w:b/>
          <w:color w:val="auto"/>
          <w:sz w:val="30"/>
          <w:szCs w:val="30"/>
        </w:rPr>
        <w:t>Щекинского</w:t>
      </w:r>
      <w:r w:rsidRPr="00395DC1">
        <w:rPr>
          <w:rFonts w:ascii="Arial" w:hAnsi="Arial" w:cs="Arial"/>
          <w:b/>
          <w:color w:val="auto"/>
          <w:sz w:val="30"/>
          <w:szCs w:val="30"/>
        </w:rPr>
        <w:t xml:space="preserve"> сельсовета Рыльского района при составлении проекта бюджета сельсовета на очередной финансовый год (очередной финансовый год и плановый период)</w:t>
      </w:r>
    </w:p>
    <w:p w:rsidR="00BD3054" w:rsidRPr="00395DC1" w:rsidRDefault="00BD3054" w:rsidP="00395DC1">
      <w:pPr>
        <w:pStyle w:val="Default"/>
        <w:jc w:val="center"/>
        <w:rPr>
          <w:rFonts w:ascii="Arial" w:hAnsi="Arial" w:cs="Arial"/>
          <w:color w:val="auto"/>
          <w:sz w:val="30"/>
          <w:szCs w:val="30"/>
        </w:rPr>
      </w:pP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1. Начальник отдела по финансово-экономическим вопросам Администрации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организует подготовку составления и составляет проект бюджета сельсовета на очередной финансовый год (очередной финансовый год и плановый период).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В этих целях начальник отдела по финансово-экономическим вопросам Администрации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района: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а) разрабатывает проект основных направлений бюджетной и налоговой политики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на очередной финансовый год (очередной финансовый год и плановый период);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б) разрабатывает проектировки основных характеристик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в) осуществляет расчеты объема бюджетных ассигнований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на исполнение действующих и принимаемых расходных обязательств;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г) формирует реестр расходных обязательств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д) устанавливает порядок и методику планирования бюджетных ассигнований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е) проектирует предельные объемы бюджетных ассигнований главных распорядителей средств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на очередной финансовый год (очередной финансовый год и плановый период);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>ж) осуществляет методологическое руководство подготовкой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представления получателями средств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обоснований бюджетных ассигнований;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з) осуществляет совместно с главными администраторами источников финансирования дефицита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прогноз по видам (подвидам) доходов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и источников финансирования дефицита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и) осуществляет оценку ожидаемого исполнения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за текущий финансовый год;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к) разрабатывает проект программы муниципальных внутренних заимствований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л) устанавливает перечень и коды целевых статей расходов бюджета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м) формирует и представляет Главе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проект решения Собрания депутатов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о бюджете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на очередной финансовый год (очередной финансовый год и плановый период).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>2. При составлении проекта бюджета сельсовета на очередной финансовый год (очередной финансовый год и плановый период):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2.1. Начальник отдела по финансово-экономическим вопросам Администрации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района: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а) разрабатывает прогноз социально-экономического развития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б) предоставляет предварительные итоги социально-экономического развития за истекший период текущего года и ожидаемые итоги социально- экономического развития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за текущий финансовый год;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>в) осуществляет сводный годовой отчет о ходе реализации и оценке эффективности муниципальных программ;</w:t>
      </w:r>
    </w:p>
    <w:p w:rsidR="00BD3054" w:rsidRPr="00E6694E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>г) формирует перечень муниципальных программ.</w:t>
      </w:r>
    </w:p>
    <w:p w:rsidR="00BD3054" w:rsidRDefault="00BD3054" w:rsidP="00E6694E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E6694E">
        <w:rPr>
          <w:rFonts w:ascii="Arial" w:hAnsi="Arial" w:cs="Arial"/>
          <w:color w:val="auto"/>
        </w:rPr>
        <w:t xml:space="preserve">д) разрабатывает проект прогнозного плана (программу) приватизации объектов муниципального имущества </w:t>
      </w:r>
      <w:r>
        <w:rPr>
          <w:rFonts w:ascii="Arial" w:hAnsi="Arial" w:cs="Arial"/>
          <w:color w:val="auto"/>
        </w:rPr>
        <w:t>Щекинского</w:t>
      </w:r>
      <w:r w:rsidRPr="00E6694E">
        <w:rPr>
          <w:rFonts w:ascii="Arial" w:hAnsi="Arial" w:cs="Arial"/>
          <w:color w:val="auto"/>
        </w:rPr>
        <w:t xml:space="preserve"> сельсовета Рыльского района Курской области на очередной финансовый год;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е) осуществляет прогнозные расчеты по поступлению доходов от использования муниципального имущества и земельных участков, государственная собственность на которые не разграничена.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ж) готовит в установленном порядке: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- муниципальные задания на очередной финансовый год (очередной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финансовый год и плановый период), при наличии; t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- годовой отчет о ходе реализации и оценке эффективности муниципальных программ, проекты изменений в муниципальные программы;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-</w:t>
      </w:r>
      <w:r w:rsidRPr="006C2249">
        <w:rPr>
          <w:rFonts w:ascii="Arial" w:hAnsi="Arial" w:cs="Arial"/>
          <w:color w:val="auto"/>
        </w:rPr>
        <w:t xml:space="preserve"> другие документы и материалы, необходимые для составления проекта бюджета сельсовета.</w:t>
      </w:r>
    </w:p>
    <w:p w:rsidR="00BD3054" w:rsidRDefault="00BD3054" w:rsidP="006C2249">
      <w:pPr>
        <w:pStyle w:val="Default"/>
        <w:rPr>
          <w:color w:val="auto"/>
          <w:sz w:val="28"/>
          <w:szCs w:val="28"/>
        </w:rPr>
      </w:pPr>
    </w:p>
    <w:p w:rsidR="00BD3054" w:rsidRPr="006C2249" w:rsidRDefault="00BD3054" w:rsidP="006C2249">
      <w:pPr>
        <w:pStyle w:val="Default"/>
        <w:jc w:val="center"/>
        <w:rPr>
          <w:rFonts w:ascii="Arial" w:hAnsi="Arial" w:cs="Arial"/>
          <w:b/>
          <w:color w:val="auto"/>
          <w:sz w:val="30"/>
          <w:szCs w:val="30"/>
        </w:rPr>
      </w:pPr>
      <w:r w:rsidRPr="006C2249">
        <w:rPr>
          <w:rFonts w:ascii="Arial" w:hAnsi="Arial" w:cs="Arial"/>
          <w:b/>
          <w:color w:val="auto"/>
          <w:sz w:val="30"/>
          <w:szCs w:val="30"/>
        </w:rPr>
        <w:t>III. Основные этапы составления проекта бюджета сельсовета на очередной финансовый год (очередной финансовый год и плановый период)</w:t>
      </w:r>
    </w:p>
    <w:p w:rsidR="00BD3054" w:rsidRPr="006C2249" w:rsidRDefault="00BD3054" w:rsidP="006C2249">
      <w:pPr>
        <w:pStyle w:val="Default"/>
        <w:jc w:val="center"/>
        <w:rPr>
          <w:rFonts w:ascii="Arial" w:hAnsi="Arial" w:cs="Arial"/>
          <w:b/>
          <w:color w:val="auto"/>
          <w:sz w:val="30"/>
          <w:szCs w:val="30"/>
        </w:rPr>
      </w:pP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3.1. Основой для разработки проекта бюджета сельсовета на очередной финансовый год (очередной финансовый год и плановый период) являются: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а) Бюджетное послание Президента Российской Федерации Федеральному собранию Российской Федерации;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 xml:space="preserve">б) прогноз социально-экономического развития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Рыльского района Курской области на очередной финансовый год (очередной финансовый год и плановый период);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 xml:space="preserve">в) основные направления бюджетной и налоговой политики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Рыльского района Курской области на очередной финансовый год (очередной финансовый год и плановый период);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г) муниципальные программы (проекты муниципальных программ, проекты изменений муниципальных программ);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д) бюджетный прогноз (проект бюджетного прогноза, проект изменений бюджетного прогноза) на долгосрочный период;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е) изменения бюджетного и налогового законодательства Российской Федерации и Курской области;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ж) изменения объемов безвозмездных поступлений;</w:t>
      </w:r>
    </w:p>
    <w:p w:rsidR="00BD3054" w:rsidRPr="006C2249" w:rsidRDefault="00BD3054" w:rsidP="009B133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з) изменения процентных ставок по долговым обязательствам в очередном</w:t>
      </w:r>
      <w:r>
        <w:rPr>
          <w:rFonts w:ascii="Arial" w:hAnsi="Arial" w:cs="Arial"/>
          <w:color w:val="auto"/>
        </w:rPr>
        <w:t xml:space="preserve"> финансовом году; 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и) изменения объема и (или) структуры расходных обязательств.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 xml:space="preserve">3.2. Прогнозирование налоговых и неналоговых доходов на очередной финансовый год (очередной финансовый год и плановый период) осуществляется отделом по финансово-экономическим вопросам Администрации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Рыльского района Курской области в </w:t>
      </w:r>
      <w:r w:rsidRPr="006C2249">
        <w:rPr>
          <w:rFonts w:ascii="Arial" w:hAnsi="Arial" w:cs="Arial"/>
          <w:b/>
          <w:bCs/>
          <w:color w:val="auto"/>
        </w:rPr>
        <w:t xml:space="preserve"> </w:t>
      </w:r>
      <w:r w:rsidRPr="006C2249">
        <w:rPr>
          <w:rFonts w:ascii="Arial" w:hAnsi="Arial" w:cs="Arial"/>
          <w:color w:val="auto"/>
        </w:rPr>
        <w:t xml:space="preserve">соответствии с методикой формирования бюджета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Рыльского района Курской области по доходам, утвержденной правовым актом Администрации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Рыльского района Курской области.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3.3. Планирование бюджетных ассигнований на очередной финансовый год</w:t>
      </w:r>
      <w:r>
        <w:rPr>
          <w:rFonts w:ascii="Arial" w:hAnsi="Arial" w:cs="Arial"/>
          <w:color w:val="auto"/>
        </w:rPr>
        <w:t xml:space="preserve"> </w:t>
      </w:r>
      <w:r w:rsidRPr="006C2249">
        <w:rPr>
          <w:rFonts w:ascii="Arial" w:hAnsi="Arial" w:cs="Arial"/>
          <w:color w:val="auto"/>
        </w:rPr>
        <w:t xml:space="preserve">(очередной финансовый год и плановый период) осуществляется в порядке и в соответствии с методикой формирования бюджета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Рыльского района Курской области, утвержденной правовым актом Администрации </w:t>
      </w: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 </w:t>
      </w:r>
      <w:r>
        <w:rPr>
          <w:rFonts w:ascii="Arial" w:hAnsi="Arial" w:cs="Arial"/>
          <w:color w:val="auto"/>
        </w:rPr>
        <w:t>Рыльского района</w:t>
      </w:r>
      <w:r w:rsidRPr="006C2249">
        <w:rPr>
          <w:rFonts w:ascii="Arial" w:hAnsi="Arial" w:cs="Arial"/>
          <w:color w:val="auto"/>
        </w:rPr>
        <w:t>.</w:t>
      </w: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3.4. Составление проекта бюджета сельсовета на очередной финансовый год (очередной финансовый год и плановый период) осуществляется в соответствии со сроками предоставления и рассмотрения проектов документов и материалов, необходимых для составления проекта бюджета сельсовета, указанными в принятых правовых актах.</w:t>
      </w: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Pr="006C2249" w:rsidRDefault="00BD3054" w:rsidP="006C2249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BD3054" w:rsidRPr="006C2249" w:rsidRDefault="00BD3054" w:rsidP="006C2249">
      <w:pPr>
        <w:pStyle w:val="Default"/>
        <w:jc w:val="right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Приложение № 2</w:t>
      </w:r>
    </w:p>
    <w:p w:rsidR="00BD3054" w:rsidRPr="006C2249" w:rsidRDefault="00BD3054" w:rsidP="006C2249">
      <w:pPr>
        <w:pStyle w:val="Default"/>
        <w:jc w:val="right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к постановлению Администрации</w:t>
      </w:r>
    </w:p>
    <w:p w:rsidR="00BD3054" w:rsidRPr="006C2249" w:rsidRDefault="00BD3054" w:rsidP="006C2249">
      <w:pPr>
        <w:pStyle w:val="Default"/>
        <w:jc w:val="righ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Щекинского</w:t>
      </w:r>
      <w:r w:rsidRPr="006C2249">
        <w:rPr>
          <w:rFonts w:ascii="Arial" w:hAnsi="Arial" w:cs="Arial"/>
          <w:color w:val="auto"/>
        </w:rPr>
        <w:t xml:space="preserve"> сельсовета</w:t>
      </w:r>
    </w:p>
    <w:p w:rsidR="00BD3054" w:rsidRPr="006C2249" w:rsidRDefault="00BD3054" w:rsidP="006C2249">
      <w:pPr>
        <w:pStyle w:val="Default"/>
        <w:jc w:val="right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 xml:space="preserve"> Рыльского района</w:t>
      </w:r>
    </w:p>
    <w:p w:rsidR="00BD3054" w:rsidRPr="006C2249" w:rsidRDefault="00BD3054" w:rsidP="006C2249">
      <w:pPr>
        <w:pStyle w:val="Default"/>
        <w:jc w:val="right"/>
        <w:rPr>
          <w:rFonts w:ascii="Arial" w:hAnsi="Arial" w:cs="Arial"/>
          <w:color w:val="auto"/>
        </w:rPr>
      </w:pPr>
      <w:r w:rsidRPr="006C2249">
        <w:rPr>
          <w:rFonts w:ascii="Arial" w:hAnsi="Arial" w:cs="Arial"/>
          <w:color w:val="auto"/>
        </w:rPr>
        <w:t>от              г. №</w:t>
      </w:r>
    </w:p>
    <w:p w:rsidR="00BD3054" w:rsidRDefault="00BD3054" w:rsidP="006C2249">
      <w:pPr>
        <w:pStyle w:val="Default"/>
        <w:rPr>
          <w:color w:val="auto"/>
          <w:sz w:val="21"/>
          <w:szCs w:val="21"/>
        </w:rPr>
      </w:pPr>
    </w:p>
    <w:p w:rsidR="00BD3054" w:rsidRDefault="00BD3054" w:rsidP="006C2249">
      <w:pPr>
        <w:pStyle w:val="Default"/>
        <w:rPr>
          <w:b/>
          <w:bCs/>
          <w:color w:val="auto"/>
          <w:sz w:val="22"/>
          <w:szCs w:val="22"/>
        </w:rPr>
      </w:pPr>
    </w:p>
    <w:p w:rsidR="00BD3054" w:rsidRDefault="00BD3054" w:rsidP="006C2249">
      <w:pPr>
        <w:pStyle w:val="Default"/>
        <w:rPr>
          <w:b/>
          <w:bCs/>
          <w:color w:val="auto"/>
          <w:sz w:val="22"/>
          <w:szCs w:val="22"/>
        </w:rPr>
      </w:pPr>
    </w:p>
    <w:p w:rsidR="00BD3054" w:rsidRDefault="00BD3054" w:rsidP="00454D01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454D01">
        <w:rPr>
          <w:rFonts w:ascii="Arial" w:hAnsi="Arial" w:cs="Arial"/>
          <w:b/>
          <w:bCs/>
          <w:color w:val="auto"/>
          <w:sz w:val="32"/>
          <w:szCs w:val="32"/>
        </w:rPr>
        <w:t xml:space="preserve">График составления проекта бюджета </w:t>
      </w:r>
      <w:r>
        <w:rPr>
          <w:rFonts w:ascii="Arial" w:hAnsi="Arial" w:cs="Arial"/>
          <w:b/>
          <w:bCs/>
          <w:color w:val="auto"/>
          <w:sz w:val="32"/>
          <w:szCs w:val="32"/>
        </w:rPr>
        <w:t>Щекинского</w:t>
      </w:r>
      <w:r w:rsidRPr="00454D01">
        <w:rPr>
          <w:rFonts w:ascii="Arial" w:hAnsi="Arial" w:cs="Arial"/>
          <w:b/>
          <w:bCs/>
          <w:color w:val="auto"/>
          <w:sz w:val="32"/>
          <w:szCs w:val="32"/>
        </w:rPr>
        <w:t xml:space="preserve"> сельсовета Рыльского района Курской области на очередной финансовый год (очередной финансовый год и на плановый период)</w:t>
      </w:r>
    </w:p>
    <w:p w:rsidR="00BD3054" w:rsidRPr="00454D01" w:rsidRDefault="00BD3054" w:rsidP="00454D01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:rsidR="00BD3054" w:rsidRDefault="00BD3054" w:rsidP="006C2249">
      <w:pPr>
        <w:pStyle w:val="Default"/>
        <w:rPr>
          <w:color w:val="auto"/>
          <w:sz w:val="22"/>
          <w:szCs w:val="22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268"/>
        <w:gridCol w:w="2268"/>
        <w:gridCol w:w="2268"/>
        <w:gridCol w:w="2268"/>
      </w:tblGrid>
      <w:tr w:rsidR="00BD3054" w:rsidRPr="001F41EB" w:rsidTr="00454D01">
        <w:trPr>
          <w:trHeight w:val="679"/>
        </w:trPr>
        <w:tc>
          <w:tcPr>
            <w:tcW w:w="993" w:type="dxa"/>
          </w:tcPr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N</w:t>
            </w:r>
          </w:p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п/п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Наименование материалов, документов, мероприятий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Ответственный</w:t>
            </w:r>
          </w:p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исполнитель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Срок</w:t>
            </w:r>
          </w:p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представления материалов и документов, исполнения мероприятий *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Куда</w:t>
            </w:r>
          </w:p>
          <w:p w:rsidR="00BD3054" w:rsidRPr="001F41EB" w:rsidRDefault="00BD3054" w:rsidP="00454D01">
            <w:pPr>
              <w:pStyle w:val="Default"/>
              <w:jc w:val="center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  <w:bCs/>
              </w:rPr>
              <w:t>представляется</w:t>
            </w:r>
          </w:p>
        </w:tc>
      </w:tr>
      <w:tr w:rsidR="00BD3054" w:rsidRPr="001F41EB" w:rsidTr="00454D01">
        <w:trPr>
          <w:trHeight w:val="168"/>
        </w:trPr>
        <w:tc>
          <w:tcPr>
            <w:tcW w:w="993" w:type="dxa"/>
          </w:tcPr>
          <w:p w:rsidR="00BD3054" w:rsidRPr="001F41EB" w:rsidRDefault="00BD3054" w:rsidP="00454D01">
            <w:pPr>
              <w:pStyle w:val="Default"/>
              <w:jc w:val="center"/>
            </w:pPr>
            <w:r w:rsidRPr="001F41EB">
              <w:rPr>
                <w:b/>
                <w:bCs/>
              </w:rPr>
              <w:t>1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</w:pPr>
            <w:r w:rsidRPr="001F41EB">
              <w:rPr>
                <w:b/>
                <w:bCs/>
              </w:rPr>
              <w:t>2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</w:pPr>
            <w:r w:rsidRPr="001F41EB">
              <w:rPr>
                <w:b/>
                <w:bCs/>
              </w:rPr>
              <w:t>3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</w:pPr>
            <w:r w:rsidRPr="001F41EB">
              <w:rPr>
                <w:b/>
                <w:bCs/>
              </w:rPr>
              <w:t>4</w:t>
            </w:r>
          </w:p>
        </w:tc>
        <w:tc>
          <w:tcPr>
            <w:tcW w:w="2268" w:type="dxa"/>
          </w:tcPr>
          <w:p w:rsidR="00BD3054" w:rsidRPr="001F41EB" w:rsidRDefault="00BD3054" w:rsidP="00454D01">
            <w:pPr>
              <w:pStyle w:val="Default"/>
              <w:jc w:val="center"/>
            </w:pPr>
            <w:r w:rsidRPr="001F41EB">
              <w:rPr>
                <w:b/>
                <w:bCs/>
              </w:rPr>
              <w:t>5</w:t>
            </w:r>
          </w:p>
        </w:tc>
      </w:tr>
      <w:tr w:rsidR="00BD3054" w:rsidRPr="001F41EB" w:rsidTr="00454D01">
        <w:trPr>
          <w:trHeight w:val="1121"/>
        </w:trPr>
        <w:tc>
          <w:tcPr>
            <w:tcW w:w="993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1.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Реестр расходных обязательств муниципального образования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Начальник отдела по финансово- экономическим вопросам Администрации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В сроки установленные администрацией</w:t>
            </w:r>
          </w:p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Щекинского</w:t>
            </w:r>
          </w:p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Сельсовета Рыльского района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</w:p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Щекинский</w:t>
            </w:r>
            <w:r w:rsidRPr="001F41EB">
              <w:rPr>
                <w:rFonts w:ascii="Arial" w:hAnsi="Arial" w:cs="Arial"/>
              </w:rPr>
              <w:t xml:space="preserve"> сельсовет, Управление финансов администрации Рыльского района</w:t>
            </w:r>
          </w:p>
        </w:tc>
      </w:tr>
      <w:tr w:rsidR="00BD3054" w:rsidRPr="00705E48" w:rsidTr="00454D01">
        <w:trPr>
          <w:trHeight w:val="1263"/>
        </w:trPr>
        <w:tc>
          <w:tcPr>
            <w:tcW w:w="993" w:type="dxa"/>
          </w:tcPr>
          <w:p w:rsidR="00BD3054" w:rsidRPr="00705E48" w:rsidRDefault="00BD3054" w:rsidP="00E15A11">
            <w:pPr>
              <w:pStyle w:val="Default"/>
              <w:rPr>
                <w:rFonts w:ascii="Arial" w:hAnsi="Arial" w:cs="Arial"/>
              </w:rPr>
            </w:pPr>
            <w:r w:rsidRPr="00705E4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268" w:type="dxa"/>
          </w:tcPr>
          <w:p w:rsidR="00BD3054" w:rsidRPr="00705E48" w:rsidRDefault="00BD3054" w:rsidP="00E15A11">
            <w:pPr>
              <w:pStyle w:val="Default"/>
              <w:rPr>
                <w:rFonts w:ascii="Arial" w:hAnsi="Arial" w:cs="Arial"/>
              </w:rPr>
            </w:pPr>
            <w:r w:rsidRPr="00705E48">
              <w:rPr>
                <w:rFonts w:ascii="Arial" w:hAnsi="Arial" w:cs="Arial"/>
              </w:rPr>
              <w:t>Предварительные итоги социально- экономического развития муниципального образования за истекший период текущего финансового года и ожидаемые итоги социально-экономического развития муниципального образования за текущий финансовый год</w:t>
            </w:r>
          </w:p>
        </w:tc>
        <w:tc>
          <w:tcPr>
            <w:tcW w:w="2268" w:type="dxa"/>
          </w:tcPr>
          <w:p w:rsidR="00BD3054" w:rsidRPr="00705E48" w:rsidRDefault="00BD3054" w:rsidP="00E15A11">
            <w:pPr>
              <w:pStyle w:val="Default"/>
              <w:rPr>
                <w:rFonts w:ascii="Arial" w:hAnsi="Arial" w:cs="Arial"/>
              </w:rPr>
            </w:pPr>
            <w:r w:rsidRPr="00705E48">
              <w:rPr>
                <w:rFonts w:ascii="Arial" w:hAnsi="Arial" w:cs="Arial"/>
              </w:rPr>
              <w:t>Начальник отдела по финансово- экономическим вопросам Администрации Щекинского сельсовета Рыльского района</w:t>
            </w:r>
          </w:p>
        </w:tc>
        <w:tc>
          <w:tcPr>
            <w:tcW w:w="2268" w:type="dxa"/>
          </w:tcPr>
          <w:p w:rsidR="00BD3054" w:rsidRPr="00705E48" w:rsidRDefault="00BD3054" w:rsidP="00E15A11">
            <w:pPr>
              <w:pStyle w:val="Default"/>
              <w:rPr>
                <w:rFonts w:ascii="Arial" w:hAnsi="Arial" w:cs="Arial"/>
              </w:rPr>
            </w:pPr>
            <w:r w:rsidRPr="00705E48">
              <w:rPr>
                <w:rFonts w:ascii="Arial" w:hAnsi="Arial" w:cs="Arial"/>
              </w:rPr>
              <w:t>до 01 ноября</w:t>
            </w:r>
          </w:p>
        </w:tc>
        <w:tc>
          <w:tcPr>
            <w:tcW w:w="2268" w:type="dxa"/>
          </w:tcPr>
          <w:p w:rsidR="00BD3054" w:rsidRPr="00705E48" w:rsidRDefault="00BD3054" w:rsidP="00E15A11">
            <w:pPr>
              <w:pStyle w:val="Default"/>
              <w:rPr>
                <w:rFonts w:ascii="Arial" w:hAnsi="Arial" w:cs="Arial"/>
              </w:rPr>
            </w:pPr>
            <w:r w:rsidRPr="00705E48">
              <w:rPr>
                <w:rFonts w:ascii="Arial" w:hAnsi="Arial" w:cs="Arial"/>
              </w:rPr>
              <w:t>Администрация Щекинского сельсовета Рыльского района</w:t>
            </w:r>
          </w:p>
        </w:tc>
      </w:tr>
      <w:tr w:rsidR="00BD3054" w:rsidRPr="001F41EB" w:rsidTr="00454D01">
        <w:trPr>
          <w:trHeight w:val="1129"/>
        </w:trPr>
        <w:tc>
          <w:tcPr>
            <w:tcW w:w="993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3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Среднесрочный финансовый план муниципального образования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Начальник отдела по финансово- экономическим вопросам Администрации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до 15 ноября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Администрация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</w:tr>
      <w:tr w:rsidR="00BD3054" w:rsidRPr="001F41EB" w:rsidTr="00454D01">
        <w:trPr>
          <w:trHeight w:val="1131"/>
        </w:trPr>
        <w:tc>
          <w:tcPr>
            <w:tcW w:w="993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Основные направления налоговой и бюджетной политики на очередной финансовый год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Начальник отдела по финансово- экономическим вопросам Администрации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до 01 ноября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Администрация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</w:tr>
      <w:tr w:rsidR="00BD3054" w:rsidRPr="001F41EB" w:rsidTr="00454D01">
        <w:trPr>
          <w:trHeight w:val="874"/>
        </w:trPr>
        <w:tc>
          <w:tcPr>
            <w:tcW w:w="993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1F41EB">
              <w:rPr>
                <w:rFonts w:ascii="Arial" w:hAnsi="Arial" w:cs="Arial"/>
              </w:rPr>
              <w:t>.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Расчеты по видам доходных источников бюджета муниципального образования, оценка потерь бюджета от предоставления налоговых льгот на очередной финансовый год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Начальник отдела по финансово- экономическим вопросам Администрации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>до 15 ноября</w:t>
            </w:r>
          </w:p>
        </w:tc>
        <w:tc>
          <w:tcPr>
            <w:tcW w:w="2268" w:type="dxa"/>
          </w:tcPr>
          <w:p w:rsidR="00BD3054" w:rsidRPr="001F41EB" w:rsidRDefault="00BD3054" w:rsidP="00E15A11">
            <w:pPr>
              <w:pStyle w:val="Default"/>
              <w:rPr>
                <w:rFonts w:ascii="Arial" w:hAnsi="Arial" w:cs="Arial"/>
              </w:rPr>
            </w:pPr>
            <w:r w:rsidRPr="001F41EB">
              <w:rPr>
                <w:rFonts w:ascii="Arial" w:hAnsi="Arial" w:cs="Arial"/>
              </w:rPr>
              <w:t xml:space="preserve">Администрация </w:t>
            </w:r>
            <w:r>
              <w:rPr>
                <w:rFonts w:ascii="Arial" w:hAnsi="Arial" w:cs="Arial"/>
              </w:rPr>
              <w:t>Щекинского</w:t>
            </w:r>
            <w:r w:rsidRPr="001F41EB">
              <w:rPr>
                <w:rFonts w:ascii="Arial" w:hAnsi="Arial" w:cs="Arial"/>
              </w:rPr>
              <w:t xml:space="preserve"> сельсовета Рыльского района</w:t>
            </w:r>
          </w:p>
        </w:tc>
      </w:tr>
    </w:tbl>
    <w:p w:rsidR="00BD3054" w:rsidRPr="000825AC" w:rsidRDefault="00BD3054" w:rsidP="007E1482">
      <w:pPr>
        <w:pStyle w:val="Default"/>
        <w:rPr>
          <w:color w:val="auto"/>
          <w:sz w:val="8"/>
          <w:szCs w:val="8"/>
        </w:rPr>
      </w:pPr>
    </w:p>
    <w:sectPr w:rsidR="00BD3054" w:rsidRPr="000825AC" w:rsidSect="00454D01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054" w:rsidRDefault="00BD3054" w:rsidP="00454D01">
      <w:pPr>
        <w:spacing w:after="0" w:line="240" w:lineRule="auto"/>
      </w:pPr>
      <w:r>
        <w:separator/>
      </w:r>
    </w:p>
  </w:endnote>
  <w:endnote w:type="continuationSeparator" w:id="0">
    <w:p w:rsidR="00BD3054" w:rsidRDefault="00BD3054" w:rsidP="0045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054" w:rsidRDefault="00BD3054" w:rsidP="00454D01">
      <w:pPr>
        <w:spacing w:after="0" w:line="240" w:lineRule="auto"/>
      </w:pPr>
      <w:r>
        <w:separator/>
      </w:r>
    </w:p>
  </w:footnote>
  <w:footnote w:type="continuationSeparator" w:id="0">
    <w:p w:rsidR="00BD3054" w:rsidRDefault="00BD3054" w:rsidP="00454D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1482"/>
    <w:rsid w:val="000026AC"/>
    <w:rsid w:val="000825AC"/>
    <w:rsid w:val="001F41EB"/>
    <w:rsid w:val="00302837"/>
    <w:rsid w:val="00395DC1"/>
    <w:rsid w:val="00454D01"/>
    <w:rsid w:val="005353E7"/>
    <w:rsid w:val="00546D2B"/>
    <w:rsid w:val="005D6D70"/>
    <w:rsid w:val="006C2249"/>
    <w:rsid w:val="00705E48"/>
    <w:rsid w:val="007E1482"/>
    <w:rsid w:val="00890194"/>
    <w:rsid w:val="009B1339"/>
    <w:rsid w:val="00A80B9C"/>
    <w:rsid w:val="00AE2F2A"/>
    <w:rsid w:val="00BD3054"/>
    <w:rsid w:val="00BD4A2B"/>
    <w:rsid w:val="00D24AA7"/>
    <w:rsid w:val="00E15A11"/>
    <w:rsid w:val="00E6694E"/>
    <w:rsid w:val="00F96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AA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7E148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454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54D0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454D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54D01"/>
    <w:rPr>
      <w:rFonts w:cs="Times New Roman"/>
    </w:rPr>
  </w:style>
  <w:style w:type="paragraph" w:styleId="NormalWeb">
    <w:name w:val="Normal (Web)"/>
    <w:basedOn w:val="Normal"/>
    <w:uiPriority w:val="99"/>
    <w:semiHidden/>
    <w:rsid w:val="00F961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162</TotalTime>
  <Pages>7</Pages>
  <Words>1717</Words>
  <Characters>9788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2020-02-10T19:50:00Z</dcterms:created>
  <dcterms:modified xsi:type="dcterms:W3CDTF">2020-02-14T05:59:00Z</dcterms:modified>
</cp:coreProperties>
</file>